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十四五规划-全球及中国非隔热型防火玻璃行业研究及十四五规划分析报告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十四五规划-全球及中国非隔热型防火玻璃行业研究及十四五规划分析报告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【报告篇幅】：98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【报告图表数】：130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受新冠肺炎疫情等影响，2022年全球非隔热型防火玻璃市场规模大约为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是全球最大的非隔热型防火玻璃生产地区，占有大约 %的市场份额，之后是 ，占有大约 %的市场份额。目前全球市场，基本由 和 地区厂商主导，全球非隔热型防火玻璃头部厂商主要包括AGC Inc.、Saint-Gobain S.A.、Nippon Sheet Glass Co., Ltd.、Schott AG和Pilkington Group Limited等，前三大厂商占有全球大约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本报告研究“十三五”期间全球及中国市场非隔热型防火玻璃的供给和需求情况，以及“十四五”期间行业发展预测。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重点分析全球主要地区非隔热型防火玻璃的产能、销量、收入和增长潜力，历史数据2018-2022年，预测数据2023-2029年。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非隔热型防火玻璃行业竞争格局，包括全球市场主要厂商竞争格局和中国本土市场主要厂商竞争格局，重点分析全球主要厂商非隔热型防火玻璃产能、销量、收入、价格和市场份额，全球非隔热型防火玻璃产地分布情况、中国非隔热型防火玻璃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此外针对非隔热型防火玻璃行业产品分类、应用、行业政策、产业链、生产模式、销售模式、行业发展有利因素、不利因素和进入壁垒也做了详细分析。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AGC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Saint-Gobain S.A.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Nippon Sheet Glass Co., Ltd.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Schott AG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Pilkington Group Limited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Asahi Glass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夹丝玻璃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耐热玻璃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微晶玻璃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商业建筑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公共场所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第2章：全球市场供需情况、中国地区供需情况，包括主要地区非隔热型防火玻璃产量、销量、收入、价格及市场份额等；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第3章：全球主要地区和国家，非隔热型防火玻璃销量和销售收入，2018-2022，及预测2023到2029；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第4章：行业竞争格局分析，包括全球市场企业排名及市场份额、中国市场企业排名和份额、主要厂商非隔热型防火玻璃销量、收入、价格和市场份额等；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第5章：全球市场不同类型非隔热型防火玻璃销量、收入、价格及份额等；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第6章：全球市场不同应用非隔热型防火玻璃销量、收入、价格及份额等；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第9章：全球市场非隔热型防火玻璃主要厂商基本情况介绍，包括公司简介、非隔热型防火玻璃产品规格型号、销量、价格、收入及公司最新动态等；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第10章：中国市场非隔热型防火玻璃进出口情况分析；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第11章：中国市场非隔热型防火玻璃主要生产和消费地区分布；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非隔热型防火玻璃市场概述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非隔热型防火玻璃行业概述及统计范围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按照不同产品类型，非隔热型防火玻璃主要可以分为如下几个类别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不同产品类型非隔热型防火玻璃规模增长趋势2018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夹丝玻璃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耐热玻璃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微晶玻璃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从不同应用，非隔热型防火玻璃主要包括如下几个方面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不同应用非隔热型防火玻璃规模增长趋势2018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商业建筑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公共场所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非隔热型防火玻璃行业发展总体概况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非隔热型防火玻璃行业发展主要特点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非隔热型防火玻璃行业发展影响因素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全球非隔热型防火玻璃供需现状及预测（2018-2029）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全球非隔热型防火玻璃产能、产量、产能利用率及发展趋势（2018-2029）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全球非隔热型防火玻璃产量、需求量及发展趋势（2018-2029）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全球主要地区非隔热型防火玻璃产量及发展趋势（2018-2029）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中国非隔热型防火玻璃供需现状及预测（2018-2029）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中国非隔热型防火玻璃产能、产量、产能利用率及发展趋势（2018-2029）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中国非隔热型防火玻璃产量、市场需求量及发展趋势（2018-2029）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中国非隔热型防火玻璃产能和产量占全球的比重（2018-2029）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全球非隔热型防火玻璃销量及收入（2018-2029）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全球市场非隔热型防火玻璃收入（2018-2029）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全球市场非隔热型防火玻璃销量（2018-2029）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全球市场非隔热型防火玻璃价格趋势（2018-2029）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中国非隔热型防火玻璃销量及收入（2018-2029）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中国市场非隔热型防火玻璃收入（2018-2029）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中国市场非隔热型防火玻璃销量（2018-2029）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中国市场非隔热型防火玻璃销量和收入占全球的比重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全球非隔热型防火玻璃主要地区分析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全球主要地区非隔热型防火玻璃市场规模分析：2018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全球主要地区非隔热型防火玻璃销售收入及市场份额（2018-2023年）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全球主要地区非隔热型防火玻璃销售收入预测（2024-2029）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全球主要地区非隔热型防火玻璃销量分析：2018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全球主要地区非隔热型防火玻璃销量及市场份额（2018-2023年）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全球主要地区非隔热型防火玻璃销量及市场份额预测（2024-2029）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北美（美国和加拿大）非隔热型防火玻璃销量（2018-2029）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北美（美国和加拿大）非隔热型防火玻璃收入（2018-2029）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欧洲（德国、英国、法国和意大利等国家）非隔热型防火玻璃销量（2018-2029）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欧洲（德国、英国、法国和意大利等国家）非隔热型防火玻璃收入（2018-2029）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亚太（中国、日本、韩国、中国台湾、印度和东南亚等）非隔热型防火玻璃销量（2018-2029）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亚太（中国、日本、韩国、中国台湾、印度和东南亚等）非隔热型防火玻璃收入（2018-2029）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拉美地区（墨西哥、巴西等国家）非隔热型防火玻璃销量（2018-2029）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拉美地区（墨西哥、巴西等国家）非隔热型防火玻璃收入（2018-2029）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中东及非洲（土耳其、沙特等国家）非隔热型防火玻璃销量（2018-2029）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中东及非洲（土耳其、沙特等国家）非隔热型防火玻璃收入（2018-2029）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全球市场主要厂商非隔热型防火玻璃产能市场份额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全球市场主要厂商非隔热型防火玻璃销量（2018-2023）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全球市场主要厂商非隔热型防火玻璃销售收入（2018-2023）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全球市场主要厂商非隔热型防火玻璃销售价格（2018-2023）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2022年全球主要生产商非隔热型防火玻璃收入排名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中国市场主要厂商非隔热型防火玻璃销量（2018-2023）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中国市场主要厂商非隔热型防火玻璃销售收入（2018-2023）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中国市场主要厂商非隔热型防火玻璃销售价格（2018-2023）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2022年中国主要生产商非隔热型防火玻璃收入排名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全球主要厂商非隔热型防火玻璃总部及产地分布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全球主要厂商非隔热型防火玻璃商业化日期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全球主要厂商非隔热型防火玻璃产品类型及应用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非隔热型防火玻璃行业集中度、竞争程度分析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非隔热型防火玻璃行业集中度分析：全球头部厂商份额（Top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全球非隔热型防火玻璃第一梯队、第二梯队和第三梯队生产商（品牌）及市场份额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不同产品类型非隔热型防火玻璃分析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全球市场不同产品类型非隔热型防火玻璃销量（2018-2029）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全球市场不同产品类型非隔热型防火玻璃销量及市场份额（2018-2023）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全球市场不同产品类型非隔热型防火玻璃销量预测（2024-2029）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全球市场不同产品类型非隔热型防火玻璃收入（2018-2029）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全球市场不同产品类型非隔热型防火玻璃收入及市场份额（2018-2023）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全球市场不同产品类型非隔热型防火玻璃收入预测（2024-2029）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全球市场不同产品类型非隔热型防火玻璃价格走势（2018-2029）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中国市场不同产品类型非隔热型防火玻璃销量（2018-2029）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中国市场不同产品类型非隔热型防火玻璃销量及市场份额（2018-2023）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中国市场不同产品类型非隔热型防火玻璃销量预测（2024-2029）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中国市场不同产品类型非隔热型防火玻璃收入（2018-2029）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中国市场不同产品类型非隔热型防火玻璃收入及市场份额（2018-2023）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中国市场不同产品类型非隔热型防火玻璃收入预测（2024-2029）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不同应用非隔热型防火玻璃分析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全球市场不同应用非隔热型防火玻璃销量（2018-2029）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全球市场不同应用非隔热型防火玻璃销量及市场份额（2018-2023）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全球市场不同应用非隔热型防火玻璃销量预测（2024-2029）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全球市场不同应用非隔热型防火玻璃收入（2018-2029）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全球市场不同应用非隔热型防火玻璃收入及市场份额（2018-2023）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全球市场不同应用非隔热型防火玻璃收入预测（2024-2029）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全球市场不同应用非隔热型防火玻璃价格走势（2018-2029）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中国市场不同应用非隔热型防火玻璃销量（2018-2029）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中国市场不同应用非隔热型防火玻璃销量及市场份额（2018-2023）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中国市场不同应用非隔热型防火玻璃销量预测（2024-2029）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中国市场不同应用非隔热型防火玻璃收入（2018-2029）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中国市场不同应用非隔热型防火玻璃收入及市场份额（2018-2023）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中国市场不同应用非隔热型防火玻璃收入预测（2024-2029）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非隔热型防火玻璃行业发展趋势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非隔热型防火玻璃行业主要驱动因素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非隔热型防火玻璃中国企业SWOT分析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中国非隔热型防火玻璃行业政策环境分析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非隔热型防火玻璃行业产业链简介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非隔热型防火玻璃行业供应链分析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非隔热型防火玻璃主要原料及供应情况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非隔热型防火玻璃行业主要下游客户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非隔热型防火玻璃行业采购模式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非隔热型防火玻璃行业生产模式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非隔热型防火玻璃行业销售模式及销售渠道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全球市场主要非隔热型防火玻璃厂商简介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AGC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AGC Inc.基本信息、非隔热型防火玻璃生产基地、销售区域、竞争对手及市场地位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AGC Inc. 非隔热型防火玻璃产品规格、参数及市场应用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AGC Inc. 非隔热型防火玻璃销量、收入、价格及毛利率（2018-2023）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AGC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AGC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Saint-Gobain S.A.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Saint-Gobain S.A.基本信息、非隔热型防火玻璃生产基地、销售区域、竞争对手及市场地位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Saint-Gobain S.A. 非隔热型防火玻璃产品规格、参数及市场应用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Saint-Gobain S.A. 非隔热型防火玻璃销量、收入、价格及毛利率（2018-2023）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Saint-Gobain S.A.公司简介及主要业务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Saint-Gobain S.A.企业最新动态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Nippon Sheet Glass Co., Ltd.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Nippon Sheet Glass Co., Ltd.基本信息、非隔热型防火玻璃生产基地、销售区域、竞争对手及市场地位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Nippon Sheet Glass Co., Ltd. 非隔热型防火玻璃产品规格、参数及市场应用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Nippon Sheet Glass Co., Ltd. 非隔热型防火玻璃销量、收入、价格及毛利率（2018-2023）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Nippon Sheet Glass Co., Ltd.公司简介及主要业务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Nippon Sheet Glass Co., Ltd.企业最新动态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Schott AG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Schott AG基本信息、非隔热型防火玻璃生产基地、销售区域、竞争对手及市场地位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Schott AG 非隔热型防火玻璃产品规格、参数及市场应用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Schott AG 非隔热型防火玻璃销量、收入、价格及毛利率（2018-2023）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Schott AG公司简介及主要业务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Schott AG企业最新动态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Pilkington Group Limited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Pilkington Group Limited基本信息、非隔热型防火玻璃生产基地、销售区域、竞争对手及市场地位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Pilkington Group Limited 非隔热型防火玻璃产品规格、参数及市场应用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Pilkington Group Limited 非隔热型防火玻璃销量、收入、价格及毛利率（2018-2023）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Pilkington Group Limited公司简介及主要业务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Pilkington Group Limited企业最新动态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Asahi Glass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Asahi Glass基本信息、非隔热型防火玻璃生产基地、销售区域、竞争对手及市场地位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Asahi Glass 非隔热型防火玻璃产品规格、参数及市场应用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Asahi Glass 非隔热型防火玻璃销量、收入、价格及毛利率（2018-2023）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Asahi Glass公司简介及主要业务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Asahi Glass企业最新动态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中国市场非隔热型防火玻璃产量、销量、进出口分析及未来趋势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中国市场非隔热型防火玻璃产量、销量、进出口分析及未来趋势（2018-2029）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中国市场非隔热型防火玻璃进出口贸易趋势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中国市场非隔热型防火玻璃主要进口来源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中国市场非隔热型防火玻璃主要出口目的地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中国市场非隔热型防火玻璃主要地区分布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中国非隔热型防火玻璃生产地区分布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中国非隔热型防火玻璃消费地区分布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全球不同产品类型非隔热型防火玻璃增长趋势2018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不同应用非隔热型防火玻璃增长趋势2018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非隔热型防火玻璃行业发展主要特点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非隔热型防火玻璃行业发展有利因素分析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非隔热型防火玻璃行业发展不利因素分析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进入非隔热型防火玻璃行业壁垒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全球主要地区非隔热型防火玻璃产量（吨）：2018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全球主要地区非隔热型防火玻璃产量（2018-2023）&amp;（吨）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全球主要地区非隔热型防火玻璃产量市场份额（2018-2023）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全球主要地区非隔热型防火玻璃产量（2024-2029）&amp;（吨）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全球主要地区非隔热型防火玻璃销售收入（百万美元）：2018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全球主要地区非隔热型防火玻璃销售收入（2018-2023）&amp;（百万美元）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全球主要地区非隔热型防火玻璃销售收入市场份额（2018-2023）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全球主要地区非隔热型防火玻璃收入（2024-2029）&amp;（百万美元）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全球主要地区非隔热型防火玻璃收入市场份额（2024-2029）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全球主要地区非隔热型防火玻璃销量（吨）：2018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全球主要地区非隔热型防火玻璃销量（2018-2023）&amp;（吨）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全球主要地区非隔热型防火玻璃销量市场份额（2018-2023）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全球主要地区非隔热型防火玻璃销量（2024-2029）&amp;（吨）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全球主要地区非隔热型防火玻璃销量份额（2024-2029）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北美非隔热型防火玻璃基本情况分析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欧洲非隔热型防火玻璃基本情况分析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亚太地区非隔热型防火玻璃基本情况分析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拉美地区非隔热型防火玻璃基本情况分析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中东及非洲非隔热型防火玻璃基本情况分析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全球市场主要厂商非隔热型防火玻璃产能（2022-2023）&amp;（吨）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全球市场主要厂商非隔热型防火玻璃销量（2018-2023）&amp;（吨）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全球市场主要厂商非隔热型防火玻璃销量市场份额（2018-2023）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全球市场主要厂商非隔热型防火玻璃销售收入（2018-2023）&amp;（百万美元）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全球市场主要厂商非隔热型防火玻璃销售收入市场份额（2018-2023）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全球市场主要厂商非隔热型防火玻璃销售价格（2018-2023）&amp;（美元/吨）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2022年全球主要生产商非隔热型防火玻璃收入排名（百万美元）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中国市场主要厂商非隔热型防火玻璃销量（2018-2023）&amp;（吨）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中国市场主要厂商非隔热型防火玻璃销量市场份额（2018-2023）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中国市场主要厂商非隔热型防火玻璃销售收入（2018-2023）&amp;（百万美元）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中国市场主要厂商非隔热型防火玻璃销售收入市场份额（2018-2023）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中国市场主要厂商非隔热型防火玻璃销售价格（2018-2023）&amp;（美元/吨）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2022年中国主要生产商非隔热型防火玻璃收入排名（百万美元）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全球主要厂商非隔热型防火玻璃总部及产地分布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全球主要厂商非隔热型防火玻璃商业化日期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全球主要厂商非隔热型防火玻璃产品类型及应用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2022年全球非隔热型防火玻璃主要厂商市场地位（第一梯队、第二梯队和第三梯队）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全球不同产品类型非隔热型防火玻璃销量（2018-2023年）&amp;（吨）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全球不同产品类型非隔热型防火玻璃销量市场份额（2018-2023）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全球不同产品类型非隔热型防火玻璃销量预测（2024-2029）&amp;（吨）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全球市场不同产品类型非隔热型防火玻璃销量市场份额预测（2024-2029）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全球不同产品类型非隔热型防火玻璃收入（2018-2023年）&amp;（百万美元）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全球不同产品类型非隔热型防火玻璃收入市场份额（2018-2023）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全球不同产品类型非隔热型防火玻璃收入预测（2024-2029）&amp;（百万美元）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全球不同产品类型非隔热型防火玻璃收入市场份额预测（2024-2029）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中国不同产品类型非隔热型防火玻璃销量（2018-2023年）&amp;（吨）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中国不同产品类型非隔热型防火玻璃销量市场份额（2018-2023）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中国不同产品类型非隔热型防火玻璃销量预测（2024-2029）&amp;（吨）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中国不同产品类型非隔热型防火玻璃销量市场份额预测（2024-2029）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中国不同产品类型非隔热型防火玻璃收入（2018-2023年）&amp;（百万美元）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中国不同产品类型非隔热型防火玻璃收入市场份额（2018-2023）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中国不同产品类型非隔热型防火玻璃收入预测（2024-2029）&amp;（百万美元）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中国不同产品类型非隔热型防火玻璃收入市场份额预测（2024-2029）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全球不同应用非隔热型防火玻璃销量（2018-2023年）&amp;（吨）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全球不同应用非隔热型防火玻璃销量市场份额（2018-2023）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全球不同应用非隔热型防火玻璃销量预测（2024-2029）&amp;（吨）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全球市场不同应用非隔热型防火玻璃销量市场份额预测（2024-2029）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全球不同应用非隔热型防火玻璃收入（2018-2023年）&amp;（百万美元）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全球不同应用非隔热型防火玻璃收入市场份额（2018-2023）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全球不同应用非隔热型防火玻璃收入预测（2024-2029）&amp;（百万美元）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全球不同应用非隔热型防火玻璃收入市场份额预测（2024-2029）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中国不同应用非隔热型防火玻璃销量（2018-2023年）&amp;（吨）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中国不同应用非隔热型防火玻璃销量市场份额（2018-2023）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中国不同应用非隔热型防火玻璃销量预测（2024-2029）&amp;（吨）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中国不同应用非隔热型防火玻璃销量市场份额预测（2024-2029）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中国不同应用非隔热型防火玻璃收入（2018-2023年）&amp;（百万美元）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中国不同应用非隔热型防火玻璃收入市场份额（2018-2023）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中国不同应用非隔热型防火玻璃收入预测（2024-2029）&amp;（百万美元）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中国不同应用非隔热型防火玻璃收入市场份额预测（2024-2029）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非隔热型防火玻璃行业技术发展趋势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非隔热型防火玻璃行业主要驱动因素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非隔热型防火玻璃行业供应链分析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非隔热型防火玻璃上游原料供应商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非隔热型防火玻璃行业主要下游客户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非隔热型防火玻璃行业典型经销商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AGC Inc. 非隔热型防火玻璃生产基地、销售区域、竞争对手及市场地位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AGC Inc. 非隔热型防火玻璃产品规格、参数及市场应用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AGC Inc. 非隔热型防火玻璃销量（吨）、收入（百万美元）、价格（美元/吨）及毛利率（2018-2023）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AGC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AGC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Saint-Gobain S.A. 非隔热型防火玻璃生产基地、销售区域、竞争对手及市场地位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Saint-Gobain S.A. 非隔热型防火玻璃产品规格、参数及市场应用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Saint-Gobain S.A. 非隔热型防火玻璃销量（吨）、收入（百万美元）、价格（美元/吨）及毛利率（2018-2023）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Saint-Gobain S.A.公司简介及主要业务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Saint-Gobain S.A.企业最新动态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Nippon Sheet Glass Co., Ltd. 非隔热型防火玻璃生产基地、销售区域、竞争对手及市场地位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Nippon Sheet Glass Co., Ltd. 非隔热型防火玻璃产品规格、参数及市场应用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Nippon Sheet Glass Co., Ltd. 非隔热型防火玻璃销量（吨）、收入（百万美元）、价格（美元/吨）及毛利率（2018-2023）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Nippon Sheet Glass Co., Ltd.公司简介及主要业务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Nippon Sheet Glass Co., Ltd.企业最新动态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Schott AG 非隔热型防火玻璃生产基地、销售区域、竞争对手及市场地位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Schott AG 非隔热型防火玻璃产品规格、参数及市场应用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Schott AG 非隔热型防火玻璃销量（吨）、收入（百万美元）、价格（美元/吨）及毛利率（2018-2023）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Schott AG公司简介及主要业务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Schott AG企业最新动态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Pilkington Group Limited 非隔热型防火玻璃生产基地、销售区域、竞争对手及市场地位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Pilkington Group Limited 非隔热型防火玻璃产品规格、参数及市场应用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Pilkington Group Limited 非隔热型防火玻璃销量（吨）、收入（百万美元）、价格（美元/吨）及毛利率（2018-2023）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Pilkington Group Limited公司简介及主要业务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Pilkington Group Limited企业最新动态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Asahi Glass 非隔热型防火玻璃生产基地、销售区域、竞争对手及市场地位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Asahi Glass 非隔热型防火玻璃产品规格、参数及市场应用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Asahi Glass 非隔热型防火玻璃销量（吨）、收入（百万美元）、价格（美元/吨）及毛利率（2018-2023）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Asahi Glass公司简介及主要业务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Asahi Glass企业最新动态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中国市场非隔热型防火玻璃产量、销量、进出口（2018-2023年）&amp;（吨）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中国市场非隔热型防火玻璃产量、销量、进出口预测（2024-2029）&amp;（吨）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中国市场非隔热型防火玻璃进出口贸易趋势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中国市场非隔热型防火玻璃主要进口来源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中国市场非隔热型防火玻璃主要出口目的地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中国非隔热型防火玻璃生产地区分布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中国非隔热型防火玻璃消费地区分布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非隔热型防火玻璃产品图片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全球不同产品类型非隔热型防火玻璃规模2018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全球不同产品类型非隔热型防火玻璃市场份额2022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夹丝玻璃产品图片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耐热玻璃产品图片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微晶玻璃产品图片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全球不同应用非隔热型防火玻璃规模2018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全球不同应用非隔热型防火玻璃市场份额2022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商业建筑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公共场所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全球非隔热型防火玻璃产能、产量、产能利用率及发展趋势（2018-2029）&amp;（吨）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全球非隔热型防火玻璃产量、需求量及发展趋势（2018-2029）&amp;（吨）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全球主要地区非隔热型防火玻璃产量规模：2018 VS 2022 VS 2029（吨）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全球主要地区非隔热型防火玻璃产量市场份额（2018-2029）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中国非隔热型防火玻璃产能、产量、产能利用率及发展趋势（2018-2029）&amp;（吨）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中国非隔热型防火玻璃产量、市场需求量及发展趋势（2018-2029）&amp;（吨）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中国非隔热型防火玻璃总产能占全球比重（2018-2029）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中国非隔热型防火玻璃总产量占全球比重（2018-2029）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全球非隔热型防火玻璃市场收入及增长率:（2018-2029）&amp;（百万美元）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全球市场非隔热型防火玻璃市场规模：2018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全球市场非隔热型防火玻璃销量及增长率（2018-2029）&amp;（吨）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全球市场非隔热型防火玻璃价格趋势（2018-2029）&amp;（美元/吨）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中国非隔热型防火玻璃市场收入及增长率:（2018-2029）&amp;（百万美元）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中国市场非隔热型防火玻璃市场规模：2018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中国市场非隔热型防火玻璃销量及增长率（2018-2029）&amp;（吨）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中国市场非隔热型防火玻璃销量占全球比重（2018-2029）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中国非隔热型防火玻璃收入占全球比重（2018-2029）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全球主要地区非隔热型防火玻璃销售收入规模：2018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全球主要地区非隔热型防火玻璃销售收入市场份额（2018-2023）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全球主要地区非隔热型防火玻璃销售收入市场份额（2018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全球主要地区非隔热型防火玻璃收入市场份额（2024-2029）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北美（美国和加拿大）非隔热型防火玻璃销量（2018-2029）&amp;（吨）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北美（美国和加拿大）非隔热型防火玻璃销量份额（2018-2029）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北美（美国和加拿大）非隔热型防火玻璃收入（2018-2029）&amp;（百万美元）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北美（美国和加拿大）非隔热型防火玻璃收入份额（2018-2029）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欧洲（德国、英国、法国和意大利等国家）非隔热型防火玻璃销量（2018-2029）&amp;（吨）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欧洲（德国、英国、法国和意大利等国家）非隔热型防火玻璃销量份额（2018-2029）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欧洲（德国、英国、法国和意大利等国家）非隔热型防火玻璃收入（2018-2029）&amp;（百万美元）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欧洲（德国、英国、法国和意大利等国家）非隔热型防火玻璃收入份额（2018-2029）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亚太（中国、日本、韩国、中国台湾、印度和东南亚等）非隔热型防火玻璃销量（2018-2029）&amp;（吨）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亚太（中国、日本、韩国、中国台湾、印度和东南亚等）非隔热型防火玻璃销量份额（2018-2029）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亚太（中国、日本、韩国、中国台湾、印度和东南亚等）非隔热型防火玻璃收入（2018-2029）&amp;（百万美元）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亚太（中国、日本、韩国、中国台湾、印度和东南亚等）非隔热型防火玻璃收入份额（2018-2029）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拉美地区（墨西哥、巴西等国家）非隔热型防火玻璃销量（2018-2029）&amp;（吨）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拉美地区（墨西哥、巴西等国家）非隔热型防火玻璃销量份额（2018-2029）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拉美地区（墨西哥、巴西等国家）非隔热型防火玻璃收入（2018-2029）&amp;（百万美元）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拉美地区（墨西哥、巴西等国家）非隔热型防火玻璃收入份额（2018-2029）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中东及非洲（土耳其、沙特等国家）非隔热型防火玻璃销量（2018-2029）&amp;（吨）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中东及非洲（土耳其、沙特等国家）非隔热型防火玻璃销量份额（2018-2029）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中东及非洲（土耳其、沙特等国家）非隔热型防火玻璃收入（2018-2029）&amp;（百万美元）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中东及非洲（土耳其、沙特等国家）非隔热型防火玻璃收入份额（2018-2029）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2022年全球市场主要厂商非隔热型防火玻璃销量市场份额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2022年全球市场主要厂商非隔热型防火玻璃收入市场份额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2022年中国市场主要厂商非隔热型防火玻璃销量市场份额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2022年中国市场主要厂商非隔热型防火玻璃收入市场份额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2022年全球前五大生产商非隔热型防火玻璃市场份额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全球非隔热型防火玻璃第一梯队、第二梯队和第三梯队生产商（品牌）及市场份额（2022）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全球不同产品类型非隔热型防火玻璃价格走势（2018-2029）&amp;（美元/吨）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全球不同应用非隔热型防火玻璃价格走势（2018-2029）&amp;（美元/吨）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非隔热型防火玻璃中国企业SWOT分析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非隔热型防火玻璃产业链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非隔热型防火玻璃行业采购模式分析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非隔热型防火玻璃行业生产模式分析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非隔热型防火玻璃行业销售模式分析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czMSwiaGRpZCI6IjY3YTEzMDQ2M2ViMDk1NDQ0ZWIyMzZiOTVkNTMwZWIwIiwidXNlckNvdW50Ijo0NzMx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459C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82039"/>
    <w:rsid w:val="03B409DD"/>
    <w:rsid w:val="03B94E08"/>
    <w:rsid w:val="03BB6210"/>
    <w:rsid w:val="03BB7FBE"/>
    <w:rsid w:val="03C03826"/>
    <w:rsid w:val="03C07382"/>
    <w:rsid w:val="03CF3A69"/>
    <w:rsid w:val="03CF75C5"/>
    <w:rsid w:val="03D270B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EE7F1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67D5B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709B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0235A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2D2F81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608E3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3693C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7E5C22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D1E43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43F13"/>
    <w:rsid w:val="0DC65EDD"/>
    <w:rsid w:val="0DC7709D"/>
    <w:rsid w:val="0DC91529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3F5F47"/>
    <w:rsid w:val="0F4470B9"/>
    <w:rsid w:val="0F46473B"/>
    <w:rsid w:val="0F474DFC"/>
    <w:rsid w:val="0F490538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72E1C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5798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8616A"/>
    <w:rsid w:val="10E87E46"/>
    <w:rsid w:val="10E943BC"/>
    <w:rsid w:val="10EA0134"/>
    <w:rsid w:val="10F3555E"/>
    <w:rsid w:val="10F36FE9"/>
    <w:rsid w:val="10F60887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6C6D9B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42733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B3968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32263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756E1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05FBC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B6783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06D71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E4012E"/>
    <w:rsid w:val="1CF00444"/>
    <w:rsid w:val="1CF0262F"/>
    <w:rsid w:val="1CF540E9"/>
    <w:rsid w:val="1CFA525B"/>
    <w:rsid w:val="1CFE11EF"/>
    <w:rsid w:val="1CFF5EAA"/>
    <w:rsid w:val="1D1125A5"/>
    <w:rsid w:val="1D152095"/>
    <w:rsid w:val="1D17405F"/>
    <w:rsid w:val="1D1A58FD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72896"/>
    <w:rsid w:val="1DC75A85"/>
    <w:rsid w:val="1DCA7323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A4FBC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C3C98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521B0A"/>
    <w:rsid w:val="21594B94"/>
    <w:rsid w:val="215D225D"/>
    <w:rsid w:val="216422A6"/>
    <w:rsid w:val="21696C25"/>
    <w:rsid w:val="21743C12"/>
    <w:rsid w:val="217557F8"/>
    <w:rsid w:val="217952E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734D8"/>
    <w:rsid w:val="21AC663D"/>
    <w:rsid w:val="21AD1366"/>
    <w:rsid w:val="21AF47B7"/>
    <w:rsid w:val="21B005DE"/>
    <w:rsid w:val="21B52099"/>
    <w:rsid w:val="21B93937"/>
    <w:rsid w:val="21BF0821"/>
    <w:rsid w:val="21C01B6C"/>
    <w:rsid w:val="21D05231"/>
    <w:rsid w:val="21D749C3"/>
    <w:rsid w:val="21E40B6E"/>
    <w:rsid w:val="21F52495"/>
    <w:rsid w:val="21F7445F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B49EE"/>
    <w:rsid w:val="225C42C2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D3D6C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A68FA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CE197B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07C1B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C5ABB"/>
    <w:rsid w:val="28BE7A85"/>
    <w:rsid w:val="28C17575"/>
    <w:rsid w:val="28C826B1"/>
    <w:rsid w:val="28CC03F4"/>
    <w:rsid w:val="28DF17A9"/>
    <w:rsid w:val="28EA2628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361DC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75544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DF446E"/>
    <w:rsid w:val="2CE61358"/>
    <w:rsid w:val="2CEA52EC"/>
    <w:rsid w:val="2CED6B8B"/>
    <w:rsid w:val="2CF021D7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7445"/>
    <w:rsid w:val="2F454A5C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4467E"/>
    <w:rsid w:val="30CC23DC"/>
    <w:rsid w:val="30D616E4"/>
    <w:rsid w:val="30D81900"/>
    <w:rsid w:val="30D84C78"/>
    <w:rsid w:val="30DA7426"/>
    <w:rsid w:val="30DF67EA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4DF4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411B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56C0A"/>
    <w:rsid w:val="3428494C"/>
    <w:rsid w:val="342C7F98"/>
    <w:rsid w:val="34380E16"/>
    <w:rsid w:val="34473024"/>
    <w:rsid w:val="345319C9"/>
    <w:rsid w:val="345C0152"/>
    <w:rsid w:val="34624418"/>
    <w:rsid w:val="34652146"/>
    <w:rsid w:val="34677222"/>
    <w:rsid w:val="346F257B"/>
    <w:rsid w:val="34735BC7"/>
    <w:rsid w:val="34750AB5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07C38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73BAC"/>
    <w:rsid w:val="3687595A"/>
    <w:rsid w:val="36883480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8249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2445C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94550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0408A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3F2FBE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2F711F"/>
    <w:rsid w:val="40477F08"/>
    <w:rsid w:val="40491ED2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0662CD"/>
    <w:rsid w:val="420C31B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7E00E5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BE4985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55914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84895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33009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45AFB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B5E1D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AFD3FE5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6F0F12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54D31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B58D8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046D1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8A2033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4FFE6835"/>
    <w:rsid w:val="500100D3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1D3476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50EA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7C41CC"/>
    <w:rsid w:val="54817F20"/>
    <w:rsid w:val="5483555B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0724E"/>
    <w:rsid w:val="55264138"/>
    <w:rsid w:val="552F7491"/>
    <w:rsid w:val="55384597"/>
    <w:rsid w:val="553C395C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43798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D684B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A5A4B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8F76517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966BC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D622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949F7"/>
    <w:rsid w:val="5C1A77B4"/>
    <w:rsid w:val="5C1C12D8"/>
    <w:rsid w:val="5C205D85"/>
    <w:rsid w:val="5C321615"/>
    <w:rsid w:val="5C33715E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243BE"/>
    <w:rsid w:val="5D7A3273"/>
    <w:rsid w:val="5D7A37C6"/>
    <w:rsid w:val="5D7C348F"/>
    <w:rsid w:val="5D8440F2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CF5AF8"/>
    <w:rsid w:val="5FD17AC2"/>
    <w:rsid w:val="5FD749AD"/>
    <w:rsid w:val="5FDE5D3B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6D70BF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EE5FD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0626E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41760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14B5F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6043C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80227E3"/>
    <w:rsid w:val="68040309"/>
    <w:rsid w:val="680756EB"/>
    <w:rsid w:val="680E2F36"/>
    <w:rsid w:val="681E586F"/>
    <w:rsid w:val="681F15E7"/>
    <w:rsid w:val="681F5143"/>
    <w:rsid w:val="68212C69"/>
    <w:rsid w:val="682B1D3A"/>
    <w:rsid w:val="682D3D04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933EA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A926D7"/>
    <w:rsid w:val="6DB850B3"/>
    <w:rsid w:val="6DBE53FE"/>
    <w:rsid w:val="6DC02F24"/>
    <w:rsid w:val="6DC76061"/>
    <w:rsid w:val="6DCA3DA3"/>
    <w:rsid w:val="6DCC3677"/>
    <w:rsid w:val="6DCC7B1B"/>
    <w:rsid w:val="6DCF316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1D3ED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BE56B6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1F03D6"/>
    <w:rsid w:val="702347C4"/>
    <w:rsid w:val="702459EC"/>
    <w:rsid w:val="703379DD"/>
    <w:rsid w:val="703419A7"/>
    <w:rsid w:val="7036571F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3C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AD37BF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85868"/>
    <w:rsid w:val="7419513C"/>
    <w:rsid w:val="741B0EB4"/>
    <w:rsid w:val="7420471D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A6D1C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5D54FC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0A5684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46974"/>
    <w:rsid w:val="774E15A1"/>
    <w:rsid w:val="775070C7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808B4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75794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24696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7B66DC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A3AA5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B1486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14</Pages>
  <Words>10151</Words>
  <Characters>13197</Characters>
  <Lines>0</Lines>
  <Paragraphs>0</Paragraphs>
  <TotalTime>347</TotalTime>
  <ScaleCrop>false</ScaleCrop>
  <LinksUpToDate>false</LinksUpToDate>
  <CharactersWithSpaces>15880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2023-08-24T06:43:09Z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660401487C464A03B1B834A744425024_13</vt:lpwstr>
  </property>
  <property fmtid="{D5CDD505-2E9C-101B-9397-08002B2CF9AE}" pid="5" name="commondata">
    <vt:lpwstr>eyJjb3VudCI6NDAzLCJoZGlkIjoiNjdhMTMwNDYzZWIwOTU0NDRlYjIzNmI5NWQ1MzBlYjAiLCJ1c2VyQ291bnQiOjQwM30=</vt:lpwstr>
  </property>
</Properties>
</file>