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十四五规划-全球及中国摄像机高温防护罩行业研究及十四五规划分析报告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十四五规划-全球及中国摄像机高温防护罩行业研究及十四五规划分析报告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【报告篇幅】：100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受新冠肺炎疫情等影响，2022年全球摄像机高温防护罩市场规模大约为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是全球最大的摄像机高温防护罩生产地区，占有大约 %的市场份额，之后是 ，占有大约 %的市场份额。目前全球市场，基本由 和 地区厂商主导，全球摄像机高温防护罩头部厂商主要包括Axis Communications AB、海康威视、Bosch Security Systems, Inc.、FLIR Systems, Inc.和Pelco by Schneider Electric等，前三大厂商占有全球大约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本报告研究“十三五”期间全球及中国市场摄像机高温防护罩的供给和需求情况，以及“十四五”期间行业发展预测。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重点分析全球主要地区摄像机高温防护罩的产能、销量、收入和增长潜力，历史数据2018-2022年，预测数据2023-2029年。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摄像机高温防护罩行业竞争格局，包括全球市场主要厂商竞争格局和中国本土市场主要厂商竞争格局，重点分析全球主要厂商摄像机高温防护罩产能、销量、收入、价格和市场份额，全球摄像机高温防护罩产地分布情况、中国摄像机高温防护罩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此外针对摄像机高温防护罩行业产品分类、应用、行业政策、产业链、生产模式、销售模式、行业发展有利因素、不利因素和进入壁垒也做了详细分析。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Axis Communications 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海康威视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Bosch Security Systems,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FLIR Systems,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Pelco by Schneider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Honeywell International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Vicon Industries,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Panasonic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Hanwha Techwin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浙江大华技术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按照不同散热类型，包括如下几个类别：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风冷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水冷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第2章：全球市场供需情况、中国地区供需情况，包括主要地区摄像机高温防护罩产量、销量、收入、价格及市场份额等；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第3章：全球主要地区和国家，摄像机高温防护罩销量和销售收入，2018-2022，及预测2023到2029；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第4章：行业竞争格局分析，包括全球市场企业排名及市场份额、中国市场企业排名和份额、主要厂商摄像机高温防护罩销量、收入、价格和市场份额等；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第5章：全球市场不同类型摄像机高温防护罩销量、收入、价格及份额等；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第6章：全球市场不同应用摄像机高温防护罩销量、收入、价格及份额等；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第9章：全球市场摄像机高温防护罩主要厂商基本情况介绍，包括公司简介、摄像机高温防护罩产品规格型号、销量、价格、收入及公司最新动态等；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第10章：中国市场摄像机高温防护罩进出口情况分析；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第11章：中国市场摄像机高温防护罩主要生产和消费地区分布；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摄像机高温防护罩市场概述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摄像机高温防护罩行业概述及统计范围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按照不同散热类型，摄像机高温防护罩主要可以分为如下几个类别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不同散热类型摄像机高温防护罩规模增长趋势2018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风冷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水冷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从不同应用，摄像机高温防护罩主要包括如下几个方面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不同应用摄像机高温防护罩规模增长趋势2018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摄像机高温防护罩行业发展总体概况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摄像机高温防护罩行业发展主要特点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摄像机高温防护罩行业发展影响因素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全球摄像机高温防护罩供需现状及预测（2018-2029）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全球摄像机高温防护罩产能、产量、产能利用率及发展趋势（2018-2029）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全球摄像机高温防护罩产量、需求量及发展趋势（2018-2029）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全球主要地区摄像机高温防护罩产量及发展趋势（2018-2029）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中国摄像机高温防护罩供需现状及预测（2018-2029）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中国摄像机高温防护罩产能、产量、产能利用率及发展趋势（2018-2029）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中国摄像机高温防护罩产量、市场需求量及发展趋势（2018-2029）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中国摄像机高温防护罩产能和产量占全球的比重（2018-2029）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全球摄像机高温防护罩销量及收入（2018-2029）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全球市场摄像机高温防护罩价格趋势（2018-2029）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中国摄像机高温防护罩销量及收入（2018-2029）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中国市场摄像机高温防护罩销量和收入占全球的比重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全球摄像机高温防护罩主要地区分析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全球主要地区摄像机高温防护罩市场规模分析：2018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全球主要地区摄像机高温防护罩销售收入及市场份额（2018-2023年）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全球主要地区摄像机高温防护罩销售收入预测（2024-2029）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全球主要地区摄像机高温防护罩销量分析：2018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全球主要地区摄像机高温防护罩销量及市场份额（2018-2023年）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全球主要地区摄像机高温防护罩销量及市场份额预测（2024-2029）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全球市场主要厂商摄像机高温防护罩产能市场份额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全球市场主要厂商摄像机高温防护罩销量（2018-2023）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全球市场主要厂商摄像机高温防护罩销售收入（2018-2023）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全球市场主要厂商摄像机高温防护罩销售价格（2018-2023）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2022年全球主要生产商摄像机高温防护罩收入排名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中国市场主要厂商摄像机高温防护罩销量（2018-2023）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中国市场主要厂商摄像机高温防护罩销售收入（2018-2023）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中国市场主要厂商摄像机高温防护罩销售价格（2018-2023）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2022年中国主要生产商摄像机高温防护罩收入排名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全球主要厂商摄像机高温防护罩总部及产地分布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全球主要厂商摄像机高温防护罩商业化日期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全球主要厂商摄像机高温防护罩产品类型及应用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摄像机高温防护罩行业集中度、竞争程度分析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摄像机高温防护罩行业集中度分析：全球头部厂商份额（Top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全球摄像机高温防护罩第一梯队、第二梯队和第三梯队生产商（品牌）及市场份额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不同散热类型摄像机高温防护罩分析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全球市场不同散热类型摄像机高温防护罩销量（2018-2029）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全球市场不同散热类型摄像机高温防护罩销量及市场份额（2018-2023）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全球市场不同散热类型摄像机高温防护罩销量预测（2024-2029）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全球市场不同散热类型摄像机高温防护罩收入（2018-2029）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全球市场不同散热类型摄像机高温防护罩收入及市场份额（2018-2023）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全球市场不同散热类型摄像机高温防护罩收入预测（2024-2029）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全球市场不同散热类型摄像机高温防护罩价格走势（2018-2029）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中国市场不同散热类型摄像机高温防护罩销量（2018-2029）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中国市场不同散热类型摄像机高温防护罩销量及市场份额（2018-2023）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中国市场不同散热类型摄像机高温防护罩销量预测（2024-2029）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中国市场不同散热类型摄像机高温防护罩收入（2018-2029）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中国市场不同散热类型摄像机高温防护罩收入及市场份额（2018-2023）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中国市场不同散热类型摄像机高温防护罩收入预测（2024-2029）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不同应用摄像机高温防护罩分析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全球市场不同应用摄像机高温防护罩销量及市场份额（2018-2023）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全球市场不同应用摄像机高温防护罩销量预测（2024-2029）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全球市场不同应用摄像机高温防护罩收入及市场份额（2018-2023）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全球市场不同应用摄像机高温防护罩收入预测（2024-2029）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全球市场不同应用摄像机高温防护罩价格走势（2018-2029）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中国市场不同应用摄像机高温防护罩销量（2018-2029）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中国市场不同应用摄像机高温防护罩销量及市场份额（2018-2023）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中国市场不同应用摄像机高温防护罩销量预测（2024-2029）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中国市场不同应用摄像机高温防护罩收入（2018-2029）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中国市场不同应用摄像机高温防护罩收入及市场份额（2018-2023）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中国市场不同应用摄像机高温防护罩收入预测（2024-2029）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摄像机高温防护罩行业发展趋势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摄像机高温防护罩行业主要驱动因素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摄像机高温防护罩中国企业SWOT分析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中国摄像机高温防护罩行业政策环境分析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摄像机高温防护罩行业产业链简介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摄像机高温防护罩行业供应链分析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摄像机高温防护罩主要原料及供应情况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摄像机高温防护罩行业主要下游客户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摄像机高温防护罩行业采购模式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摄像机高温防护罩行业生产模式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摄像机高温防护罩行业销售模式及销售渠道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全球市场主要摄像机高温防护罩厂商简介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Axis Communications AB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Axis Communications AB基本信息、摄像机高温防护罩生产基地、销售区域、竞争对手及市场地位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Axis Communications AB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Axis Communications AB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Axis Communications 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Axis Communications 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海康威视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海康威视基本信息、摄像机高温防护罩生产基地、销售区域、竞争对手及市场地位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海康威视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海康威视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海康威视公司简介及主要业务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海康威视企业最新动态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Bosch Security Systems,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Bosch Security Systems, Inc.基本信息、摄像机高温防护罩生产基地、销售区域、竞争对手及市场地位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Bosch Security Systems,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Bosch Security Systems, Inc.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Bosch Security Systems,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Bosch Security Systems,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FLIR Systems,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FLIR Systems, Inc.基本信息、摄像机高温防护罩生产基地、销售区域、竞争对手及市场地位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FLIR Systems,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FLIR Systems, Inc.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FLIR Systems,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FLIR Systems,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Pelco by Schneider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Pelco by Schneider Electric基本信息、摄像机高温防护罩生产基地、销售区域、竞争对手及市场地位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Pelco by Schneider Electric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Pelco by Schneider Electric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Pelco by Schneider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Pelco by Schneider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Honeywell International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Honeywell International Inc.基本信息、摄像机高温防护罩生产基地、销售区域、竞争对手及市场地位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Honeywell International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Honeywell International Inc.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Honeywell International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Honeywell International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Vicon Industries, Inc.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Vicon Industries, Inc.基本信息、摄像机高温防护罩生产基地、销售区域、竞争对手及市场地位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Vicon Industries,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Vicon Industries, Inc.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Vicon Industries,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Vicon Industries,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Panasonic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Panasonic Corporation基本信息、摄像机高温防护罩生产基地、销售区域、竞争对手及市场地位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Panasonic Corporation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Panasonic Corporation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Panasonic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Panasonic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Hanwha Techwin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Hanwha Techwin基本信息、摄像机高温防护罩生产基地、销售区域、竞争对手及市场地位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Hanwha Techwin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Hanwha Techwin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Hanwha Techwin公司简介及主要业务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Hanwha Techwin企业最新动态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浙江大华技术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浙江大华技术基本信息、摄像机高温防护罩生产基地、销售区域、竞争对手及市场地位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浙江大华技术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浙江大华技术 摄像机高温防护罩销量、收入、价格及毛利率（2018-2023）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浙江大华技术公司简介及主要业务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浙江大华技术企业最新动态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中国市场摄像机高温防护罩产量、销量、进出口分析及未来趋势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中国市场摄像机高温防护罩产量、销量、进出口分析及未来趋势（2018-2029）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中国市场摄像机高温防护罩进出口贸易趋势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中国市场摄像机高温防护罩主要进口来源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中国市场摄像机高温防护罩主要出口目的地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中国市场摄像机高温防护罩主要地区分布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中国摄像机高温防护罩生产地区分布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中国摄像机高温防护罩消费地区分布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全球不同散热类型摄像机高温防护罩增长趋势2018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不同应用摄像机高温防护罩增长趋势2018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摄像机高温防护罩行业发展主要特点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摄像机高温防护罩行业发展有利因素分析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摄像机高温防护罩行业发展不利因素分析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进入摄像机高温防护罩行业壁垒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全球主要地区摄像机高温防护罩产量（千件）：2018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全球主要地区摄像机高温防护罩产量（2018-2023）&amp;（千件）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全球主要地区摄像机高温防护罩产量市场份额（2018-2023）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全球主要地区摄像机高温防护罩产量（2024-2029）&amp;（千件）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全球主要地区摄像机高温防护罩销售收入（百万美元）：2018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全球主要地区摄像机高温防护罩销售收入（2018-2023）&amp;（百万美元）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全球主要地区摄像机高温防护罩销售收入市场份额（2018-2023）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全球主要地区摄像机高温防护罩收入（2024-2029）&amp;（百万美元）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全球主要地区摄像机高温防护罩收入市场份额（2024-2029）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全球主要地区摄像机高温防护罩销量（千件）：2018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全球主要地区摄像机高温防护罩销量（2018-2023）&amp;（千件）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全球主要地区摄像机高温防护罩销量市场份额（2018-2023）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全球主要地区摄像机高温防护罩销量（2024-2029）&amp;（千件）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全球主要地区摄像机高温防护罩销量份额（2024-2029）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北美摄像机高温防护罩基本情况分析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欧洲摄像机高温防护罩基本情况分析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亚太地区摄像机高温防护罩基本情况分析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拉美地区摄像机高温防护罩基本情况分析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中东及非洲摄像机高温防护罩基本情况分析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全球市场主要厂商摄像机高温防护罩产能（2022-2023）&amp;（千件）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全球市场主要厂商摄像机高温防护罩销量（2018-2023）&amp;（千件）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全球市场主要厂商摄像机高温防护罩销量市场份额（2018-2023）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全球市场主要厂商摄像机高温防护罩销售收入（2018-2023）&amp;（百万美元）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全球市场主要厂商摄像机高温防护罩销售收入市场份额（2018-2023）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全球市场主要厂商摄像机高温防护罩销售价格（2018-2023）&amp;（美元/件）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2022年全球主要生产商摄像机高温防护罩收入排名（百万美元）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中国市场主要厂商摄像机高温防护罩销量（2018-2023）&amp;（千件）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中国市场主要厂商摄像机高温防护罩销量市场份额（2018-2023）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中国市场主要厂商摄像机高温防护罩销售收入（2018-2023）&amp;（百万美元）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中国市场主要厂商摄像机高温防护罩销售收入市场份额（2018-2023）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中国市场主要厂商摄像机高温防护罩销售价格（2018-2023）&amp;（美元/件）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2022年中国主要生产商摄像机高温防护罩收入排名（百万美元）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全球主要厂商摄像机高温防护罩总部及产地分布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全球主要厂商摄像机高温防护罩商业化日期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全球主要厂商摄像机高温防护罩产品类型及应用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2022年全球摄像机高温防护罩主要厂商市场地位（第一梯队、第二梯队和第三梯队）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全球不同散热类型摄像机高温防护罩销量（2018-2023年）&amp;（千件）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全球不同散热类型摄像机高温防护罩销量市场份额（2018-2023）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全球不同散热类型摄像机高温防护罩销量预测（2024-2029）&amp;（千件）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全球市场不同散热类型摄像机高温防护罩销量市场份额预测（2024-2029）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全球不同散热类型摄像机高温防护罩收入（2018-2023年）&amp;（百万美元）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全球不同散热类型摄像机高温防护罩收入市场份额（2018-2023）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全球不同散热类型摄像机高温防护罩收入预测（2024-2029）&amp;（百万美元）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全球不同散热类型摄像机高温防护罩收入市场份额预测（2024-2029）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中国不同散热类型摄像机高温防护罩销量（2018-2023年）&amp;（千件）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中国不同散热类型摄像机高温防护罩销量市场份额（2018-2023）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中国不同散热类型摄像机高温防护罩销量预测（2024-2029）&amp;（千件）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中国不同散热类型摄像机高温防护罩销量市场份额预测（2024-2029）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中国不同散热类型摄像机高温防护罩收入（2018-2023年）&amp;（百万美元）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中国不同散热类型摄像机高温防护罩收入市场份额（2018-2023）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中国不同散热类型摄像机高温防护罩收入预测（2024-2029）&amp;（百万美元）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中国不同散热类型摄像机高温防护罩收入市场份额预测（2024-2029）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全球不同应用摄像机高温防护罩销量（2018-2023年）&amp;（千件）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全球不同应用摄像机高温防护罩销量市场份额（2018-2023）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全球不同应用摄像机高温防护罩销量预测（2024-2029）&amp;（千件）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全球市场不同应用摄像机高温防护罩销量市场份额预测（2024-2029）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全球不同应用摄像机高温防护罩收入（2018-2023年）&amp;（百万美元）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全球不同应用摄像机高温防护罩收入市场份额（2018-2023）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全球不同应用摄像机高温防护罩收入预测（2024-2029）&amp;（百万美元）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全球不同应用摄像机高温防护罩收入市场份额预测（2024-2029）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中国不同应用摄像机高温防护罩销量（2018-2023年）&amp;（千件）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中国不同应用摄像机高温防护罩销量市场份额（2018-2023）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中国不同应用摄像机高温防护罩销量预测（2024-2029）&amp;（千件）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中国不同应用摄像机高温防护罩销量市场份额预测（2024-2029）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中国不同应用摄像机高温防护罩收入（2018-2023年）&amp;（百万美元）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中国不同应用摄像机高温防护罩收入市场份额（2018-2023）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中国不同应用摄像机高温防护罩收入预测（2024-2029）&amp;（百万美元）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中国不同应用摄像机高温防护罩收入市场份额预测（2024-2029）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摄像机高温防护罩行业技术发展趋势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摄像机高温防护罩行业主要驱动因素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摄像机高温防护罩行业供应链分析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摄像机高温防护罩上游原料供应商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摄像机高温防护罩行业主要下游客户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摄像机高温防护罩行业典型经销商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Axis Communications AB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Axis Communications AB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Axis Communications AB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Axis Communications AB公司简介及主要业务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Axis Communications AB企业最新动态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海康威视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海康威视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海康威视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海康威视公司简介及主要业务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海康威视企业最新动态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Bosch Security Systems, Inc.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Bosch Security Systems,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Bosch Security Systems, Inc.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Bosch Security Systems,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Bosch Security Systems,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FLIR Systems, Inc.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FLIR Systems,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FLIR Systems, Inc.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FLIR Systems,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FLIR Systems,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Pelco by Schneider Electric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Pelco by Schneider Electric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Pelco by Schneider Electric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Pelco by Schneider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Pelco by Schneider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Honeywell International Inc.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Honeywell International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Honeywell International Inc.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Honeywell International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Honeywell International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Vicon Industries, Inc.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Vicon Industries, Inc.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Vicon Industries, Inc.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Vicon Industries, Inc.公司简介及主要业务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Vicon Industries, Inc.企业最新动态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Panasonic Corporation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Panasonic Corporation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Panasonic Corporation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Panasonic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Panasonic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Hanwha Techwin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Hanwha Techwin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Hanwha Techwin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Hanwha Techwin公司简介及主要业务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Hanwha Techwin企业最新动态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浙江大华技术 摄像机高温防护罩生产基地、销售区域、竞争对手及市场地位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浙江大华技术 摄像机高温防护罩产品规格、参数及市场应用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浙江大华技术 摄像机高温防护罩销量（千件）、收入（百万美元）、价格（美元/件）及毛利率（2018-2023）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浙江大华技术公司简介及主要业务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浙江大华技术企业最新动态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中国市场摄像机高温防护罩产量、销量、进出口（2018-2023年）&amp;（千件）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中国市场摄像机高温防护罩产量、销量、进出口预测（2024-2029）&amp;（千件）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中国市场摄像机高温防护罩进出口贸易趋势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中国市场摄像机高温防护罩主要进口来源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中国市场摄像机高温防护罩主要出口目的地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中国摄像机高温防护罩生产地区分布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中国摄像机高温防护罩消费地区分布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摄像机高温防护罩产品图片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全球不同散热类型摄像机高温防护罩规模2018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全球不同散热类型摄像机高温防护罩市场份额2022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风冷产品图片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水冷产品图片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全球不同应用摄像机高温防护罩规模2018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全球不同应用摄像机高温防护罩市场份额2022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工业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商业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全球摄像机高温防护罩产能、产量、产能利用率及发展趋势（2018-2029）&amp;（千件）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全球摄像机高温防护罩产量、需求量及发展趋势（2018-2029）&amp;（千件）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全球主要地区摄像机高温防护罩产量规模：2018 VS 2022 VS 2029（千件）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全球主要地区摄像机高温防护罩产量市场份额（2018-2029）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中国摄像机高温防护罩产能、产量、产能利用率及发展趋势（2018-2029）&amp;（千件）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中国摄像机高温防护罩产量、市场需求量及发展趋势（2018-2029）&amp;（千件）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中国摄像机高温防护罩总产能占全球比重（2018-2029）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中国摄像机高温防护罩总产量占全球比重（2018-2029）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全球摄像机高温防护罩市场收入及增长率:（2018-2029）&amp;（百万美元）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全球市场摄像机高温防护罩市场规模：2018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全球市场摄像机高温防护罩销量及增长率（2018-2029）&amp;（千件）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全球市场摄像机高温防护罩价格趋势（2018-2029）&amp;（美元/件）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中国摄像机高温防护罩市场收入及增长率:（2018-2029）&amp;（百万美元）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中国市场摄像机高温防护罩市场规模：2018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中国市场摄像机高温防护罩销量及增长率（2018-2029）&amp;（千件）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中国市场摄像机高温防护罩销量占全球比重（2018-2029）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中国摄像机高温防护罩收入占全球比重（2018-2029）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全球主要地区摄像机高温防护罩销售收入规模：2018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全球主要地区摄像机高温防护罩销售收入市场份额（2018-2023）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全球主要地区摄像机高温防护罩销售收入市场份额（2018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全球主要地区摄像机高温防护罩收入市场份额（2024-2029）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北美（美国和加拿大）摄像机高温防护罩销量（2018-2029）&amp;（千件）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北美（美国和加拿大）摄像机高温防护罩销量份额（2018-2029）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北美（美国和加拿大）摄像机高温防护罩收入（2018-2029）&amp;（百万美元）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北美（美国和加拿大）摄像机高温防护罩收入份额（2018-2029）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欧洲（德国、英国、法国和意大利等国家）摄像机高温防护罩销量（2018-2029）&amp;（千件）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欧洲（德国、英国、法国和意大利等国家）摄像机高温防护罩销量份额（2018-2029）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欧洲（德国、英国、法国和意大利等国家）摄像机高温防护罩收入（2018-2029）&amp;（百万美元）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欧洲（德国、英国、法国和意大利等国家）摄像机高温防护罩收入份额（2018-2029）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亚太（中国、日本、韩国、中国台湾、印度和东南亚等）摄像机高温防护罩销量（2018-2029）&amp;（千件）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亚太（中国、日本、韩国、中国台湾、印度和东南亚等）摄像机高温防护罩销量份额（2018-2029）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亚太（中国、日本、韩国、中国台湾、印度和东南亚等）摄像机高温防护罩收入（2018-2029）&amp;（百万美元）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亚太（中国、日本、韩国、中国台湾、印度和东南亚等）摄像机高温防护罩收入份额（2018-2029）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拉美地区（墨西哥、巴西等国家）摄像机高温防护罩销量（2018-2029）&amp;（千件）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拉美地区（墨西哥、巴西等国家）摄像机高温防护罩销量份额（2018-2029）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拉美地区（墨西哥、巴西等国家）摄像机高温防护罩收入（2018-2029）&amp;（百万美元）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拉美地区（墨西哥、巴西等国家）摄像机高温防护罩收入份额（2018-2029）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中东及非洲（土耳其、沙特等国家）摄像机高温防护罩销量（2018-2029）&amp;（千件）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中东及非洲（土耳其、沙特等国家）摄像机高温防护罩销量份额（2018-2029）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中东及非洲（土耳其、沙特等国家）摄像机高温防护罩收入（2018-2029）&amp;（百万美元）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中东及非洲（土耳其、沙特等国家）摄像机高温防护罩收入份额（2018-2029）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2022年全球市场主要厂商摄像机高温防护罩销量市场份额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2022年全球市场主要厂商摄像机高温防护罩收入市场份额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2022年中国市场主要厂商摄像机高温防护罩销量市场份额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2022年中国市场主要厂商摄像机高温防护罩收入市场份额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2022年全球前五大生产商摄像机高温防护罩市场份额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全球摄像机高温防护罩第一梯队、第二梯队和第三梯队生产商（品牌）及市场份额（2022）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全球不同散热类型摄像机高温防护罩价格走势（2018-2029）&amp;（美元/件）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全球不同应用摄像机高温防护罩价格走势（2018-2029）&amp;（美元/件）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摄像机高温防护罩中国企业SWOT分析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摄像机高温防护罩产业链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摄像机高温防护罩行业采购模式分析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摄像机高温防护罩行业生产模式分析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摄像机高温防护罩行业销售模式分析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yMSwiaGRpZCI6IjY3YTEzMDQ2M2ViMDk1NDQ0ZWIyMzZiOTVkNTMwZWIwIiwidXNlckNvdW50Ijo0NzIx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F3A69"/>
    <w:rsid w:val="03CF75C5"/>
    <w:rsid w:val="03D270B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12</Pages>
  <Words>7679</Words>
  <Characters>9792</Characters>
  <Lines>0</Lines>
  <Paragraphs>0</Paragraphs>
  <TotalTime>343</TotalTime>
  <ScaleCrop>false</ScaleCrop>
  <LinksUpToDate>false</LinksUpToDate>
  <CharactersWithSpaces>12014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2023-08-24T06:39:24Z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F47AF1CC3E8C499B87DC0BCD543C041C_13</vt:lpwstr>
  </property>
  <property fmtid="{D5CDD505-2E9C-101B-9397-08002B2CF9AE}" pid="5" name="commondata">
    <vt:lpwstr>eyJjb3VudCI6NDAzLCJoZGlkIjoiNjdhMTMwNDYzZWIwOTU0NDRlYjIzNmI5NWQ1MzBlYjAiLCJ1c2VyQ291bnQiOjQwM30=</vt:lpwstr>
  </property>
</Properties>
</file>