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行业研究-中国可渗透细胞培养插入物市场现状研究分析与发展前景预测报告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行业研究-中国可渗透细胞培养插入物市场现状研究分析与发展前景预测报告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【报告篇幅】：102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【报告图表数】：150</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2022年中国可渗透细胞培养插入物市场销售收入达到了 万元，预计2029年可以达到 万元，2023-2029期间年复合增长率(CAGR)为 %。本研究项目旨在梳理可渗透细胞培养插入物领域产品系列，洞悉行业特点、市场存量空间及增量空间，并结合市场发展前景判断可渗透细胞培养插入物领域内各类竞争者所处地位。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中国市场核心厂商包括Thermo Fisher Scientific、Corning、Merck Millipore、Greiner Bio-One和Agilent等，按收入计，2022年中国市场前三大厂商占有大约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从产品类型方面来看，聚四氟乙烯膜占有重要地位，预计2029年份额将达到 %。同时就应用来看，实验室在2022年份额大约是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可渗透细胞培养插入物的生产、消费及进出口情况，重点关注在中国市场扮演重要角色的全球及本土可渗透细胞培养插入物生产商，呈现这些厂商在中国市场的可渗透细胞培养插入物销量、收入、价格、毛利率、市场份额等关键指标。此外，针对可渗透细胞培养插入物产品本身的细分增长情况，如不同可渗透细胞培养插入物产品类型、价格、销量、收入，不同应用可渗透细胞培养插入物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本文主要包括可渗透细胞培养插入物生产商如下：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Thermo Fisher Scientific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Corning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Merck Millipore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Greiner Bio-One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Agilent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Eppendorf</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Sarstedt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TPP Techno Plastic Products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VWR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Crystalgen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Oxyphen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SABEU</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Cultek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Sumitomo Bakelite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CELLTREAT Scientific Products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HiMedia Laboratories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BRAND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聚四氟乙烯膜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混合纤维素酯膜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聚碳酸酯膜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实验室</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药厂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第2章：中国市场可渗透细胞培养插入物主要厂商（品牌）竞争分析，主要包括可渗透细胞培养插入物销量、收入、市场份额、价格、产地及行业集中度分析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第3章：中国市场可渗透细胞培养插入物主要厂商（品牌）基本情况介绍，包括公司简介、可渗透细胞培养插入物产品型号、销量、价格、收入及最新动态等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第4章：中国不同类型可渗透细胞培养插入物销量、收入、价格及份额等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第5章：中国不同应用可渗透细胞培养插入物销量、收入、价格及份额等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第8章：中国本土可渗透细胞培养插入物生产情况分析，及中国市场可渗透细胞培养插入物进出口情况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市场空间：中国可渗透细胞培养插入物行业市场规模情况如何？未来增长情况如何？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产业链情况：中国可渗透细胞培养插入物厂商所在产业链构成是怎样？未来格局会如何演化？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厂商分析：全球可渗透细胞培养插入物领先企业是谁？企业情况怎样？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可渗透细胞培养插入物市场概述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按照不同产品类型，可渗透细胞培养插入物主要可以分为如下几个类别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中国不同产品类型可渗透细胞培养插入物增长趋势2018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聚四氟乙烯膜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混合纤维素酯膜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聚碳酸酯膜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从不同应用，可渗透细胞培养插入物主要包括如下几个方面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中国不同应用可渗透细胞培养插入物增长趋势2018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实验室</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药厂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医院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中国可渗透细胞培养插入物发展现状及未来趋势（2018-2029）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中国市场可渗透细胞培养插入物收入及增长率（2018-2029）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中国市场可渗透细胞培养插入物销量及增长率（2018-2029）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中国市场主要可渗透细胞培养插入物厂商分析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中国市场主要厂商可渗透细胞培养插入物销量、收入及市场份额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中国市场主要厂商可渗透细胞培养插入物销量（2018-2023）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中国市场主要厂商可渗透细胞培养插入物收入（2018-2023）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2022年中国市场主要厂商可渗透细胞培养插入物收入排名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中国市场主要厂商可渗透细胞培养插入物价格（2018-2023）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中国市场主要厂商可渗透细胞培养插入物总部及产地分布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中国市场主要厂商成立时间及可渗透细胞培养插入物商业化日期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中国市场主要厂商可渗透细胞培养插入物产品类型及应用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可渗透细胞培养插入物行业集中度、竞争程度分析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可渗透细胞培养插入物行业集中度分析：2022年中国Top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中国可渗透细胞培养插入物第一梯队、第二梯队和第三梯队厂商（品牌）及2022年市场份额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中国市场可渗透细胞培养插入物主要企业分析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Thermo Fisher Scientific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Thermo Fisher Scientific基本信息、可渗透细胞培养插入物生产基地、总部、竞争对手及市场地位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Thermo Fisher Scientific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Thermo Fisher Scientific在中国市场可渗透细胞培养插入物销量、收入、价格及毛利率（2018-2023）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Thermo Fisher Scientific公司简介及主要业务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Thermo Fisher Scientific企业最新动态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Corning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Corning基本信息、可渗透细胞培养插入物生产基地、总部、竞争对手及市场地位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Corning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Corning在中国市场可渗透细胞培养插入物销量、收入、价格及毛利率（2018-2023）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Corning公司简介及主要业务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Corning企业最新动态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Merck Millipore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Merck Millipore基本信息、可渗透细胞培养插入物生产基地、总部、竞争对手及市场地位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Merck Millipore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Merck Millipore在中国市场可渗透细胞培养插入物销量、收入、价格及毛利率（2018-2023）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Merck Millipore公司简介及主要业务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Merck Millipore企业最新动态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Greiner Bio-One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Greiner Bio-One基本信息、可渗透细胞培养插入物生产基地、总部、竞争对手及市场地位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Greiner Bio-One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Greiner Bio-One在中国市场可渗透细胞培养插入物销量、收入、价格及毛利率（2018-2023）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Greiner Bio-One公司简介及主要业务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Greiner Bio-One企业最新动态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Agilent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Agilent基本信息、可渗透细胞培养插入物生产基地、总部、竞争对手及市场地位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Agilent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Agilent在中国市场可渗透细胞培养插入物销量、收入、价格及毛利率（2018-2023）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Agilent公司简介及主要业务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Agilent企业最新动态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Eppendorf</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Eppendorf基本信息、可渗透细胞培养插入物生产基地、总部、竞争对手及市场地位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Eppendorf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Eppendorf在中国市场可渗透细胞培养插入物销量、收入、价格及毛利率（2018-2023）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Eppendorf公司简介及主要业务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Eppendorf企业最新动态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Sarstedt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Sarstedt基本信息、可渗透细胞培养插入物生产基地、总部、竞争对手及市场地位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Sarstedt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Sarstedt在中国市场可渗透细胞培养插入物销量、收入、价格及毛利率（2018-2023）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Sarstedt公司简介及主要业务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Sarstedt企业最新动态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TPP Techno Plastic Products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TPP Techno Plastic Products基本信息、可渗透细胞培养插入物生产基地、总部、竞争对手及市场地位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TPP Techno Plastic Products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TPP Techno Plastic Products在中国市场可渗透细胞培养插入物销量、收入、价格及毛利率（2018-2023）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TPP Techno Plastic Products公司简介及主要业务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TPP Techno Plastic Products企业最新动态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VWR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VWR基本信息、可渗透细胞培养插入物生产基地、总部、竞争对手及市场地位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VWR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VWR在中国市场可渗透细胞培养插入物销量、收入、价格及毛利率（2018-2023）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VWR公司简介及主要业务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VWR企业最新动态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Crystalgen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Crystalgen基本信息、可渗透细胞培养插入物生产基地、总部、竞争对手及市场地位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Crystalgen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Crystalgen在中国市场可渗透细胞培养插入物销量、收入、价格及毛利率（2018-2023）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Crystalgen公司简介及主要业务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Crystalgen企业最新动态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Oxyphen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Oxyphen基本信息、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Oxyphen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Oxyphen在中国市场可渗透细胞培养插入物销量、收入、价格及毛利率（2018-2023）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Oxyphen公司简介及主要业务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Oxyphen企业最新动态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SABEU</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SABEU基本信息、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SABEU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SABEU在中国市场可渗透细胞培养插入物销量、收入、价格及毛利率（2018-2023）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SABEU公司简介及主要业务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SABEU企业最新动态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Cultek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Cultek基本信息、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Cultek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Cultek在中国市场可渗透细胞培养插入物销量、收入、价格及毛利率（2018-2023）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Cultek公司简介及主要业务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Cultek企业最新动态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Sumitomo Bakelite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Sumitomo Bakelite基本信息、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Sumitomo Bakelite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Sumitomo Bakelite在中国市场可渗透细胞培养插入物销量、收入、价格及毛利率（2018-2023）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Sumitomo Bakelite公司简介及主要业务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Sumitomo Bakelite企业最新动态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CELLTREAT Scientific Products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CELLTREAT Scientific Products基本信息、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CELLTREAT Scientific Products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CELLTREAT Scientific Products在中国市场可渗透细胞培养插入物销量、收入、价格及毛利率（2018-2023）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CELLTREAT Scientific Products公司简介及主要业务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CELLTREAT Scientific Products企业最新动态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HiMedia Laboratories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HiMedia Laboratories基本信息、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HiMedia Laboratories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HiMedia Laboratories在中国市场可渗透细胞培养插入物销量、收入、价格及毛利率（2018-2023）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HiMedia Laboratories公司简介及主要业务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3.16.5 HiMedia Laboratories企业最新动态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BRAND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BRAND基本信息、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BRAND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BRAND在中国市场可渗透细胞培养插入物销量、收入、价格及毛利率（2018-2023）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BRAND公司简介及主要业务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3.17.5 BRAND企业最新动态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不同类型可渗透细胞培养插入物分析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中国市场不同产品类型可渗透细胞培养插入物销量（2018-2029）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中国市场不同产品类型可渗透细胞培养插入物销量及市场份额（2018-2023）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中国市场不同产品类型可渗透细胞培养插入物销量预测（2024-2029）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中国市场不同产品类型可渗透细胞培养插入物规模（2018-2029）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中国市场不同产品类型可渗透细胞培养插入物规模及市场份额（2018-2023）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中国市场不同产品类型可渗透细胞培养插入物规模预测（2024-2029）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中国市场不同产品类型可渗透细胞培养插入物价格走势（2018-2029）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不同应用可渗透细胞培养插入物分析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中国市场不同应用可渗透细胞培养插入物销量（2018-2029）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中国市场不同应用可渗透细胞培养插入物销量及市场份额（2018-2023）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中国市场不同应用可渗透细胞培养插入物销量预测（2024-2029）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中国市场不同应用可渗透细胞培养插入物规模（2018-2029）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中国市场不同应用可渗透细胞培养插入物规模及市场份额（2018-2023）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中国市场不同应用可渗透细胞培养插入物规模预测（2024-2029）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中国市场不同应用可渗透细胞培养插入物价格走势（2018-2029）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可渗透细胞培养插入物行业发展分析---发展趋势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可渗透细胞培养插入物行业发展分析---厂商壁垒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可渗透细胞培养插入物行业发展分析---驱动因素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可渗透细胞培养插入物行业发展分析---制约因素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可渗透细胞培养插入物中国企业SWOT分析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可渗透细胞培养插入物行业政策环境分析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可渗透细胞培养插入物行业产业链简介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可渗透细胞培养插入物产业链分析-上游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可渗透细胞培养插入物产业链分析-中游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可渗透细胞培养插入物产业链分析-下游：行业场景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可渗透细胞培养插入物行业采购模式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可渗透细胞培养插入物行业生产模式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可渗透细胞培养插入物行业销售模式及销售渠道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中国本土可渗透细胞培养插入物产能、产量分析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中国可渗透细胞培养插入物供需现状及预测（2018-2029）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中国可渗透细胞培养插入物产能、产量、产能利用率及发展趋势（2018-2029）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中国可渗透细胞培养插入物产量、市场需求量及发展趋势（2018-2029）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中国可渗透细胞培养插入物进出口分析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中国市场可渗透细胞培养插入物主要进口来源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中国市场可渗透细胞培养插入物主要出口目的地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不同产品类型，可渗透细胞培养插入物市场规模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不同应用可渗透细胞培养插入物市场规模2018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中国市场主要厂商可渗透细胞培养插入物销量（2018-2023）&amp;（千件）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中国市场主要厂商可渗透细胞培养插入物销量市场份额（2018-2023）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中国市场主要厂商可渗透细胞培养插入物收入（2018-2023）&amp;（万元）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中国市场主要厂商可渗透细胞培养插入物收入份额（2018-2023）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2022年中国主要生产商可渗透细胞培养插入物收入排名（万元）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中国市场主要厂商可渗透细胞培养插入物价格（2018-2023）&amp;（元/件）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中国市场主要厂商可渗透细胞培养插入物总部及产地分布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中国市场主要厂商成立时间及可渗透细胞培养插入物商业化日期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中国市场主要厂商可渗透细胞培养插入物产品类型及应用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2022年中国市场可渗透细胞培养插入物主要厂商市场地位（第一梯队、第二梯队和第三梯队）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Thermo Fisher Scientific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Thermo Fisher Scientific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Thermo Fisher Scientific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Thermo Fisher Scientific公司简介及主要业务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Thermo Fisher Scientific企业最新动态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Corning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Corning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Corning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Corning公司简介及主要业务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Corning企业最新动态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Merck Millipore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Merck Millipore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Merck Millipore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Merck Millipore公司简介及主要业务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Merck Millipore企业最新动态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Greiner Bio-One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Greiner Bio-One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Greiner Bio-One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Greiner Bio-One公司简介及主要业务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Greiner Bio-One企业最新动态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Agilent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Agilent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Agilent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Agilent公司简介及主要业务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Agilent企业最新动态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Eppendorf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Eppendorf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Eppendorf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Eppendorf公司简介及主要业务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Eppendorf企业最新动态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Sarstedt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Sarstedt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Sarstedt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Sarstedt公司简介及主要业务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Sarstedt企业最新动态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TPP Techno Plastic Products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TPP Techno Plastic Products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TPP Techno Plastic Products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TPP Techno Plastic Products公司简介及主要业务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TPP Techno Plastic Products企业最新动态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VWR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VWR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VWR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VWR公司简介及主要业务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VWR企业最新动态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Crystalgen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Crystalgen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Crystalgen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Crystalgen公司简介及主要业务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Crystalgen企业最新动态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Oxyphen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Oxyphen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Oxyphen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Oxyphen公司简介及主要业务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Oxyphen企业最新动态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SABEU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SABEU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SABEU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SABEU公司简介及主要业务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SABEU企业最新动态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Cultek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Cultek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Cultek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Cultek公司简介及主要业务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Cultek企业最新动态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Sumitomo Bakelite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Sumitomo Bakelite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Sumitomo Bakelite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Sumitomo Bakelite公司简介及主要业务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Sumitomo Bakelite企业最新动态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CELLTREAT Scientific Products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CELLTREAT Scientific Products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CELLTREAT Scientific Products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CELLTREAT Scientific Products公司简介及主要业务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CELLTREAT Scientific Products企业最新动态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HiMedia Laboratories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HiMedia Laboratories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HiMedia Laboratories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HiMedia Laboratories公司简介及主要业务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HiMedia Laboratories企业最新动态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BRAND 可渗透细胞培养插入物生产基地、总部、竞争对手及市场地位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BRAND 可渗透细胞培养插入物产品规格、参数及市场应用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BRAND 可渗透细胞培养插入物销量（千件）、收入（万元）、价格（元/件）及毛利率（2018-2023）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BRAND公司简介及主要业务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BRAND企业最新动态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中国市场不同类型可渗透细胞培养插入物销量（2018-2023）&amp;（千件）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中国市场不同类型可渗透细胞培养插入物销量市场份额（2018-2023）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中国市场不同类型可渗透细胞培养插入物销量预测（2024-2029）&amp;（千件）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中国市场不同类型可渗透细胞培养插入物销量市场份额预测（2024-2029）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中国市场不同类型可渗透细胞培养插入物规模（2018-2023）&amp;（万元）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中国市场不同类型可渗透细胞培养插入物规模市场份额（2018-2023）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中国市场不同类型可渗透细胞培养插入物规模预测（2024-2029）&amp;（万元）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中国市场不同类型可渗透细胞培养插入物规模市场份额预测（2024-2029）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中国市场不同应用可渗透细胞培养插入物销量（2018-2023）&amp;（千件）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中国市场不同应用可渗透细胞培养插入物销量市场份额（2018-2023）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中国市场不同应用可渗透细胞培养插入物销量预测（2024-2029）&amp;（千件）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中国市场不同应用可渗透细胞培养插入物销量市场份额预测（2024-2029）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中国市场不同应用可渗透细胞培养插入物规模（2018-2023）&amp;（万元）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中国市场不同应用可渗透细胞培养插入物规模市场份额（2018-2023）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中国市场不同应用可渗透细胞培养插入物规模预测（2024-2029）&amp;（万元）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中国市场不同应用可渗透细胞培养插入物规模市场份额预测（2024-2029）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表114 可渗透细胞培养插入物行业发展分析---发展趋势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表115 可渗透细胞培养插入物行业发展分析---厂商壁垒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表116 可渗透细胞培养插入物行业发展分析---驱动因素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表117 可渗透细胞培养插入物行业发展分析---制约因素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表118 可渗透细胞培养插入物行业相关重点政策一览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表119 可渗透细胞培养插入物行业供应链分析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表120 可渗透细胞培养插入物上游原料供应商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表121 可渗透细胞培养插入物行业主要下游客户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表122 可渗透细胞培养插入物典型经销商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表123 中国可渗透细胞培养插入物产量、销量、进口量及出口量（2018-2023）&amp;（千件）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表124 中国可渗透细胞培养插入物产量、销量、进口量及出口量预测（2024-2029）&amp;（千件）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表125 中国市场可渗透细胞培养插入物主要进口来源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表126 中国市场可渗透细胞培养插入物主要出口目的地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表127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表128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可渗透细胞培养插入物产品图片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中国不同产品类型可渗透细胞培养插入物产量市场份额2022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聚四氟乙烯膜产品图片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混合纤维素酯膜产品图片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聚碳酸酯膜产品图片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中国不同应用可渗透细胞培养插入物市场份额2022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实验室</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药厂</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医院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中国市场可渗透细胞培养插入物市场规模，2018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中国市场可渗透细胞培养插入物收入及增长率（2018-2029）&amp;（万元）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中国市场可渗透细胞培养插入物销量及增长率（2018-2029）&amp;（千件）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2022年中国市场主要厂商可渗透细胞培养插入物销量市场份额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2022年中国市场主要厂商可渗透细胞培养插入物收入市场份额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2022年中国市场前五大厂商可渗透细胞培养插入物市场份额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2022年中国市场可渗透细胞培养插入物第一梯队、第二梯队和第三梯队厂商（品牌）及市场份额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中国市场不同产品类型可渗透细胞培养插入物价格走势（2018-2029）&amp;（元/件）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中国市场不同应用可渗透细胞培养插入物价格走势（2018-2029）&amp;（元/件）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可渗透细胞培养插入物中国企业SWOT分析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可渗透细胞培养插入物产业链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可渗透细胞培养插入物行业采购模式分析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可渗透细胞培养插入物行业生产模式分析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可渗透细胞培养插入物行业销售模式分析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中国可渗透细胞培养插入物产能、产量、产能利用率及发展趋势（2018-2029）&amp;（千件）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中国可渗透细胞培养插入物产量、市场需求量及发展趋势（2018-2029）&amp;（千件）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OTMzLCJoZGlkIjoiNjdhMTMwNDYzZWIwOTU0NDRlYjIzNmI5NWQ1MzBlYjAiLCJ1c2VyQ291bnQiOjkzM30="/>
  </w:docVars>
  <w:rsids>
    <w:rsidRoot w:val="438C3708"/>
    <w:rsid w:val="00005402"/>
    <w:rsid w:val="001464CE"/>
    <w:rsid w:val="00227F32"/>
    <w:rsid w:val="00305CE7"/>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2952B7"/>
    <w:rsid w:val="022A20AD"/>
    <w:rsid w:val="022E26FA"/>
    <w:rsid w:val="0235549D"/>
    <w:rsid w:val="02385327"/>
    <w:rsid w:val="02394999"/>
    <w:rsid w:val="024242BB"/>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2B09E8"/>
    <w:rsid w:val="03323B24"/>
    <w:rsid w:val="0336401E"/>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2719F"/>
    <w:rsid w:val="05B71CEB"/>
    <w:rsid w:val="05B96C80"/>
    <w:rsid w:val="05C05FA5"/>
    <w:rsid w:val="05D03D33"/>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FC21F4"/>
    <w:rsid w:val="09066EE6"/>
    <w:rsid w:val="09195451"/>
    <w:rsid w:val="091A12E3"/>
    <w:rsid w:val="09287EA3"/>
    <w:rsid w:val="09334E76"/>
    <w:rsid w:val="09420839"/>
    <w:rsid w:val="09485EB3"/>
    <w:rsid w:val="096B5FE2"/>
    <w:rsid w:val="098470A4"/>
    <w:rsid w:val="098B21E0"/>
    <w:rsid w:val="098E3A7F"/>
    <w:rsid w:val="09914FCD"/>
    <w:rsid w:val="09945539"/>
    <w:rsid w:val="09975DC2"/>
    <w:rsid w:val="09B145E4"/>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116715"/>
    <w:rsid w:val="0B4F3619"/>
    <w:rsid w:val="0B6C6C61"/>
    <w:rsid w:val="0B6E1DBA"/>
    <w:rsid w:val="0B80232F"/>
    <w:rsid w:val="0B83012F"/>
    <w:rsid w:val="0B854172"/>
    <w:rsid w:val="0B8F6081"/>
    <w:rsid w:val="0B9D61FB"/>
    <w:rsid w:val="0BA14FB7"/>
    <w:rsid w:val="0BB43C70"/>
    <w:rsid w:val="0BC07420"/>
    <w:rsid w:val="0BDD731F"/>
    <w:rsid w:val="0BF724D8"/>
    <w:rsid w:val="0C0A7D34"/>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3C7F4D"/>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4A0448"/>
    <w:rsid w:val="0F517A28"/>
    <w:rsid w:val="0F546B75"/>
    <w:rsid w:val="0F6D4E03"/>
    <w:rsid w:val="0F77328B"/>
    <w:rsid w:val="0F7E4A8B"/>
    <w:rsid w:val="0F8971C2"/>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4A4DFC"/>
    <w:rsid w:val="15567B46"/>
    <w:rsid w:val="156644AF"/>
    <w:rsid w:val="15733CEE"/>
    <w:rsid w:val="157C3764"/>
    <w:rsid w:val="157D1577"/>
    <w:rsid w:val="158879DE"/>
    <w:rsid w:val="15992531"/>
    <w:rsid w:val="15A50A7A"/>
    <w:rsid w:val="15A5287C"/>
    <w:rsid w:val="15B479FC"/>
    <w:rsid w:val="15B64A89"/>
    <w:rsid w:val="15BC1A9A"/>
    <w:rsid w:val="15E45152"/>
    <w:rsid w:val="15ED388A"/>
    <w:rsid w:val="160C5454"/>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80590A"/>
    <w:rsid w:val="198C2A6A"/>
    <w:rsid w:val="198F7ACB"/>
    <w:rsid w:val="19A8293B"/>
    <w:rsid w:val="19A867BE"/>
    <w:rsid w:val="19AB08EA"/>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534DE"/>
    <w:rsid w:val="1CA76CEF"/>
    <w:rsid w:val="1CA90EA4"/>
    <w:rsid w:val="1CB61B34"/>
    <w:rsid w:val="1CBA5F77"/>
    <w:rsid w:val="1CCF55DB"/>
    <w:rsid w:val="1CD16CB8"/>
    <w:rsid w:val="1CDB17BE"/>
    <w:rsid w:val="1CF540E9"/>
    <w:rsid w:val="1CFF5EAA"/>
    <w:rsid w:val="1D152095"/>
    <w:rsid w:val="1D2D3220"/>
    <w:rsid w:val="1D4A3D81"/>
    <w:rsid w:val="1D532BBD"/>
    <w:rsid w:val="1D55083D"/>
    <w:rsid w:val="1D593457"/>
    <w:rsid w:val="1D5F5A06"/>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07660D"/>
    <w:rsid w:val="20107F24"/>
    <w:rsid w:val="20165A04"/>
    <w:rsid w:val="201725C8"/>
    <w:rsid w:val="201E5DE0"/>
    <w:rsid w:val="202E3BA1"/>
    <w:rsid w:val="203E1903"/>
    <w:rsid w:val="207422E6"/>
    <w:rsid w:val="20801F1B"/>
    <w:rsid w:val="20812427"/>
    <w:rsid w:val="208634FB"/>
    <w:rsid w:val="20897AC0"/>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AC663D"/>
    <w:rsid w:val="21AD1366"/>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76438"/>
    <w:rsid w:val="24CC726D"/>
    <w:rsid w:val="24D354AD"/>
    <w:rsid w:val="24DD4E47"/>
    <w:rsid w:val="24E37EE5"/>
    <w:rsid w:val="24E77A86"/>
    <w:rsid w:val="24F641B7"/>
    <w:rsid w:val="250255F5"/>
    <w:rsid w:val="25034EC9"/>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C6CA9"/>
    <w:rsid w:val="26822B33"/>
    <w:rsid w:val="268447DA"/>
    <w:rsid w:val="268A7650"/>
    <w:rsid w:val="26906C30"/>
    <w:rsid w:val="26965307"/>
    <w:rsid w:val="26976211"/>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6640ED"/>
    <w:rsid w:val="287F0D0A"/>
    <w:rsid w:val="289A2AA3"/>
    <w:rsid w:val="28A075FF"/>
    <w:rsid w:val="28A37397"/>
    <w:rsid w:val="28A864B3"/>
    <w:rsid w:val="28A93FB9"/>
    <w:rsid w:val="28AE388C"/>
    <w:rsid w:val="28B4397F"/>
    <w:rsid w:val="28B60F25"/>
    <w:rsid w:val="28BE7A85"/>
    <w:rsid w:val="28C826B1"/>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3F372D"/>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7004D"/>
    <w:rsid w:val="38BD5663"/>
    <w:rsid w:val="38C7758E"/>
    <w:rsid w:val="38D40C1D"/>
    <w:rsid w:val="38DD7AB3"/>
    <w:rsid w:val="38F026C3"/>
    <w:rsid w:val="38FF1464"/>
    <w:rsid w:val="392927F4"/>
    <w:rsid w:val="39292CF8"/>
    <w:rsid w:val="39317DFF"/>
    <w:rsid w:val="394F5BA6"/>
    <w:rsid w:val="39785A2E"/>
    <w:rsid w:val="398B437E"/>
    <w:rsid w:val="399F745E"/>
    <w:rsid w:val="39A24982"/>
    <w:rsid w:val="39A910BC"/>
    <w:rsid w:val="39B76556"/>
    <w:rsid w:val="39C3537C"/>
    <w:rsid w:val="39C52C0D"/>
    <w:rsid w:val="39CE38A0"/>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812E4B"/>
    <w:rsid w:val="3C915ADC"/>
    <w:rsid w:val="3C926E07"/>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7423FD"/>
    <w:rsid w:val="3D7B3D3F"/>
    <w:rsid w:val="3D7D00DC"/>
    <w:rsid w:val="3D7E0E7E"/>
    <w:rsid w:val="3D826B73"/>
    <w:rsid w:val="3DAA0180"/>
    <w:rsid w:val="3DBE1FC2"/>
    <w:rsid w:val="3DC07568"/>
    <w:rsid w:val="3DD35929"/>
    <w:rsid w:val="3DD86F3A"/>
    <w:rsid w:val="3DDC316C"/>
    <w:rsid w:val="3DE11DF4"/>
    <w:rsid w:val="3DF91843"/>
    <w:rsid w:val="3E021D6A"/>
    <w:rsid w:val="3E171CB9"/>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51B86"/>
    <w:rsid w:val="40041DC9"/>
    <w:rsid w:val="401B4533"/>
    <w:rsid w:val="401E7FAE"/>
    <w:rsid w:val="402E5098"/>
    <w:rsid w:val="405745EF"/>
    <w:rsid w:val="405C39B3"/>
    <w:rsid w:val="40610FCA"/>
    <w:rsid w:val="407025DB"/>
    <w:rsid w:val="40756534"/>
    <w:rsid w:val="407B6C60"/>
    <w:rsid w:val="408C3A72"/>
    <w:rsid w:val="408F792A"/>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58222A"/>
    <w:rsid w:val="426B4382"/>
    <w:rsid w:val="427342EC"/>
    <w:rsid w:val="427C5579"/>
    <w:rsid w:val="428A37DB"/>
    <w:rsid w:val="42916F69"/>
    <w:rsid w:val="42997141"/>
    <w:rsid w:val="429B74ED"/>
    <w:rsid w:val="42B911C3"/>
    <w:rsid w:val="42B94836"/>
    <w:rsid w:val="42C45840"/>
    <w:rsid w:val="42C817D4"/>
    <w:rsid w:val="42CF714A"/>
    <w:rsid w:val="42E16FF9"/>
    <w:rsid w:val="42F44377"/>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B918A8"/>
    <w:rsid w:val="45C538A4"/>
    <w:rsid w:val="45C6230C"/>
    <w:rsid w:val="45CC5137"/>
    <w:rsid w:val="45F51ADA"/>
    <w:rsid w:val="462211FB"/>
    <w:rsid w:val="462260A9"/>
    <w:rsid w:val="46235014"/>
    <w:rsid w:val="462501D5"/>
    <w:rsid w:val="462E7BA0"/>
    <w:rsid w:val="463958E6"/>
    <w:rsid w:val="463B22BD"/>
    <w:rsid w:val="463F246D"/>
    <w:rsid w:val="464247F9"/>
    <w:rsid w:val="46592743"/>
    <w:rsid w:val="466435C2"/>
    <w:rsid w:val="4668303D"/>
    <w:rsid w:val="467632F5"/>
    <w:rsid w:val="46845629"/>
    <w:rsid w:val="468604DF"/>
    <w:rsid w:val="468C638D"/>
    <w:rsid w:val="469F5CBE"/>
    <w:rsid w:val="46A41C10"/>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D74267"/>
    <w:rsid w:val="47E349BA"/>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95C04"/>
    <w:rsid w:val="48AB33C2"/>
    <w:rsid w:val="48B63E7D"/>
    <w:rsid w:val="48BE63E9"/>
    <w:rsid w:val="48C4125B"/>
    <w:rsid w:val="48FA3211"/>
    <w:rsid w:val="48FE0BF8"/>
    <w:rsid w:val="490C6E6F"/>
    <w:rsid w:val="4917600A"/>
    <w:rsid w:val="491A0531"/>
    <w:rsid w:val="491A4E7A"/>
    <w:rsid w:val="491C4628"/>
    <w:rsid w:val="49294E43"/>
    <w:rsid w:val="49296D45"/>
    <w:rsid w:val="492C2215"/>
    <w:rsid w:val="4933371F"/>
    <w:rsid w:val="493354CD"/>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60164"/>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94EC3"/>
    <w:rsid w:val="4D176CDD"/>
    <w:rsid w:val="4D176F21"/>
    <w:rsid w:val="4D1B69A4"/>
    <w:rsid w:val="4D1D5A08"/>
    <w:rsid w:val="4D255D1B"/>
    <w:rsid w:val="4D4D5BFF"/>
    <w:rsid w:val="4D567A2A"/>
    <w:rsid w:val="4D587B0F"/>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C303A"/>
    <w:rsid w:val="4FB54E8E"/>
    <w:rsid w:val="4FB70C06"/>
    <w:rsid w:val="4FC155E1"/>
    <w:rsid w:val="4FC6507C"/>
    <w:rsid w:val="4FC82B2E"/>
    <w:rsid w:val="4FF260E2"/>
    <w:rsid w:val="4FFC486B"/>
    <w:rsid w:val="50096F88"/>
    <w:rsid w:val="500F2DC6"/>
    <w:rsid w:val="500F511D"/>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A05E55"/>
    <w:rsid w:val="53C74089"/>
    <w:rsid w:val="53D8114B"/>
    <w:rsid w:val="53DA0EE7"/>
    <w:rsid w:val="53DB7228"/>
    <w:rsid w:val="53F15CD4"/>
    <w:rsid w:val="53F71F19"/>
    <w:rsid w:val="54024CD1"/>
    <w:rsid w:val="54135C95"/>
    <w:rsid w:val="5435198C"/>
    <w:rsid w:val="543C16DA"/>
    <w:rsid w:val="54535FB0"/>
    <w:rsid w:val="547445A3"/>
    <w:rsid w:val="547868A6"/>
    <w:rsid w:val="54817F20"/>
    <w:rsid w:val="54901A26"/>
    <w:rsid w:val="54A10368"/>
    <w:rsid w:val="54A8063C"/>
    <w:rsid w:val="54AD6566"/>
    <w:rsid w:val="54C1043A"/>
    <w:rsid w:val="54C45A17"/>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02539"/>
    <w:rsid w:val="55ED52C6"/>
    <w:rsid w:val="55F674E6"/>
    <w:rsid w:val="55FB55C5"/>
    <w:rsid w:val="55FC6F38"/>
    <w:rsid w:val="56226FF5"/>
    <w:rsid w:val="562E599A"/>
    <w:rsid w:val="563A433F"/>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7016832"/>
    <w:rsid w:val="572611F8"/>
    <w:rsid w:val="57263A45"/>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7A4EC7"/>
    <w:rsid w:val="588B2C30"/>
    <w:rsid w:val="58904D53"/>
    <w:rsid w:val="589143AC"/>
    <w:rsid w:val="589A4356"/>
    <w:rsid w:val="58BA0865"/>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E06F83"/>
    <w:rsid w:val="5BFE012D"/>
    <w:rsid w:val="5C0A23C6"/>
    <w:rsid w:val="5C1A77B4"/>
    <w:rsid w:val="5C1C12D8"/>
    <w:rsid w:val="5C33715E"/>
    <w:rsid w:val="5C622DF1"/>
    <w:rsid w:val="5C6914DA"/>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467A6D"/>
    <w:rsid w:val="5D5E7BC3"/>
    <w:rsid w:val="5D6E1CEF"/>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532442"/>
    <w:rsid w:val="5E5F0BEC"/>
    <w:rsid w:val="5E76511E"/>
    <w:rsid w:val="5E873E9A"/>
    <w:rsid w:val="5E880EEE"/>
    <w:rsid w:val="5EAC3900"/>
    <w:rsid w:val="5EB17168"/>
    <w:rsid w:val="5EB57238"/>
    <w:rsid w:val="5EC40C4A"/>
    <w:rsid w:val="5ECC7AFE"/>
    <w:rsid w:val="5ED24F05"/>
    <w:rsid w:val="5EDA1E95"/>
    <w:rsid w:val="5EEE13A2"/>
    <w:rsid w:val="5EF54CAE"/>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C60EC"/>
    <w:rsid w:val="60690D8E"/>
    <w:rsid w:val="60691717"/>
    <w:rsid w:val="60783761"/>
    <w:rsid w:val="60820DBC"/>
    <w:rsid w:val="6086255C"/>
    <w:rsid w:val="608A5EC3"/>
    <w:rsid w:val="60980395"/>
    <w:rsid w:val="609A104B"/>
    <w:rsid w:val="60A26D69"/>
    <w:rsid w:val="60A30D33"/>
    <w:rsid w:val="60A968B8"/>
    <w:rsid w:val="60AF3851"/>
    <w:rsid w:val="60B42F40"/>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9714C"/>
    <w:rsid w:val="63FE1550"/>
    <w:rsid w:val="640B2E77"/>
    <w:rsid w:val="642108EC"/>
    <w:rsid w:val="643979E4"/>
    <w:rsid w:val="644366BF"/>
    <w:rsid w:val="644B3444"/>
    <w:rsid w:val="64505303"/>
    <w:rsid w:val="647927F9"/>
    <w:rsid w:val="64847F0B"/>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F2C7D"/>
    <w:rsid w:val="65AB7778"/>
    <w:rsid w:val="65B93B3D"/>
    <w:rsid w:val="65D605E8"/>
    <w:rsid w:val="65DD1960"/>
    <w:rsid w:val="65F362B8"/>
    <w:rsid w:val="65FF0AD1"/>
    <w:rsid w:val="660679FF"/>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3504EF"/>
    <w:rsid w:val="67550AE6"/>
    <w:rsid w:val="675859D1"/>
    <w:rsid w:val="67713939"/>
    <w:rsid w:val="6775711A"/>
    <w:rsid w:val="6782148E"/>
    <w:rsid w:val="678C0773"/>
    <w:rsid w:val="678E364A"/>
    <w:rsid w:val="67967D6E"/>
    <w:rsid w:val="679F6B13"/>
    <w:rsid w:val="67A61834"/>
    <w:rsid w:val="67AE693B"/>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3134EF"/>
    <w:rsid w:val="6B737BEB"/>
    <w:rsid w:val="6B86601F"/>
    <w:rsid w:val="6B907123"/>
    <w:rsid w:val="6B9C21B9"/>
    <w:rsid w:val="6BA17875"/>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995997"/>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80045"/>
    <w:rsid w:val="6F9739F5"/>
    <w:rsid w:val="6FA523D2"/>
    <w:rsid w:val="6FB24AEE"/>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F05BE5"/>
    <w:rsid w:val="74063606"/>
    <w:rsid w:val="741464E0"/>
    <w:rsid w:val="741B0EB4"/>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B3E18"/>
    <w:rsid w:val="75A26A30"/>
    <w:rsid w:val="75BB2563"/>
    <w:rsid w:val="75D94B83"/>
    <w:rsid w:val="75F47C0F"/>
    <w:rsid w:val="75F67D31"/>
    <w:rsid w:val="7601057E"/>
    <w:rsid w:val="7603715B"/>
    <w:rsid w:val="7607416F"/>
    <w:rsid w:val="76100EE8"/>
    <w:rsid w:val="76183A28"/>
    <w:rsid w:val="76432944"/>
    <w:rsid w:val="76445D7A"/>
    <w:rsid w:val="76574DC9"/>
    <w:rsid w:val="765B5DF4"/>
    <w:rsid w:val="76652273"/>
    <w:rsid w:val="76664C8D"/>
    <w:rsid w:val="7682346D"/>
    <w:rsid w:val="76904267"/>
    <w:rsid w:val="76910AF0"/>
    <w:rsid w:val="76991590"/>
    <w:rsid w:val="76B012F4"/>
    <w:rsid w:val="76C84BF7"/>
    <w:rsid w:val="76CA2073"/>
    <w:rsid w:val="76CB0372"/>
    <w:rsid w:val="76CC46E8"/>
    <w:rsid w:val="76E06E8B"/>
    <w:rsid w:val="76E2473B"/>
    <w:rsid w:val="76E640F0"/>
    <w:rsid w:val="76F33268"/>
    <w:rsid w:val="76F51E90"/>
    <w:rsid w:val="76FB59C6"/>
    <w:rsid w:val="77020109"/>
    <w:rsid w:val="77022CE3"/>
    <w:rsid w:val="77045AC6"/>
    <w:rsid w:val="7706219D"/>
    <w:rsid w:val="770734AF"/>
    <w:rsid w:val="770B3462"/>
    <w:rsid w:val="770C0F8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D7F1B"/>
    <w:rsid w:val="797E4BE3"/>
    <w:rsid w:val="79815C5D"/>
    <w:rsid w:val="798824CB"/>
    <w:rsid w:val="799B6859"/>
    <w:rsid w:val="799E3333"/>
    <w:rsid w:val="79BF1AE8"/>
    <w:rsid w:val="79CC5E49"/>
    <w:rsid w:val="79D344C4"/>
    <w:rsid w:val="79D9190A"/>
    <w:rsid w:val="79DB6809"/>
    <w:rsid w:val="79DD4D9E"/>
    <w:rsid w:val="79EE0E9A"/>
    <w:rsid w:val="79EE40DD"/>
    <w:rsid w:val="79F467B9"/>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D137C8"/>
    <w:rsid w:val="7BE418FB"/>
    <w:rsid w:val="7BE94E67"/>
    <w:rsid w:val="7C06244A"/>
    <w:rsid w:val="7C1508DF"/>
    <w:rsid w:val="7C173A56"/>
    <w:rsid w:val="7C1F1589"/>
    <w:rsid w:val="7C3C2310"/>
    <w:rsid w:val="7C3F7AEE"/>
    <w:rsid w:val="7C4B55D7"/>
    <w:rsid w:val="7C6333F8"/>
    <w:rsid w:val="7C6636B6"/>
    <w:rsid w:val="7C680059"/>
    <w:rsid w:val="7C6B49A3"/>
    <w:rsid w:val="7C7062F5"/>
    <w:rsid w:val="7C72226B"/>
    <w:rsid w:val="7C7C37F2"/>
    <w:rsid w:val="7C7D7BE7"/>
    <w:rsid w:val="7C7E2A90"/>
    <w:rsid w:val="7C861E06"/>
    <w:rsid w:val="7CB46A32"/>
    <w:rsid w:val="7CBE4AD3"/>
    <w:rsid w:val="7CC66965"/>
    <w:rsid w:val="7CCD4D16"/>
    <w:rsid w:val="7CD62C03"/>
    <w:rsid w:val="7CFE43FC"/>
    <w:rsid w:val="7D10125B"/>
    <w:rsid w:val="7D124E1E"/>
    <w:rsid w:val="7D157C49"/>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6011</Words>
  <Characters>8231</Characters>
  <Lines>0</Lines>
  <Paragraphs>0</Paragraphs>
  <TotalTime>66</TotalTime>
  <ScaleCrop>false</ScaleCrop>
  <LinksUpToDate>false</LinksUpToDate>
  <CharactersWithSpaces>9991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2023-02-21T09:53:00Z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AF84BFB435154BD68021D812255E025F</vt:lpwstr>
  </property>
  <property fmtid="{D5CDD505-2E9C-101B-9397-08002B2CF9AE}" pid="5" name="commondata">
    <vt:lpwstr>eyJjb3VudCI6NDAzLCJoZGlkIjoiNjdhMTMwNDYzZWIwOTU0NDRlYjIzNmI5NWQ1MzBlYjAiLCJ1c2VyQ291bnQiOjQwM30=</vt:lpwstr>
  </property>
</Properties>
</file>