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十四五规划-全球及中国商用卡车租赁计划行业研究及十四五规划分析报告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十四五规划-全球及中国商用卡车租赁计划行业研究及十四五规划分析报告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【报告图表数】：134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商用卡车租赁计划市场规模大约为49亿元（人民币），预计2029年将达到63亿元，2023-2029期间年复合增长率（CAGR）为4.2%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 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目前全球市场，主要由 和 地区厂商主导，全球商用卡车租赁计划头部厂商主要包括Enterprise、Hertz、Avis Budget、ALD Automotive和Arval等，前三大厂商占有全球大约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本报告研究“十三五”期间全球及中国市场商用卡车租赁计划的发展现状，以及“十四五”期间行业发展预测。重点分析全球主要地区商用卡车租赁计划的市场规模，历史数据2018-2022年，预测数据2023-2029年。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本文同时着重分析商用卡车租赁计划行业竞争格局，包括全球市场主要企业中国本土市场主要企业竞争格局，重点分析全球主要企业近三年商用卡车租赁计划的收入和市场份额。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此外针对商用卡车租赁计划行业产品分类、应用、行业政策、行业发展有利因素、不利因素和进入壁垒也做了详细分析。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全球及国内主要企业包括：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Enterprise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Hertz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Avis Budget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ALD Automotive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Arval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Sixt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Europcar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Localiza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Goldcar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Movida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Fox Rent A Car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Unidas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CAR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Shouqi Zuche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Inceptio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TEC Equipment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按时间付费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按次数付费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重型卡车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轻型卡车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第2章：全球市场总体规模、中国地区总体规模，包括主要地区商用卡车租赁计划总体规模及市场份额等；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第3章：行业竞争格局分析，包括全球市场企业商用卡车租赁计划收入排名及市场份额、中国市场企业商用卡车租赁计划收入排名和份额等；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第4章：全球市场不同产品类型商用卡车租赁计划总体规模及份额等；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第5章：全球市场不同应用商用卡车租赁计划总体规模及份额等；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第6章：行业发展机遇与风险分析；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第8章：全球市场商用卡车租赁计划主要企业基本情况介绍，包括公司简介、商用卡车租赁计划产品介绍、商用卡车租赁计划收入及公司最新动态等；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商用卡车租赁计划市场概述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按照不同产品类型，商用卡车租赁计划主要可以分为如下几个类别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不同产品类型商用卡车租赁计划增长趋势2018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按时间付费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按次数付费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从不同应用，商用卡车租赁计划主要包括如下几个方面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不同应用商用卡车租赁计划增长趋势2018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重型卡车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轻型卡车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十四五期间商用卡车租赁计划行业发展总体概况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商用卡车租赁计划行业发展主要特点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发展趋势及建议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全球商用卡车租赁计划行业规模及预测分析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全球市场商用卡车租赁计划总体规模（2018-2029）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中国市场商用卡车租赁计划总体规模（2018-2029）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中国市场商用卡车租赁计划总规模占全球比重（2018-2029）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全球主要地区商用卡车租赁计划市场规模分析（2018 VS 2022 VS 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亚太主要国家/地区（中国、日本、韩国、中国台湾、印度和东南亚）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2.2.4 拉美主要国家（墨西哥和巴西等）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2.2.5 中东及非洲地区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全球市场主要企业商用卡车租赁计划收入分析（2018-2023）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商用卡车租赁计划行业集中度分析：2022年全球Top 5厂商市场份额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3.1.3 全球商用卡车租赁计划第一梯队、第二梯队和第三梯队企业及市场份额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3.1.4 全球主要企业总部、商用卡车租赁计划市场分布及商业化日期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3.1.5 全球主要企业商用卡车租赁计划产品类型及应用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3.1.6 全球行业并购及投资情况分析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中国市场竞争格局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中国本土主要企业商用卡车租赁计划收入分析（2018-2023）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中国市场商用卡车租赁计划销售情况分析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商用卡车租赁计划中国企业SWOT分析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不同产品类型商用卡车租赁计划分析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全球市场不同产品类型商用卡车租赁计划总体规模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全球市场不同产品类型商用卡车租赁计划总体规模（2018-2023）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全球市场不同产品类型商用卡车租赁计划总体规模预测（2024-2029）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中国市场不同产品类型商用卡车租赁计划总体规模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中国市场不同产品类型商用卡车租赁计划总体规模（2018-2023）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中国市场不同产品类型商用卡车租赁计划总体规模预测（2024-2029）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不同应用商用卡车租赁计划分析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全球市场不同应用商用卡车租赁计划总体规模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全球市场不同应用商用卡车租赁计划总体规模（2018-2023）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全球市场不同应用商用卡车租赁计划总体规模预测（2024-2029）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中国市场不同应用商用卡车租赁计划总体规模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中国市场不同应用商用卡车租赁计划总体规模（2018-2023）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中国市场不同应用商用卡车租赁计划总体规模预测（2024-2029）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商用卡车租赁计划行业发展机遇及主要驱动因素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商用卡车租赁计划行业发展面临的风险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商用卡车租赁计划行业政策分析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商用卡车租赁计划行业产业链简介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商用卡车租赁计划产业链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商用卡车租赁计划行业供应链分析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7.1.3 商用卡车租赁计划主要原材料及其供应商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7.1.4 商用卡车租赁计划行业主要下游客户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商用卡车租赁计划行业采购模式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商用卡车租赁计划行业开发/生产模式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商用卡车租赁计划行业销售模式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全球市场主要商用卡车租赁计划企业简介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Enterprise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Enterprise基本信息、商用卡车租赁计划市场分布、总部及行业地位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Enterprise公司简介及主要业务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Enterprise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8.1.4 Enterprise 商用卡车租赁计划收入及毛利率（2018-2023）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8.1.5 Enterprise企业最新动态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Hertz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Hertz基本信息、商用卡车租赁计划市场分布、总部及行业地位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Hertz公司简介及主要业务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8.2.3 Hertz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8.2.4 Hertz 商用卡车租赁计划收入及毛利率（2018-2023）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8.2.5 Hertz企业最新动态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Avis Budget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8.3.1 Avis Budget基本信息、商用卡车租赁计划市场分布、总部及行业地位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8.3.2 Avis Budget公司简介及主要业务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8.3.3 Avis Budget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8.3.4 Avis Budget 商用卡车租赁计划收入及毛利率（2018-2023）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8.3.5 Avis Budget企业最新动态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ALD Automotive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ALD Automotive基本信息、商用卡车租赁计划市场分布、总部及行业地位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ALD Automotive公司简介及主要业务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8.4.3 ALD Automotive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8.4.4 ALD Automotive 商用卡车租赁计划收入及毛利率（2018-2023）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8.4.5 ALD Automotive企业最新动态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Arval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Arval基本信息、商用卡车租赁计划市场分布、总部及行业地位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Arval公司简介及主要业务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8.5.3 Arval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8.5.4 Arval 商用卡车租赁计划收入及毛利率（2018-2023）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8.5.5 Arval企业最新动态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Sixt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Sixt基本信息、商用卡车租赁计划市场分布、总部及行业地位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Sixt公司简介及主要业务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8.6.3 Sixt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8.6.4 Sixt 商用卡车租赁计划收入及毛利率（2018-2023）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8.6.5 Sixt企业最新动态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Europcar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Europcar基本信息、商用卡车租赁计划市场分布、总部及行业地位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Europcar公司简介及主要业务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8.7.3 Europcar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8.7.4 Europcar 商用卡车租赁计划收入及毛利率（2018-2023）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8.7.5 Europcar企业最新动态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Localiza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8.8.1 Localiza基本信息、商用卡车租赁计划市场分布、总部及行业地位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8.8.2 Localiza公司简介及主要业务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8.8.3 Localiza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8.8.4 Localiza 商用卡车租赁计划收入及毛利率（2018-2023）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8.8.5 Localiza企业最新动态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8.9 Goldcar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8.9.1 Goldcar基本信息、商用卡车租赁计划市场分布、总部及行业地位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8.9.2 Goldcar公司简介及主要业务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8.9.3 Goldcar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8.9.4 Goldcar 商用卡车租赁计划收入及毛利率（2018-2023）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8.9.5 Goldcar企业最新动态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8.10 Movida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8.10.1 Movida基本信息、商用卡车租赁计划市场分布、总部及行业地位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8.10.2 Movida公司简介及主要业务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8.10.3 Movida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8.10.4 Movida 商用卡车租赁计划收入及毛利率（2018-2023）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8.10.5 Movida企业最新动态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8.11 Fox Rent A Car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8.11.1 Fox Rent A Car基本信息、商用卡车租赁计划市场分布、总部及行业地位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8.11.2 Fox Rent A Car公司简介及主要业务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8.11.3 Fox Rent A Car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8.11.4 Fox Rent A Car 商用卡车租赁计划收入及毛利率（2018-2023）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8.11.5 Fox Rent A Car企业最新动态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8.12 Unidas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8.12.1 Unidas基本信息、商用卡车租赁计划市场分布、总部及行业地位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8.12.2 Unidas公司简介及主要业务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8.12.3 Unidas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8.12.4 Unidas 商用卡车租赁计划收入及毛利率（2018-2023）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8.12.5 Unidas企业最新动态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8.13 CAR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8.13.1 CAR Inc.基本信息、商用卡车租赁计划市场分布、总部及行业地位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8.13.2 CAR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8.13.3 CAR Inc.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8.13.4 CAR Inc. 商用卡车租赁计划收入及毛利率（2018-2023）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8.13.5 CAR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8.14 Shouqi Zuche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8.14.1 Shouqi Zuche基本信息、商用卡车租赁计划市场分布、总部及行业地位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8.14.2 Shouqi Zuche公司简介及主要业务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8.14.3 Shouqi Zuche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8.14.4 Shouqi Zuche 商用卡车租赁计划收入及毛利率（2018-2023）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8.14.5 Shouqi Zuche企业最新动态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8.15 Inceptio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8.15.1 Inceptio Technology基本信息、商用卡车租赁计划市场分布、总部及行业地位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8.15.2 Shouqi Zuche公司简介及主要业务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8.15.3 Inceptio Technology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8.15.4 Inceptio Technology 商用卡车租赁计划收入及毛利率（2018-2023）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8.15.5 Inceptio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8.16 TEC Equipment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8.16.1 TEC Equipment基本信息、商用卡车租赁计划市场分布、总部及行业地位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8.16.2 TEC Equipment公司简介及主要业务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8.16.3 TEC Equipment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8.16.4 TEC Equipment 商用卡车租赁计划收入及毛利率（2018-2023）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8.16.5 TEC Equipment企业最新动态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研究方法与数据来源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不同产品类型商用卡车租赁计划全球规模增长趋势2018 VS 2022 VS 2029 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不同应用商用卡车租赁计划全球规模增长趋势2018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商用卡车租赁计划行业发展主要特点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进入商用卡车租赁计划行业壁垒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商用卡车租赁计划发展趋势及建议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全球主要地区商用卡车租赁计划总体规模（百万美元）：2018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全球主要地区商用卡车租赁计划总体规模（2018-2023）&amp;（百万美元）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全球主要地区商用卡车租赁计划总体规模（2024-2029）&amp;（百万美元）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北美商用卡车租赁计划基本情况分析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欧洲商用卡车租赁计划基本情况分析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亚太商用卡车租赁计划基本情况分析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拉美商用卡车租赁计划基本情况分析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中东及非洲商用卡车租赁计划基本情况分析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全球市场主要企业商用卡车租赁计划收入（2018-2023）&amp;（百万美元）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全球市场主要企业商用卡车租赁计划收入市场份额（2018-2023）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2022年全球主要企业商用卡车租赁计划收入排名及市场占有率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2022全球商用卡车租赁计划主要厂商市场地位（第一梯队、第二梯队和第三梯队）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全球主要企业总部、商用卡车租赁计划市场分布及商业化日期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全球主要企业商用卡车租赁计划产品类型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全球行业并购及投资情况分析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中国本土企业商用卡车租赁计划收入（2018-2023）&amp;（百万美元）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中国本土企业商用卡车租赁计划收入市场份额（2018-2023）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2022年全球及中国本土企业在中国市场商用卡车租赁计划收入排名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全球市场不同产品类型商用卡车租赁计划总体规模（2018-2023）&amp;（百万美元）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全球市场不同产品类型商用卡车租赁计划市场份额（2018-2023）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全球市场不同产品类型商用卡车租赁计划总体规模预测（2024-2029）&amp;（百万美元）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全球市场不同产品类型商用卡车租赁计划市场份额预测（2024-2029）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中国市场不同产品类型商用卡车租赁计划总体规模（2018-2023）&amp;（百万美元）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中国市场不同产品类型商用卡车租赁计划市场份额（2018-2023）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中国市场不同产品类型商用卡车租赁计划总体规模预测（2024-2029）&amp;（百万美元）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中国市场不同产品类型商用卡车租赁计划市场份额预测（2024-2029）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全球市场不同应用商用卡车租赁计划总体规模（2018-2023）&amp;（百万美元）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全球市场不同应用商用卡车租赁计划市场份额（2018-2023）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全球市场不同应用商用卡车租赁计划总体规模预测（2024-2029）&amp;（百万美元）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全球市场不同应用商用卡车租赁计划市场份额预测（2024-2029）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中国市场不同应用商用卡车租赁计划总体规模（2018-2023）&amp;（百万美元）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中国市场不同应用商用卡车租赁计划市场份额（2018-2023）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中国市场不同应用商用卡车租赁计划总体规模预测（2024-2029）&amp;（百万美元）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中国市场不同应用商用卡车租赁计划市场份额预测（2024-2029）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商用卡车租赁计划行业发展机遇及主要驱动因素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商用卡车租赁计划行业发展面临的风险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商用卡车租赁计划行业政策分析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商用卡车租赁计划行业供应链分析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商用卡车租赁计划上游原材料和主要供应商情况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商用卡车租赁计划行业主要下游客户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Enterprise基本信息、商用卡车租赁计划市场分布、总部及行业地位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Enterprise公司简介及主要业务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Enterprise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Enterprise 商用卡车租赁计划收入（百万美元）及毛利率（2018-2023）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Enterprise企业最新动态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Hertz基本信息、商用卡车租赁计划市场分布、总部及行业地位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Hertz公司简介及主要业务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Hertz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Hertz 商用卡车租赁计划收入（百万美元）及毛利率（2018-2023）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Hertz企业最新动态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Avis Budget基本信息、商用卡车租赁计划市场分布、总部及行业地位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Avis Budget公司简介及主要业务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Avis Budget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Avis Budget 商用卡车租赁计划收入（百万美元）及毛利率（2018-2023）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Avis Budget企业最新动态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ALD Automotive基本信息、商用卡车租赁计划市场分布、总部及行业地位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ALD Automotive公司简介及主要业务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ALD Automotive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ALD Automotive 商用卡车租赁计划收入（百万美元）及毛利率（2018-2023）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ALD Automotive企业最新动态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Arval基本信息、商用卡车租赁计划市场分布、总部及行业地位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Arval公司简介及主要业务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Arval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Arval 商用卡车租赁计划收入（百万美元）及毛利率（2018-2023）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Arval企业最新动态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Sixt基本信息、商用卡车租赁计划市场分布、总部及行业地位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Sixt公司简介及主要业务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Sixt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Sixt 商用卡车租赁计划收入（百万美元）及毛利率（2018-2023）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Sixt企业最新动态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Europcar基本信息、商用卡车租赁计划市场分布、总部及行业地位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Europcar公司简介及主要业务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Europcar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Europcar 商用卡车租赁计划收入（百万美元）及毛利率（2018-2023）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Europcar企业最新动态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Localiza基本信息、商用卡车租赁计划市场分布、总部及行业地位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Localiza公司简介及主要业务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Localiza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Localiza 商用卡车租赁计划收入（百万美元）及毛利率（2018-2023）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Localiza企业最新动态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Goldcar基本信息、商用卡车租赁计划市场分布、总部及行业地位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Goldcar公司简介及主要业务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Goldcar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Goldcar 商用卡车租赁计划收入（百万美元）及毛利率（2018-2023）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Goldcar企业最新动态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Movida基本信息、商用卡车租赁计划市场分布、总部及行业地位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Movida公司简介及主要业务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Movida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Movida 商用卡车租赁计划收入（百万美元）及毛利率（2018-2023）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Movida企业最新动态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Fox Rent A Car基本信息、商用卡车租赁计划市场分布、总部及行业地位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Fox Rent A Car公司简介及主要业务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Fox Rent A Car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Fox Rent A Car 商用卡车租赁计划收入（百万美元）及毛利率（2018-2023）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Fox Rent A Car企业最新动态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Unidas基本信息、商用卡车租赁计划市场分布、总部及行业地位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Unidas公司简介及主要业务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Unidas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Unidas 商用卡车租赁计划收入（百万美元）及毛利率（2018-2023）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Unidas企业最新动态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CAR Inc.基本信息、商用卡车租赁计划市场分布、总部及行业地位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CAR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CAR Inc.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CAR Inc. 商用卡车租赁计划收入（百万美元）及毛利率（2018-2023）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CAR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Shouqi Zuche基本信息、商用卡车租赁计划市场分布、总部及行业地位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Shouqi Zuche公司简介及主要业务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Shouqi Zuche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Shouqi Zuche 商用卡车租赁计划收入（百万美元）及毛利率（2018-2023）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Shouqi Zuche企业最新动态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Inceptio Technology基本信息、商用卡车租赁计划市场分布、总部及行业地位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Inceptio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Inceptio Technology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Inceptio Technology 商用卡车租赁计划收入（百万美元）及毛利率（2018-2023）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Inceptio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TEC Equipment基本信息、商用卡车租赁计划市场分布、总部及行业地位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TEC Equipment公司简介及主要业务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TEC Equipment 商用卡车租赁计划产品规格、参数及市场应用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TEC Equipment 商用卡车租赁计划收入（百万美元）及毛利率（2018-2023）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TEC Equipment企业最新动态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商用卡车租赁计划产品图片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不同产品类型商用卡车租赁计划全球规模2018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全球不同产品类型商用卡车租赁计划市场份额 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按时间付费产品图片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按次数付费产品图片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不同应用商用卡车租赁计划全球规模2018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全球不同应用商用卡车租赁计划市场份额 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重型卡车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轻型卡车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全球市场商用卡车租赁计划市场规模：2018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全球市场商用卡车租赁计划总体规模（2018-2029）&amp;（百万美元）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中国市场商用卡车租赁计划总体规模（2018-2029）&amp;（百万美元）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中国市场商用卡车租赁计划总规模占全球比重（2018-2029）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全球主要地区商用卡车租赁计划总体规模（百万美元）：2018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全球主要地区商用卡车租赁计划市场份额（2018-2029）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北美（美国和加拿大）商用卡车租赁计划总体规模（2018-2029）&amp;（百万美元）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欧洲（德国、英国、法国和意大利等国家）商用卡车租赁计划总体规模（2018-2029）&amp;（百万美元）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亚太主要国家/地区（中国、日本、韩国、中国台湾、印度和东南亚）商用卡车租赁计划总体规模（2018-2029）&amp;（百万美元）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拉美主要国家（墨西哥和巴西等）商用卡车租赁计划总体规模（2018-2029）&amp;（百万美元）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中东及非洲地区商用卡车租赁计划总体规模（2018-2029）&amp;（百万美元）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2022年全球前五大厂商商用卡车租赁计划市场份额（按收入）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2022年全球商用卡车租赁计划第一梯队、第二梯队和第三梯队厂商及市场份额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商用卡车租赁计划中国企业SWOT分析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商用卡车租赁计划产业链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商用卡车租赁计划行业采购模式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商用卡车租赁计划行业开发/生产模式分析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商用卡车租赁计划行业销售模式分析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Y4NywiaGRpZCI6IjY3YTEzMDQ2M2ViMDk1NDQ0ZWIyMzZiOTVkNTMwZWIwIiwidXNlckNvdW50Ijo0Njg3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270B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709B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43F13"/>
    <w:rsid w:val="0DC65EDD"/>
    <w:rsid w:val="0DC7709D"/>
    <w:rsid w:val="0DC91529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F5F47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72E1C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05FBC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F00444"/>
    <w:rsid w:val="1CF0262F"/>
    <w:rsid w:val="1CF540E9"/>
    <w:rsid w:val="1CFA525B"/>
    <w:rsid w:val="1CFE11EF"/>
    <w:rsid w:val="1CFF5EAA"/>
    <w:rsid w:val="1D1125A5"/>
    <w:rsid w:val="1D152095"/>
    <w:rsid w:val="1D17405F"/>
    <w:rsid w:val="1D1A58FD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CA7323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A4FBC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C3C98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734D8"/>
    <w:rsid w:val="21AC663D"/>
    <w:rsid w:val="21AD1366"/>
    <w:rsid w:val="21AF47B7"/>
    <w:rsid w:val="21B005DE"/>
    <w:rsid w:val="21B52099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D3D6C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07C38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8249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3F2FBE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2F711F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0662CD"/>
    <w:rsid w:val="420C31B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BE4985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54D3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4FFE6835"/>
    <w:rsid w:val="500100D3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1D3476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0724E"/>
    <w:rsid w:val="55264138"/>
    <w:rsid w:val="552F7491"/>
    <w:rsid w:val="55384597"/>
    <w:rsid w:val="553C395C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A3273"/>
    <w:rsid w:val="5D7A37C6"/>
    <w:rsid w:val="5D7C348F"/>
    <w:rsid w:val="5D8440F2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CF5AF8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E586F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3677"/>
    <w:rsid w:val="6DCC7B1B"/>
    <w:rsid w:val="6DCF316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BE56B6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3379DD"/>
    <w:rsid w:val="703419A7"/>
    <w:rsid w:val="7036571F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A6D1C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46974"/>
    <w:rsid w:val="774E15A1"/>
    <w:rsid w:val="775070C7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7B66DC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9</Pages>
  <Words>5635</Words>
  <Characters>7602</Characters>
  <Lines>0</Lines>
  <Paragraphs>0</Paragraphs>
  <TotalTime>329</TotalTime>
  <ScaleCrop>false</ScaleCrop>
  <LinksUpToDate>false</LinksUpToDate>
  <CharactersWithSpaces>9350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2023-08-24T06:25:28Z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79F3A9DE30784A5CAF48089F5568AF2E_13</vt:lpwstr>
  </property>
  <property fmtid="{D5CDD505-2E9C-101B-9397-08002B2CF9AE}" pid="5" name="commondata">
    <vt:lpwstr>eyJjb3VudCI6NDAzLCJoZGlkIjoiNjdhMTMwNDYzZWIwOTU0NDRlYjIzNmI5NWQ1MzBlYjAiLCJ1c2VyQ291bnQiOjQwM30=</vt:lpwstr>
  </property>
</Properties>
</file>