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中国三枝九叶草粉市场现状研究分析与发展前景预测报告</w:t>
                            </w:r>
                            <w:r>
                              <w:rPr>
                                <w:rFonts w:hint="eastAsia" w:ascii="宋体" w:hAnsi="宋体" w:cs="宋体"/>
                                <w:sz w:val="72"/>
                                <w:szCs w:val="72"/>
                                <w:lang w:val="en-US" w:eastAsia="zh-CN"/>
                              </w:rPr>
                              <w:fldChar w:fldCharType="end"/>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中国三枝九叶草粉市场现状研究分析与发展前景预测报告</w:t>
                      </w:r>
                      <w:r>
                        <w:rPr>
                          <w:rFonts w:hint="eastAsia" w:ascii="宋体" w:hAnsi="宋体" w:cs="宋体"/>
                          <w:sz w:val="72"/>
                          <w:szCs w:val="72"/>
                          <w:lang w:val="en-US" w:eastAsia="zh-CN"/>
                        </w:rPr>
                        <w:fldChar w:fldCharType="end"/>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【报告篇幅】：99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【报告图表数】：138</w:t>
      </w:r>
    </w:p>
    <w:p>
      <w:pPr>
        <w:tabs>
          <w:tab w:val="left" w:pos="7480"/>
        </w:tabs>
        <w:rPr>
          <w:rFonts w:hint="eastAsia"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2022年中国三枝九叶草粉市场销售收入达到了 万元，预计2029年可以达到 万元，2023-2029期间年复合增长率(CAGR)为 %。本研究项目旨在梳理三枝九叶草粉领域产品系列，洞悉行业特点、市场存量空间及增量空间，并结合市场发展前景判断三枝九叶草粉领域内各类竞争者所处地位。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中国市场核心厂商包括桂林莱茵生物科技股份有限公司、Plantnat Co,.ltd、浙江惠松制药有限公司、卓创本草和西安天本生物等，按收入计，2022年中国市场前三大厂商占有大约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从产品类型方面来看，食品级占有重要地位，预计2029年份额将达到 %。同时就应用来看，制药在2022年份额大约是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三枝九叶草粉的生产、消费及进出口情况，重点关注在中国市场扮演重要角色的全球及本土三枝九叶草粉生产商，呈现这些厂商在中国市场的三枝九叶草粉销量、收入、价格、毛利率、市场份额等关键指标。此外，针对三枝九叶草粉产品本身的细分增长情况，如不同三枝九叶草粉产品类型、价格、销量、收入，不同应用三枝九叶草粉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本文主要包括三枝九叶草粉生产商如下：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桂林莱茵生物科技股份有限公司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Plantnat Co,.ltd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浙江惠松制药有限公司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卓创本草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西安天本生物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Hugestone Enterprise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西安中盈科技发展有限公司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Acetar Bio-Tech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陕西新阳禾生物科技有限公司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陕西开普勒生物科技有限公司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食品级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制药级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制药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第2章：中国市场三枝九叶草粉主要厂商（品牌）竞争分析，主要包括三枝九叶草粉销量、收入、市场份额、价格、产地及行业集中度分析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第3章：中国市场三枝九叶草粉主要厂商（品牌）基本情况介绍，包括公司简介、三枝九叶草粉产品型号、销量、价格、收入及最新动态等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第4章：中国不同类型三枝九叶草粉销量、收入、价格及份额等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第5章：中国不同应用三枝九叶草粉销量、收入、价格及份额等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第8章：中国本土三枝九叶草粉生产情况分析，及中国市场三枝九叶草粉进出口情况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市场空间：中国三枝九叶草粉行业市场规模情况如何？未来增长情况如何？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产业链情况：中国三枝九叶草粉厂商所在产业链构成是怎样？未来格局会如何演化？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厂商分析：全球三枝九叶草粉领先企业是谁？企业情况怎样？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三枝九叶草粉市场概述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按照不同产品类型，三枝九叶草粉主要可以分为如下几个类别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中国不同产品类型三枝九叶草粉增长趋势2018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食品级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制药级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从不同应用，三枝九叶草粉主要包括如下几个方面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中国不同应用三枝九叶草粉增长趋势2018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制药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中国三枝九叶草粉发展现状及未来趋势（2018-2029）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中国市场三枝九叶草粉收入及增长率（2018-2029）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中国市场三枝九叶草粉销量及增长率（2018-2029）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中国市场主要三枝九叶草粉厂商分析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中国市场主要厂商三枝九叶草粉销量、收入及市场份额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中国市场主要厂商三枝九叶草粉销量（2018-2023）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中国市场主要厂商三枝九叶草粉收入（2018-2023）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2022年中国市场主要厂商三枝九叶草粉收入排名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中国市场主要厂商三枝九叶草粉价格（2018-2023）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中国市场主要厂商三枝九叶草粉总部及产地分布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中国市场主要厂商成立时间及三枝九叶草粉商业化日期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中国市场主要厂商三枝九叶草粉产品类型及应用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三枝九叶草粉行业集中度、竞争程度分析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三枝九叶草粉行业集中度分析：2022年中国Top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中国三枝九叶草粉第一梯队、第二梯队和第三梯队厂商（品牌）及2022年市场份额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中国市场三枝九叶草粉主要企业分析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桂林莱茵生物科技股份有限公司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桂林莱茵生物科技股份有限公司基本信息、三枝九叶草粉生产基地、总部、竞争对手及市场地位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桂林莱茵生物科技股份有限公司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桂林莱茵生物科技股份有限公司在中国市场三枝九叶草粉销量、收入、价格及毛利率（2018-2023）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桂林莱茵生物科技股份有限公司公司简介及主要业务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桂林莱茵生物科技股份有限公司企业最新动态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Plantnat Co,.ltd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Plantnat Co,.ltd基本信息、三枝九叶草粉生产基地、总部、竞争对手及市场地位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Plantnat Co,.ltd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Plantnat Co,.ltd在中国市场三枝九叶草粉销量、收入、价格及毛利率（2018-2023）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Plantnat Co,.ltd公司简介及主要业务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Plantnat Co,.ltd企业最新动态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浙江惠松制药有限公司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浙江惠松制药有限公司基本信息、三枝九叶草粉生产基地、总部、竞争对手及市场地位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浙江惠松制药有限公司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浙江惠松制药有限公司在中国市场三枝九叶草粉销量、收入、价格及毛利率（2018-2023）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浙江惠松制药有限公司公司简介及主要业务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浙江惠松制药有限公司企业最新动态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卓创本草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卓创本草基本信息、三枝九叶草粉生产基地、总部、竞争对手及市场地位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卓创本草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卓创本草在中国市场三枝九叶草粉销量、收入、价格及毛利率（2018-2023）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卓创本草公司简介及主要业务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卓创本草企业最新动态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西安天本生物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西安天本生物基本信息、三枝九叶草粉生产基地、总部、竞争对手及市场地位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西安天本生物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西安天本生物在中国市场三枝九叶草粉销量、收入、价格及毛利率（2018-2023）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西安天本生物公司简介及主要业务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西安天本生物企业最新动态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Hugestone Enterprise Co., Ltd.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Hugestone Enterprise Co., Ltd.基本信息、三枝九叶草粉生产基地、总部、竞争对手及市场地位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Hugestone Enterprise Co., Ltd.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Hugestone Enterprise Co., Ltd.在中国市场三枝九叶草粉销量、收入、价格及毛利率（2018-2023）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Hugestone Enterprise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Hugestone Enterprise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西安中盈科技发展有限公司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西安中盈科技发展有限公司基本信息、三枝九叶草粉生产基地、总部、竞争对手及市场地位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西安中盈科技发展有限公司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西安中盈科技发展有限公司在中国市场三枝九叶草粉销量、收入、价格及毛利率（2018-2023）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西安中盈科技发展有限公司公司简介及主要业务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西安中盈科技发展有限公司企业最新动态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Acetar Bio-Tech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Acetar Bio-Tech Inc.基本信息、三枝九叶草粉生产基地、总部、竞争对手及市场地位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Acetar Bio-Tech Inc.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Acetar Bio-Tech Inc.在中国市场三枝九叶草粉销量、收入、价格及毛利率（2018-2023）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Acetar Bio-Tech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Acetar Bio-Tech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陕西新阳禾生物科技有限公司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陕西新阳禾生物科技有限公司基本信息、三枝九叶草粉生产基地、总部、竞争对手及市场地位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陕西新阳禾生物科技有限公司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陕西新阳禾生物科技有限公司在中国市场三枝九叶草粉销量、收入、价格及毛利率（2018-2023）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陕西新阳禾生物科技有限公司公司简介及主要业务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陕西新阳禾生物科技有限公司企业最新动态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陕西开普勒生物科技有限公司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陕西开普勒生物科技有限公司基本信息、三枝九叶草粉生产基地、总部、竞争对手及市场地位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陕西开普勒生物科技有限公司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陕西开普勒生物科技有限公司在中国市场三枝九叶草粉销量、收入、价格及毛利率（2018-2023）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陕西开普勒生物科技有限公司公司简介及主要业务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陕西开普勒生物科技有限公司企业最新动态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不同类型三枝九叶草粉分析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中国市场不同产品类型三枝九叶草粉销量（2018-2029）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中国市场不同产品类型三枝九叶草粉销量及市场份额（2018-2023）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中国市场不同产品类型三枝九叶草粉销量预测（2024-2029）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中国市场不同产品类型三枝九叶草粉规模（2018-2029）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中国市场不同产品类型三枝九叶草粉规模及市场份额（2018-2023）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中国市场不同产品类型三枝九叶草粉规模预测（2024-2029）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中国市场不同产品类型三枝九叶草粉价格走势（2018-2029）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不同应用三枝九叶草粉分析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中国市场不同应用三枝九叶草粉销量（2018-2029）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中国市场不同应用三枝九叶草粉销量及市场份额（2018-2023）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中国市场不同应用三枝九叶草粉销量预测（2024-2029）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中国市场不同应用三枝九叶草粉规模（2018-2029）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中国市场不同应用三枝九叶草粉规模及市场份额（2018-2023）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中国市场不同应用三枝九叶草粉规模预测（2024-2029）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中国市场不同应用三枝九叶草粉价格走势（2018-2029）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三枝九叶草粉行业发展分析---发展趋势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三枝九叶草粉行业发展分析---厂商壁垒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三枝九叶草粉行业发展分析---驱动因素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三枝九叶草粉行业发展分析---制约因素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三枝九叶草粉中国企业SWOT分析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三枝九叶草粉行业政策环境分析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三枝九叶草粉行业产业链简介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三枝九叶草粉产业链分析-上游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三枝九叶草粉产业链分析-中游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三枝九叶草粉产业链分析-下游：行业场景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三枝九叶草粉行业采购模式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三枝九叶草粉行业生产模式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三枝九叶草粉行业销售模式及销售渠道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中国本土三枝九叶草粉产能、产量分析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中国三枝九叶草粉供需现状及预测（2018-2029）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中国三枝九叶草粉产能、产量、产能利用率及发展趋势（2018-2029）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中国三枝九叶草粉产量、市场需求量及发展趋势（2018-2029）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中国三枝九叶草粉进出口分析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中国市场三枝九叶草粉主要进口来源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中国市场三枝九叶草粉主要出口目的地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不同产品类型，三枝九叶草粉市场规模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不同应用三枝九叶草粉市场规模2018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中国市场主要厂商三枝九叶草粉销量（2018-2023）&amp;（吨）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中国市场主要厂商三枝九叶草粉销量市场份额（2018-2023）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中国市场主要厂商三枝九叶草粉收入（2018-2023）&amp;（万元）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中国市场主要厂商三枝九叶草粉收入份额（2018-2023）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2022年中国主要生产商三枝九叶草粉收入排名（万元）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中国市场主要厂商三枝九叶草粉价格（2018-2023）&amp;（元/吨）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中国市场主要厂商三枝九叶草粉总部及产地分布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中国市场主要厂商成立时间及三枝九叶草粉商业化日期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中国市场主要厂商三枝九叶草粉产品类型及应用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2022年中国市场三枝九叶草粉主要厂商市场地位（第一梯队、第二梯队和第三梯队）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桂林莱茵生物科技股份有限公司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桂林莱茵生物科技股份有限公司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桂林莱茵生物科技股份有限公司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桂林莱茵生物科技股份有限公司公司简介及主要业务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桂林莱茵生物科技股份有限公司企业最新动态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Plantnat Co,.ltd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Plantnat Co,.ltd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Plantnat Co,.ltd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Plantnat Co,.ltd公司简介及主要业务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Plantnat Co,.ltd企业最新动态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浙江惠松制药有限公司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浙江惠松制药有限公司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浙江惠松制药有限公司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浙江惠松制药有限公司公司简介及主要业务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浙江惠松制药有限公司企业最新动态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卓创本草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卓创本草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卓创本草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卓创本草公司简介及主要业务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卓创本草企业最新动态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西安天本生物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西安天本生物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西安天本生物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西安天本生物公司简介及主要业务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西安天本生物企业最新动态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Hugestone Enterprise Co., Ltd.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Hugestone Enterprise Co., Ltd.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Hugestone Enterprise Co., Ltd.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Hugestone Enterprise Co., Ltd.公司简介及主要业务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Hugestone Enterprise Co., Ltd.企业最新动态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西安中盈科技发展有限公司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西安中盈科技发展有限公司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西安中盈科技发展有限公司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西安中盈科技发展有限公司公司简介及主要业务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西安中盈科技发展有限公司企业最新动态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Acetar Bio-Tech Inc.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Acetar Bio-Tech Inc.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Acetar Bio-Tech Inc.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Acetar Bio-Tech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Acetar Bio-Tech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陕西新阳禾生物科技有限公司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陕西新阳禾生物科技有限公司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陕西新阳禾生物科技有限公司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陕西新阳禾生物科技有限公司公司简介及主要业务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陕西新阳禾生物科技有限公司企业最新动态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陕西开普勒生物科技有限公司 三枝九叶草粉生产基地、总部、竞争对手及市场地位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陕西开普勒生物科技有限公司 三枝九叶草粉产品规格、参数及市场应用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陕西开普勒生物科技有限公司 三枝九叶草粉销量（吨）、收入（万元）、价格（元/吨）及毛利率（2018-2023）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陕西开普勒生物科技有限公司公司简介及主要业务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陕西开普勒生物科技有限公司企业最新动态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中国市场不同类型三枝九叶草粉销量（2018-2023）&amp;（吨）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中国市场不同类型三枝九叶草粉销量市场份额（2018-2023）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中国市场不同类型三枝九叶草粉销量预测（2024-2029）&amp;（吨）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中国市场不同类型三枝九叶草粉销量市场份额预测（2024-2029）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中国市场不同类型三枝九叶草粉规模（2018-2023）&amp;（万元）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中国市场不同类型三枝九叶草粉规模市场份额（2018-2023）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中国市场不同类型三枝九叶草粉规模预测（2024-2029）&amp;（万元）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中国市场不同类型三枝九叶草粉规模市场份额预测（2024-2029）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中国市场不同应用三枝九叶草粉销量（2018-2023）&amp;（吨）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中国市场不同应用三枝九叶草粉销量市场份额（2018-2023）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中国市场不同应用三枝九叶草粉销量预测（2024-2029）&amp;（吨）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中国市场不同应用三枝九叶草粉销量市场份额预测（2024-2029）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中国市场不同应用三枝九叶草粉规模（2018-2023）&amp;（万元）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中国市场不同应用三枝九叶草粉规模市场份额（2018-2023）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中国市场不同应用三枝九叶草粉规模预测（2024-2029）&amp;（万元）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中国市场不同应用三枝九叶草粉规模市场份额预测（2024-2029）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三枝九叶草粉行业发展分析---发展趋势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三枝九叶草粉行业发展分析---厂商壁垒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三枝九叶草粉行业发展分析---驱动因素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三枝九叶草粉行业发展分析---制约因素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三枝九叶草粉行业相关重点政策一览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三枝九叶草粉行业供应链分析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三枝九叶草粉上游原料供应商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三枝九叶草粉行业主要下游客户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三枝九叶草粉典型经销商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中国三枝九叶草粉产量、销量、进口量及出口量（2018-2023）&amp;（吨）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中国三枝九叶草粉产量、销量、进口量及出口量预测（2024-2029）&amp;（吨）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中国市场三枝九叶草粉主要进口来源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中国市场三枝九叶草粉主要出口目的地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三枝九叶草粉产品图片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中国不同产品类型三枝九叶草粉产量市场份额2022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食品级产品图片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制药级产品图片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中国不同应用三枝九叶草粉市场份额2022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制药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中国市场三枝九叶草粉市场规模，2018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中国市场三枝九叶草粉收入及增长率（2018-2029）&amp;（万元）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中国市场三枝九叶草粉销量及增长率（2018-2029）&amp;（吨）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2022年中国市场主要厂商三枝九叶草粉销量市场份额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2022年中国市场主要厂商三枝九叶草粉收入市场份额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2022年中国市场前五大厂商三枝九叶草粉市场份额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2022年中国市场三枝九叶草粉第一梯队、第二梯队和第三梯队厂商（品牌）及市场份额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中国市场不同产品类型三枝九叶草粉价格走势（2018-2029）&amp;（元/吨）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中国市场不同应用三枝九叶草粉价格走势（2018-2029）&amp;（元/吨）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三枝九叶草粉中国企业SWOT分析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三枝九叶草粉产业链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三枝九叶草粉行业采购模式分析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三枝九叶草粉行业生产模式分析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三枝九叶草粉行业销售模式分析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中国三枝九叶草粉产能、产量、产能利用率及发展趋势（2018-2029）&amp;（吨）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中国三枝九叶草粉产量、市场需求量及发展趋势（2018-2029）&amp;（吨）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cwOSwiaGRpZCI6IjY3YTEzMDQ2M2ViMDk1NDQ0ZWIyMzZiOTVkNTMwZWIwIiwidXNlckNvdW50IjoxNzA5fQ=="/>
  </w:docVars>
  <w:rsids>
    <w:rsidRoot w:val="438C3708"/>
    <w:rsid w:val="00005402"/>
    <w:rsid w:val="0009075B"/>
    <w:rsid w:val="00103897"/>
    <w:rsid w:val="001464CE"/>
    <w:rsid w:val="00227F32"/>
    <w:rsid w:val="00285085"/>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A39D5"/>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7228FE"/>
    <w:rsid w:val="05793C8D"/>
    <w:rsid w:val="05922FA0"/>
    <w:rsid w:val="059761E0"/>
    <w:rsid w:val="059A0E8F"/>
    <w:rsid w:val="05A21435"/>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456265"/>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46E0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631A4"/>
    <w:rsid w:val="08DC4C5E"/>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6C2012"/>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C6C61"/>
    <w:rsid w:val="0B6E1DBA"/>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987405"/>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67594E"/>
    <w:rsid w:val="13761D7B"/>
    <w:rsid w:val="13813FAC"/>
    <w:rsid w:val="138A52B7"/>
    <w:rsid w:val="13992BE4"/>
    <w:rsid w:val="13A04ADA"/>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67B46"/>
    <w:rsid w:val="156644AF"/>
    <w:rsid w:val="15733CEE"/>
    <w:rsid w:val="1573694A"/>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7337A"/>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50725A"/>
    <w:rsid w:val="1A6B1153"/>
    <w:rsid w:val="1A7226F6"/>
    <w:rsid w:val="1A85044E"/>
    <w:rsid w:val="1A876D8A"/>
    <w:rsid w:val="1A8920EF"/>
    <w:rsid w:val="1A8C7B66"/>
    <w:rsid w:val="1A98545C"/>
    <w:rsid w:val="1AD02BB1"/>
    <w:rsid w:val="1ADC791D"/>
    <w:rsid w:val="1AE45BF4"/>
    <w:rsid w:val="1B102525"/>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F400B9"/>
    <w:rsid w:val="1BF76FA4"/>
    <w:rsid w:val="1C033E58"/>
    <w:rsid w:val="1C115602"/>
    <w:rsid w:val="1C1B73F4"/>
    <w:rsid w:val="1C1C3093"/>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2D73DF"/>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B128B"/>
    <w:rsid w:val="1DFC3255"/>
    <w:rsid w:val="1E0908B0"/>
    <w:rsid w:val="1E1D2535"/>
    <w:rsid w:val="1E222CB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EFD54D7"/>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02079"/>
    <w:rsid w:val="23563407"/>
    <w:rsid w:val="235C6C70"/>
    <w:rsid w:val="236E24FF"/>
    <w:rsid w:val="23802958"/>
    <w:rsid w:val="238910E7"/>
    <w:rsid w:val="23953F30"/>
    <w:rsid w:val="23A20F03"/>
    <w:rsid w:val="23B048C6"/>
    <w:rsid w:val="23B866F3"/>
    <w:rsid w:val="23B87C1E"/>
    <w:rsid w:val="23BF2D5B"/>
    <w:rsid w:val="23C10881"/>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B03F0"/>
    <w:rsid w:val="242E1C8E"/>
    <w:rsid w:val="244A37D3"/>
    <w:rsid w:val="2452597D"/>
    <w:rsid w:val="245D2536"/>
    <w:rsid w:val="245E2574"/>
    <w:rsid w:val="246062EC"/>
    <w:rsid w:val="246928CA"/>
    <w:rsid w:val="24746C16"/>
    <w:rsid w:val="2482270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3908EB"/>
    <w:rsid w:val="254F010E"/>
    <w:rsid w:val="255273C3"/>
    <w:rsid w:val="255E0351"/>
    <w:rsid w:val="2570394C"/>
    <w:rsid w:val="25710085"/>
    <w:rsid w:val="257D111F"/>
    <w:rsid w:val="25897AC4"/>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363334"/>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89303D"/>
    <w:rsid w:val="29900C2F"/>
    <w:rsid w:val="29AB3C09"/>
    <w:rsid w:val="29AE5D4B"/>
    <w:rsid w:val="29B50E88"/>
    <w:rsid w:val="29C0416E"/>
    <w:rsid w:val="29C137C7"/>
    <w:rsid w:val="29D84B76"/>
    <w:rsid w:val="29EB2AFB"/>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8820F8"/>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15282"/>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041B6"/>
    <w:rsid w:val="2BE3594E"/>
    <w:rsid w:val="2BF13CCD"/>
    <w:rsid w:val="2BFC1D01"/>
    <w:rsid w:val="2C0B1233"/>
    <w:rsid w:val="2C11436F"/>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F27D37"/>
    <w:rsid w:val="2DF72E1E"/>
    <w:rsid w:val="2DFE0923"/>
    <w:rsid w:val="2E1312F0"/>
    <w:rsid w:val="2E143612"/>
    <w:rsid w:val="2E180272"/>
    <w:rsid w:val="2E1F0FC6"/>
    <w:rsid w:val="2E2C512B"/>
    <w:rsid w:val="2E530C6F"/>
    <w:rsid w:val="2E5D3BD9"/>
    <w:rsid w:val="2E695321"/>
    <w:rsid w:val="2E69634F"/>
    <w:rsid w:val="2E6A4C67"/>
    <w:rsid w:val="2E765F2D"/>
    <w:rsid w:val="2E7A15B5"/>
    <w:rsid w:val="2E7A444E"/>
    <w:rsid w:val="2E7E42AC"/>
    <w:rsid w:val="2EA35F69"/>
    <w:rsid w:val="2EB42A0B"/>
    <w:rsid w:val="2EB51CD8"/>
    <w:rsid w:val="2EB56F2D"/>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84C78"/>
    <w:rsid w:val="30ED707D"/>
    <w:rsid w:val="30FC739C"/>
    <w:rsid w:val="30FE5FAE"/>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3421"/>
    <w:rsid w:val="34874EF3"/>
    <w:rsid w:val="34913981"/>
    <w:rsid w:val="34936269"/>
    <w:rsid w:val="34A12BF9"/>
    <w:rsid w:val="34A2025B"/>
    <w:rsid w:val="34A22009"/>
    <w:rsid w:val="34BF705E"/>
    <w:rsid w:val="34F20066"/>
    <w:rsid w:val="34F767F8"/>
    <w:rsid w:val="34FB3F48"/>
    <w:rsid w:val="35004E5B"/>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92B9B"/>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8F1598"/>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15781"/>
    <w:rsid w:val="3ECF47EA"/>
    <w:rsid w:val="3ED26C57"/>
    <w:rsid w:val="3EF50B95"/>
    <w:rsid w:val="3F0B7B65"/>
    <w:rsid w:val="3F0D4E6A"/>
    <w:rsid w:val="3F204B9E"/>
    <w:rsid w:val="3F21430D"/>
    <w:rsid w:val="3F2521B4"/>
    <w:rsid w:val="3F4E563E"/>
    <w:rsid w:val="3F5070B9"/>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4E5D09"/>
    <w:rsid w:val="4453331F"/>
    <w:rsid w:val="446E0735"/>
    <w:rsid w:val="447946C2"/>
    <w:rsid w:val="447A4194"/>
    <w:rsid w:val="447D0F6A"/>
    <w:rsid w:val="447E20A0"/>
    <w:rsid w:val="449000D0"/>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ED1809"/>
    <w:rsid w:val="46F41115"/>
    <w:rsid w:val="46FD7572"/>
    <w:rsid w:val="47022DDB"/>
    <w:rsid w:val="47024B89"/>
    <w:rsid w:val="4705380E"/>
    <w:rsid w:val="47060B1D"/>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B63E7D"/>
    <w:rsid w:val="48BE63E9"/>
    <w:rsid w:val="48C4125B"/>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328F5"/>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4C35D0"/>
    <w:rsid w:val="51510956"/>
    <w:rsid w:val="5151508A"/>
    <w:rsid w:val="51600E2A"/>
    <w:rsid w:val="516473EA"/>
    <w:rsid w:val="516C5EF8"/>
    <w:rsid w:val="517C08CB"/>
    <w:rsid w:val="51840FBC"/>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1F7505"/>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5A5BCE"/>
    <w:rsid w:val="596207AC"/>
    <w:rsid w:val="597436C4"/>
    <w:rsid w:val="597A220D"/>
    <w:rsid w:val="59843C2A"/>
    <w:rsid w:val="59A2321B"/>
    <w:rsid w:val="59A514D2"/>
    <w:rsid w:val="59DE1485"/>
    <w:rsid w:val="59F2049D"/>
    <w:rsid w:val="59F27755"/>
    <w:rsid w:val="59F75FE7"/>
    <w:rsid w:val="59FE0BAD"/>
    <w:rsid w:val="5A040EEC"/>
    <w:rsid w:val="5A131882"/>
    <w:rsid w:val="5A1530F9"/>
    <w:rsid w:val="5A291596"/>
    <w:rsid w:val="5A343E94"/>
    <w:rsid w:val="5A3572F7"/>
    <w:rsid w:val="5A357CBF"/>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D52888"/>
    <w:rsid w:val="5AE05F3C"/>
    <w:rsid w:val="5AEC309D"/>
    <w:rsid w:val="5AF00910"/>
    <w:rsid w:val="5AF54CD9"/>
    <w:rsid w:val="5B1769FD"/>
    <w:rsid w:val="5B1E0327"/>
    <w:rsid w:val="5B296730"/>
    <w:rsid w:val="5B296DA0"/>
    <w:rsid w:val="5B3A3F2B"/>
    <w:rsid w:val="5B4B4927"/>
    <w:rsid w:val="5B4C4282"/>
    <w:rsid w:val="5B505989"/>
    <w:rsid w:val="5B5163B3"/>
    <w:rsid w:val="5B5F03A4"/>
    <w:rsid w:val="5B6A7475"/>
    <w:rsid w:val="5B70435F"/>
    <w:rsid w:val="5B721E85"/>
    <w:rsid w:val="5B755C47"/>
    <w:rsid w:val="5B797C67"/>
    <w:rsid w:val="5B7C4A52"/>
    <w:rsid w:val="5B800A46"/>
    <w:rsid w:val="5B8012C6"/>
    <w:rsid w:val="5B8B2F47"/>
    <w:rsid w:val="5BB3664B"/>
    <w:rsid w:val="5BB5565E"/>
    <w:rsid w:val="5BBB1A7E"/>
    <w:rsid w:val="5BDB7A2A"/>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DB1226"/>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66663F"/>
    <w:rsid w:val="6A701C86"/>
    <w:rsid w:val="6A7245A8"/>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8C5028"/>
    <w:rsid w:val="6D995997"/>
    <w:rsid w:val="6DA24C20"/>
    <w:rsid w:val="6DB850B3"/>
    <w:rsid w:val="6DBE53FE"/>
    <w:rsid w:val="6DCA3DA3"/>
    <w:rsid w:val="6DCC7B1B"/>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7206C2"/>
    <w:rsid w:val="6E781A51"/>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DB5DF3"/>
    <w:rsid w:val="6FEE1FCA"/>
    <w:rsid w:val="6FFD045F"/>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10B2708"/>
    <w:rsid w:val="71290DE0"/>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C25048"/>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4268D"/>
    <w:rsid w:val="754B3A1B"/>
    <w:rsid w:val="755C1784"/>
    <w:rsid w:val="757E0BB5"/>
    <w:rsid w:val="757F020E"/>
    <w:rsid w:val="75832D5B"/>
    <w:rsid w:val="75834F63"/>
    <w:rsid w:val="758B3E18"/>
    <w:rsid w:val="759251A6"/>
    <w:rsid w:val="75A26A30"/>
    <w:rsid w:val="75A82C1C"/>
    <w:rsid w:val="75AE7B06"/>
    <w:rsid w:val="75BB2563"/>
    <w:rsid w:val="75D94B83"/>
    <w:rsid w:val="75F47C0F"/>
    <w:rsid w:val="75F67D31"/>
    <w:rsid w:val="7601057E"/>
    <w:rsid w:val="7603715B"/>
    <w:rsid w:val="7607416F"/>
    <w:rsid w:val="76100EE8"/>
    <w:rsid w:val="7614205F"/>
    <w:rsid w:val="76183A28"/>
    <w:rsid w:val="761D53B8"/>
    <w:rsid w:val="7625601A"/>
    <w:rsid w:val="76285B0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955421"/>
    <w:rsid w:val="77A05EDF"/>
    <w:rsid w:val="77A66839"/>
    <w:rsid w:val="77AD35FB"/>
    <w:rsid w:val="77B830F0"/>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73EDA"/>
    <w:rsid w:val="7D883850"/>
    <w:rsid w:val="7D8C0A7A"/>
    <w:rsid w:val="7DA243F4"/>
    <w:rsid w:val="7DBD2FDC"/>
    <w:rsid w:val="7DD16A88"/>
    <w:rsid w:val="7DD34BB2"/>
    <w:rsid w:val="7DDD767C"/>
    <w:rsid w:val="7DE12051"/>
    <w:rsid w:val="7DEC6514"/>
    <w:rsid w:val="7DFC32FA"/>
    <w:rsid w:val="7E064983"/>
    <w:rsid w:val="7E0B1F99"/>
    <w:rsid w:val="7E1846B6"/>
    <w:rsid w:val="7E1A21DD"/>
    <w:rsid w:val="7E21356B"/>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255AA"/>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05249"/>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7045</Words>
  <Characters>8967</Characters>
  <Lines>0</Lines>
  <Paragraphs>0</Paragraphs>
  <TotalTime>1</TotalTime>
  <ScaleCrop>false</ScaleCrop>
  <LinksUpToDate>false</LinksUpToDate>
  <CharactersWithSpaces>10732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2023-03-21T09:31:39Z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5FC21006287B4DE1BBE132AF3F30C189</vt:lpwstr>
  </property>
  <property fmtid="{D5CDD505-2E9C-101B-9397-08002B2CF9AE}" pid="5" name="commondata">
    <vt:lpwstr>eyJjb3VudCI6NDAzLCJoZGlkIjoiNjdhMTMwNDYzZWIwOTU0NDRlYjIzNmI5NWQ1MzBlYjAiLCJ1c2VyQ291bnQiOjQwM30=</vt:lpwstr>
  </property>
</Properties>
</file>