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行业研究-中国粗调和精细模拟太阳传感器</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行业研究-中国粗调和精细模拟太阳传感器</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【报告篇幅】：114</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【报告图表数】：158</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2022年中国粗调和精细模拟太阳传感器市场销售收入达到了 万元，预计2029年可以达到 万元，2023-2029期间年复合增长率(CAGR)为 %。本研究项目旨在梳理粗调和精细模拟太阳传感器领域产品系列，洞悉行业特点、市场存量空间及增量空间，并结合市场发展前景判断粗调和精细模拟太阳传感器领域内各类竞争者所处地位。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中国市场核心厂商包括NewSpace Systems、Bradford Space、Adcole Space、GOMSpace和Space Micro等，按收入计，2022年中国市场前三大厂商占有大约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从产品类型方面来看，粗调模拟太阳传感器占有重要地位，预计2029年份额将达到 %。同时就应用来看，低轨道卫星在2022年份额大约是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粗调和精细模拟太阳传感器的生产、消费及进出口情况，重点关注在中国市场扮演重要角色的全球及本土粗调和精细模拟太阳传感器生产商，呈现这些厂商在中国市场的粗调和精细模拟太阳传感器销量、收入、价格、毛利率、市场份额等关键指标。此外，针对粗调和精细模拟太阳传感器产品本身的细分增长情况，如不同粗调和精细模拟太阳传感器产品类型、价格、销量、收入，不同应用粗调和精细模拟太阳传感器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本文主要包括粗调和精细模拟太阳传感器生产商如下：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NewSpace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Bradford 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Adcole 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GOMSpace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Space Micro</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CubeSpace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Antrix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Hyperion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Sputnix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German Orbital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Space Inventor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Needronix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Cosats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Leonardo</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LENS R&amp;D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Crystal 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Solar MEMS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Chang Guang Satellite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Tensor 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Optical Energy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Jena-Optronik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SAST Shanghai Academy of Spaceflight 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SpaceTech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粗调模拟太阳传感器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精细模拟太阳传感器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低轨道卫星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地球同步轨道卫星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中地球轨道卫星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第2章：中国市场粗调和精细模拟太阳传感器主要厂商（品牌）竞争分析，主要包括粗调和精细模拟太阳传感器销量、收入、市场份额、价格、产地及行业集中度分析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第3章：中国市场粗调和精细模拟太阳传感器主要厂商（品牌）基本情况介绍，包括公司简介、粗调和精细模拟太阳传感器产品型号、销量、价格、收入及最新动态等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第4章：中国不同类型粗调和精细模拟太阳传感器销量、收入、价格及份额等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第5章：中国不同应用粗调和精细模拟太阳传感器销量、收入、价格及份额等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第8章：中国本土粗调和精细模拟太阳传感器生产情况分析，及中国市场粗调和精细模拟太阳传感器进出口情况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市场空间：中国粗调和精细模拟太阳传感器行业市场规模情况如何？未来增长情况如何？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产业链情况：中国粗调和精细模拟太阳传感器厂商所在产业链构成是怎样？未来格局会如何演化？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厂商分析：全球粗调和精细模拟太阳传感器领先企业是谁？企业情况怎样？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粗调和精细模拟太阳传感器市场概述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按照不同产品类型，粗调和精细模拟太阳传感器主要可以分为如下几个类别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中国不同产品类型粗调和精细模拟太阳传感器增长趋势2018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粗调模拟太阳传感器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精细模拟太阳传感器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从不同应用，粗调和精细模拟太阳传感器主要包括如下几个方面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中国不同应用粗调和精细模拟太阳传感器增长趋势2018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低轨道卫星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地球同步轨道卫星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中地球轨道卫星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中国粗调和精细模拟太阳传感器发展现状及未来趋势（2018-2029）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中国市场粗调和精细模拟太阳传感器收入及增长率（2018-2029）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中国市场粗调和精细模拟太阳传感器销量及增长率（2018-2029）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中国市场主要粗调和精细模拟太阳传感器厂商分析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中国市场主要厂商粗调和精细模拟太阳传感器销量、收入及市场份额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中国市场主要厂商粗调和精细模拟太阳传感器销量（2018-2023）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中国市场主要厂商粗调和精细模拟太阳传感器收入（2018-2023）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2022年中国市场主要厂商粗调和精细模拟太阳传感器收入排名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中国市场主要厂商粗调和精细模拟太阳传感器价格（2018-2023）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中国市场主要厂商粗调和精细模拟太阳传感器总部及产地分布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中国市场主要厂商成立时间及粗调和精细模拟太阳传感器商业化日期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中国市场主要厂商粗调和精细模拟太阳传感器产品类型及应用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粗调和精细模拟太阳传感器行业集中度、竞争程度分析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粗调和精细模拟太阳传感器行业集中度分析：2022年中国Top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中国粗调和精细模拟太阳传感器第一梯队、第二梯队和第三梯队厂商（品牌）及2022年市场份额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中国市场粗调和精细模拟太阳传感器主要企业分析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NewSpace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NewSpace Systems基本信息、粗调和精细模拟太阳传感器生产基地、总部、竞争对手及市场地位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NewSpace Systems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NewSpace Systems在中国市场粗调和精细模拟太阳传感器销量、收入、价格及毛利率（2018-2023）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NewSpace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NewSpace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Bradford 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Bradford Space基本信息、粗调和精细模拟太阳传感器生产基地、总部、竞争对手及市场地位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Bradford 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Bradford Space在中国市场粗调和精细模拟太阳传感器销量、收入、价格及毛利率（2018-2023）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Bradford 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Bradford 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Adcole 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Adcole Space基本信息、粗调和精细模拟太阳传感器生产基地、总部、竞争对手及市场地位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Adcole 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Adcole Space在中国市场粗调和精细模拟太阳传感器销量、收入、价格及毛利率（2018-2023）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Adcole 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Adcole 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GOMSpace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GOMSpace基本信息、粗调和精细模拟太阳传感器生产基地、总部、竞争对手及市场地位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GOMSpace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GOMSpace在中国市场粗调和精细模拟太阳传感器销量、收入、价格及毛利率（2018-2023）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GOMSpace公司简介及主要业务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GOMSpace企业最新动态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Space Micro</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Space Micro基本信息、粗调和精细模拟太阳传感器生产基地、总部、竞争对手及市场地位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Space Micro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Space Micro在中国市场粗调和精细模拟太阳传感器销量、收入、价格及毛利率（2018-2023）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Space Micro公司简介及主要业务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Space Micro企业最新动态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CubeSpace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CubeSpace基本信息、粗调和精细模拟太阳传感器生产基地、总部、竞争对手及市场地位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CubeSpace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CubeSpace在中国市场粗调和精细模拟太阳传感器销量、收入、价格及毛利率（2018-2023）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CubeSpace公司简介及主要业务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CubeSpace企业最新动态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Antrix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Antrix Corporation基本信息、粗调和精细模拟太阳传感器生产基地、总部、竞争对手及市场地位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Antrix Corporation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Antrix Corporation在中国市场粗调和精细模拟太阳传感器销量、收入、价格及毛利率（2018-2023）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Antrix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Antrix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Hyperion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Hyperion Technologies基本信息、粗调和精细模拟太阳传感器生产基地、总部、竞争对手及市场地位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Hyperion Technologies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Hyperion Technologies在中国市场粗调和精细模拟太阳传感器销量、收入、价格及毛利率（2018-2023）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Hyperion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Hyperion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Sputnix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Sputnix基本信息、粗调和精细模拟太阳传感器生产基地、总部、竞争对手及市场地位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Sputnix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Sputnix在中国市场粗调和精细模拟太阳传感器销量、收入、价格及毛利率（2018-2023）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Sputnix公司简介及主要业务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Sputnix企业最新动态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German Orbital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German Orbital Systems基本信息、粗调和精细模拟太阳传感器生产基地、总部、竞争对手及市场地位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German Orbital Systems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German Orbital Systems在中国市场粗调和精细模拟太阳传感器销量、收入、价格及毛利率（2018-2023）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German Orbital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German Orbital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Space Inventor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Space Inventor基本信息、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Space Inventor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Space Inventor在中国市场粗调和精细模拟太阳传感器销量、收入、价格及毛利率（2018-2023）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Space Inventor公司简介及主要业务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Space Inventor企业最新动态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Needronix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Needronix基本信息、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Needronix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Needronix在中国市场粗调和精细模拟太阳传感器销量、收入、价格及毛利率（2018-2023）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Needronix公司简介及主要业务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Needronix企业最新动态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Cosats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Cosats基本信息、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Cosats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Cosats在中国市场粗调和精细模拟太阳传感器销量、收入、价格及毛利率（2018-2023）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Cosats公司简介及主要业务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Cosats企业最新动态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Leonardo</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Leonardo基本信息、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Leonardo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Leonardo在中国市场粗调和精细模拟太阳传感器销量、收入、价格及毛利率（2018-2023）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Leonardo公司简介及主要业务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Leonardo企业最新动态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LENS R&amp;D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LENS R&amp;D基本信息、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LENS R&amp;D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LENS R&amp;D在中国市场粗调和精细模拟太阳传感器销量、收入、价格及毛利率（2018-2023）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LENS R&amp;D公司简介及主要业务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LENS R&amp;D企业最新动态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Crystal Space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Crystal Space基本信息、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Crystal 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Crystal Space在中国市场粗调和精细模拟太阳传感器销量、收入、价格及毛利率（2018-2023）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Crystal 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3.16.5 Crystal 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Solar MEMS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Solar MEMS Technologies基本信息、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Solar MEMS Technologies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Solar MEMS Technologies在中国市场粗调和精细模拟太阳传感器销量、收入、价格及毛利率（2018-2023）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Solar MEMS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3.17.5 Solar MEMS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Chang Guang Satellite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Chang Guang Satellite基本信息、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Chang Guang Satellite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Chang Guang Satellite在中国市场粗调和精细模拟太阳传感器销量、收入、价格及毛利率（2018-2023）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Chang Guang Satellite公司简介及主要业务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3.18.5 Chang Guang Satellite企业最新动态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 Tensor 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3.19.1 Tensor Tech基本信息、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3.19.2 Tensor Tech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3.19.3 Tensor Tech在中国市场粗调和精细模拟太阳传感器销量、收入、价格及毛利率（2018-2023）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3.19.4 Tensor 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3.19.5 Tensor 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 Optical Energy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3.20.1 Optical Energy Technologies基本信息、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3.20.2 Optical Energy Technologies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3.20.3 Optical Energy Technologies在中国市场粗调和精细模拟太阳传感器销量、收入、价格及毛利率（2018-2023）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3.20.4 Optical Energy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3.20.5 Optical Energy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Jena-Optronik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3.21.1 Jena-Optronik GmbH基本信息、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3.21.2 Jena-Optronik GmbH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3.21.3 Jena-Optronik GmbH在中国市场粗调和精细模拟太阳传感器销量、收入、价格及毛利率（2018-2023）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3.21.4 Jena-Optronik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3.21.5 Jena-Optronik GmbH企业最新动态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SAST Shanghai Academy of Spaceflight 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3.22.1 SAST Shanghai Academy of Spaceflight Tech基本信息、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3.22.2 SAST Shanghai Academy of Spaceflight Tech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3.22.3 SAST Shanghai Academy of Spaceflight Tech在中国市场粗调和精细模拟太阳传感器销量、收入、价格及毛利率（2018-2023）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3.22.4 SAST Shanghai Academy of Spaceflight 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3.22.5 SAST Shanghai Academy of Spaceflight 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SpaceTech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3.23.1 SpaceTech GmbH基本信息、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3.23.2 SpaceTech GmbH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3.23.3 SpaceTech GmbH在中国市场粗调和精细模拟太阳传感器销量、收入、价格及毛利率（2018-2023）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3.23.4 SpaceTech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3.23.5 SpaceTech GmbH企业最新动态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不同类型粗调和精细模拟太阳传感器分析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中国市场不同产品类型粗调和精细模拟太阳传感器销量（2018-2029）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中国市场不同产品类型粗调和精细模拟太阳传感器销量及市场份额（2018-2023）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中国市场不同产品类型粗调和精细模拟太阳传感器销量预测（2024-2029）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中国市场不同产品类型粗调和精细模拟太阳传感器规模（2018-2029）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中国市场不同产品类型粗调和精细模拟太阳传感器规模及市场份额（2018-2023）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中国市场不同产品类型粗调和精细模拟太阳传感器规模预测（2024-2029）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中国市场不同产品类型粗调和精细模拟太阳传感器价格走势（2018-2029）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不同应用粗调和精细模拟太阳传感器分析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中国市场不同应用粗调和精细模拟太阳传感器销量（2018-2029）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中国市场不同应用粗调和精细模拟太阳传感器销量及市场份额（2018-2023）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中国市场不同应用粗调和精细模拟太阳传感器销量预测（2024-2029）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中国市场不同应用粗调和精细模拟太阳传感器规模（2018-2029）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中国市场不同应用粗调和精细模拟太阳传感器规模及市场份额（2018-2023）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中国市场不同应用粗调和精细模拟太阳传感器规模预测（2024-2029）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中国市场不同应用粗调和精细模拟太阳传感器价格走势（2018-2029）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粗调和精细模拟太阳传感器行业发展分析---发展趋势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粗调和精细模拟太阳传感器行业发展分析---厂商壁垒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粗调和精细模拟太阳传感器行业发展分析---驱动因素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粗调和精细模拟太阳传感器行业发展分析---制约因素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粗调和精细模拟太阳传感器中国企业SWOT分析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粗调和精细模拟太阳传感器行业政策环境分析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粗调和精细模拟太阳传感器行业产业链简介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粗调和精细模拟太阳传感器产业链分析-上游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粗调和精细模拟太阳传感器产业链分析-中游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粗调和精细模拟太阳传感器产业链分析-下游：行业场景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粗调和精细模拟太阳传感器行业采购模式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粗调和精细模拟太阳传感器行业生产模式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粗调和精细模拟太阳传感器行业销售模式及销售渠道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中国本土粗调和精细模拟太阳传感器产能、产量分析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中国粗调和精细模拟太阳传感器供需现状及预测（2018-2029）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中国粗调和精细模拟太阳传感器产能、产量、产能利用率及发展趋势（2018-2029）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中国粗调和精细模拟太阳传感器产量、市场需求量及发展趋势（2018-2029）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中国粗调和精细模拟太阳传感器进出口分析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中国市场粗调和精细模拟太阳传感器主要进口来源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中国市场粗调和精细模拟太阳传感器主要出口目的地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不同产品类型，粗调和精细模拟太阳传感器市场规模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不同应用粗调和精细模拟太阳传感器市场规模2018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中国市场主要厂商粗调和精细模拟太阳传感器销量（2018-2023）&amp;（千件）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中国市场主要厂商粗调和精细模拟太阳传感器销量市场份额（2018-2023）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中国市场主要厂商粗调和精细模拟太阳传感器收入（2018-2023）&amp;（万元）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中国市场主要厂商粗调和精细模拟太阳传感器收入份额（2018-2023）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2022年中国主要生产商粗调和精细模拟太阳传感器收入排名（万元）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中国市场主要厂商粗调和精细模拟太阳传感器价格（2018-2023）&amp;（元/件）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中国市场主要厂商粗调和精细模拟太阳传感器总部及产地分布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中国市场主要厂商成立时间及粗调和精细模拟太阳传感器商业化日期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中国市场主要厂商粗调和精细模拟太阳传感器产品类型及应用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2022年中国市场粗调和精细模拟太阳传感器主要厂商市场地位（第一梯队、第二梯队和第三梯队）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NewSpace Systems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NewSpace Systems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NewSpace Systems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NewSpace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NewSpace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Bradford Space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Bradford 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Bradford Space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Bradford 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Bradford 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Adcole Space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Adcole 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Adcole Space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Adcole 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Adcole 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GOMSpace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GOMSpace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GOMSpace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GOMSpace公司简介及主要业务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GOMSpace企业最新动态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Space Micro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Space Micro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Space Micro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Space Micro公司简介及主要业务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Space Micro企业最新动态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CubeSpace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CubeSpace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CubeSpace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CubeSpace公司简介及主要业务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CubeSpace企业最新动态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Antrix Corporation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Antrix Corporation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Antrix Corporation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Antrix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Antrix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Hyperion Technologies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Hyperion Technologies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Hyperion Technologies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Hyperion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Hyperion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Sputnix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Sputnix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Sputnix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Sputnix公司简介及主要业务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Sputnix企业最新动态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German Orbital Systems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German Orbital Systems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German Orbital Systems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German Orbital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German Orbital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Space Inventor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Space Inventor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Space Inventor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Space Inventor公司简介及主要业务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Space Inventor企业最新动态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Needronix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Needronix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Needronix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Needronix公司简介及主要业务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Needronix企业最新动态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Cosats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Cosats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Cosats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Cosats公司简介及主要业务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Cosats企业最新动态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Leonardo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Leonardo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Leonardo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Leonardo公司简介及主要业务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Leonardo企业最新动态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LENS R&amp;D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LENS R&amp;D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LENS R&amp;D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LENS R&amp;D公司简介及主要业务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LENS R&amp;D企业最新动态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Crystal Space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Crystal Space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Crystal Space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Crystal Space公司简介及主要业务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Crystal Space企业最新动态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Solar MEMS Technologies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Solar MEMS Technologies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Solar MEMS Technologies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Solar MEMS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Solar MEMS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Chang Guang Satellite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Chang Guang Satellite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Chang Guang Satellite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Chang Guang Satellite公司简介及主要业务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Chang Guang Satellite企业最新动态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Tensor Tech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Tensor Tech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Tensor Tech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Tensor 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Tensor 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Optical Energy Technologies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Optical Energy Technologies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Optical Energy Technologies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Optical Energy Technologies司简介及主要业务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Optical Energy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Jena-Optronik GmbH粗调和精细模拟太阳传感器公生产基地、总部、竞争对手及市场地位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Jena-Optronik GmbH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Jena-Optronik GmbH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Jena-Optronik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Jena-Optronik GmbH企业最新动态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SAST Shanghai Academy of Spaceflight Tech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表119 SAST Shanghai Academy of Spaceflight Tech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表120 SAST Shanghai Academy of Spaceflight Tech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表121 SAST Shanghai Academy of Spaceflight 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表122 SAST Shanghai Academy of Spaceflight 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表123 SpaceTech GmbH 粗调和精细模拟太阳传感器生产基地、总部、竞争对手及市场地位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表124 SpaceTech GmbH 粗调和精细模拟太阳传感器产品规格、参数及市场应用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表125 SpaceTech GmbH 粗调和精细模拟太阳传感器销量（千件）、收入（万元）、价格（元/件）及毛利率（2018-2023）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表126 SpaceTech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表127 SpaceTech GmbH企业最新动态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表128 中国市场不同类型粗调和精细模拟太阳传感器销量（2018-2023）&amp;（千件）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表129 中国市场不同类型粗调和精细模拟太阳传感器销量市场份额（2018-2023）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表130 中国市场不同类型粗调和精细模拟太阳传感器销量预测（2024-2029）&amp;（千件）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表131 中国市场不同类型粗调和精细模拟太阳传感器销量市场份额预测（2024-2029）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表132 中国市场不同类型粗调和精细模拟太阳传感器规模（2018-2023）&amp;（万元）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表133 中国市场不同类型粗调和精细模拟太阳传感器规模市场份额（2018-2023）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表134 中国市场不同类型粗调和精细模拟太阳传感器规模预测（2024-2029）&amp;（万元）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表135 中国市场不同类型粗调和精细模拟太阳传感器规模市场份额预测（2024-2029）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表136 中国市场不同应用粗调和精细模拟太阳传感器销量（2018-2023）&amp;（千件）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表137 中国市场不同应用粗调和精细模拟太阳传感器销量市场份额（2018-2023）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表138 中国市场不同应用粗调和精细模拟太阳传感器销量预测（2024-2029）&amp;（千件）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表139 中国市场不同应用粗调和精细模拟太阳传感器销量市场份额预测（2024-2029）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表140 中国市场不同应用粗调和精细模拟太阳传感器规模（2018-2023）&amp;（万元）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表141 中国市场不同应用粗调和精细模拟太阳传感器规模市场份额（2018-2023）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表142 中国市场不同应用粗调和精细模拟太阳传感器规模预测（2024-2029）&amp;（万元）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表143 中国市场不同应用粗调和精细模拟太阳传感器规模市场份额预测（2024-2029）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表144 粗调和精细模拟太阳传感器行业发展分析---发展趋势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表145 粗调和精细模拟太阳传感器行业发展分析---厂商壁垒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表146 粗调和精细模拟太阳传感器行业发展分析---驱动因素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表147 粗调和精细模拟太阳传感器行业发展分析---制约因素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表148 粗调和精细模拟太阳传感器行业相关重点政策一览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表149 粗调和精细模拟太阳传感器行业供应链分析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表150 粗调和精细模拟太阳传感器上游原料供应商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表151 粗调和精细模拟太阳传感器行业主要下游客户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表152 粗调和精细模拟太阳传感器典型经销商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表153 中国粗调和精细模拟太阳传感器产量、销量、进口量及出口量（2018-2023）&amp;（千件）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表154 中国粗调和精细模拟太阳传感器产量、销量、进口量及出口量预测（2024-2029）&amp;（千件）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表155 中国市场粗调和精细模拟太阳传感器主要进口来源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表156 中国市场粗调和精细模拟太阳传感器主要出口目的地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表157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表158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粗调和精细模拟太阳传感器产品图片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中国不同产品类型粗调和精细模拟太阳传感器产量市场份额2022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粗调模拟太阳传感器产品图片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精细模拟太阳传感器产品图片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中国不同应用粗调和精细模拟太阳传感器市场份额2022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低轨道卫星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地球同步轨道卫星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中地球轨道卫星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中国市场粗调和精细模拟太阳传感器市场规模，2018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中国市场粗调和精细模拟太阳传感器收入及增长率（2018-2029）&amp;（万元）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中国市场粗调和精细模拟太阳传感器销量及增长率（2018-2029）&amp;（千件）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2022年中国市场主要厂商粗调和精细模拟太阳传感器销量市场份额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2022年中国市场主要厂商粗调和精细模拟太阳传感器收入市场份额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2022年中国市场前五大厂商粗调和精细模拟太阳传感器市场份额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2022年中国市场粗调和精细模拟太阳传感器第一梯队、第二梯队和第三梯队厂商（品牌）及市场份额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中国市场不同产品类型粗调和精细模拟太阳传感器价格走势（2018-2029）&amp;（元/件）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中国市场不同应用粗调和精细模拟太阳传感器价格走势（2018-2029）&amp;（元/件）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粗调和精细模拟太阳传感器中国企业SWOT分析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粗调和精细模拟太阳传感器产业链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粗调和精细模拟太阳传感器行业采购模式分析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粗调和精细模拟太阳传感器行业生产模式分析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粗调和精细模拟太阳传感器行业销售模式分析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中国粗调和精细模拟太阳传感器产能、产量、产能利用率及发展趋势（2018-2029）&amp;（千件）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中国粗调和精细模拟太阳传感器产量、市场需求量及发展趋势（2018-2029）&amp;（千件）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AyOSwiaGRpZCI6IjY3YTEzMDQ2M2ViMDk1NDQ0ZWIyMzZiOTVkNTMwZWIwIiwidXNlckNvdW50IjoxMDI5fQ=="/>
  </w:docVars>
  <w:rsids>
    <w:rsidRoot w:val="438C3708"/>
    <w:rsid w:val="00005402"/>
    <w:rsid w:val="00103897"/>
    <w:rsid w:val="001464CE"/>
    <w:rsid w:val="00227F32"/>
    <w:rsid w:val="00305CE7"/>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00793B"/>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2719F"/>
    <w:rsid w:val="05B71CEB"/>
    <w:rsid w:val="05B96C80"/>
    <w:rsid w:val="05C05FA5"/>
    <w:rsid w:val="05D03D33"/>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63701"/>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2316DC"/>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A50A7A"/>
    <w:rsid w:val="15A5287C"/>
    <w:rsid w:val="15B479FC"/>
    <w:rsid w:val="15B64A89"/>
    <w:rsid w:val="15BC1A9A"/>
    <w:rsid w:val="15C2342E"/>
    <w:rsid w:val="15E45152"/>
    <w:rsid w:val="15ED388A"/>
    <w:rsid w:val="160C5454"/>
    <w:rsid w:val="16257519"/>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6F1962"/>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B93937"/>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52667"/>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1F083A"/>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9D08C8"/>
    <w:rsid w:val="30A62A90"/>
    <w:rsid w:val="30A900EC"/>
    <w:rsid w:val="30B14F43"/>
    <w:rsid w:val="30B60F81"/>
    <w:rsid w:val="30CC23DC"/>
    <w:rsid w:val="30D84C78"/>
    <w:rsid w:val="30ED707D"/>
    <w:rsid w:val="310701CB"/>
    <w:rsid w:val="311E24C1"/>
    <w:rsid w:val="311F0DA0"/>
    <w:rsid w:val="31244B45"/>
    <w:rsid w:val="313F372D"/>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4055C"/>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D74267"/>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03E02"/>
    <w:rsid w:val="53C74089"/>
    <w:rsid w:val="53D224B3"/>
    <w:rsid w:val="53D8114B"/>
    <w:rsid w:val="53DA0EE7"/>
    <w:rsid w:val="53DB7228"/>
    <w:rsid w:val="53F15CD4"/>
    <w:rsid w:val="53F71F19"/>
    <w:rsid w:val="54024CD1"/>
    <w:rsid w:val="54135C95"/>
    <w:rsid w:val="5435198C"/>
    <w:rsid w:val="543C16DA"/>
    <w:rsid w:val="54535FB0"/>
    <w:rsid w:val="547445A3"/>
    <w:rsid w:val="547868A6"/>
    <w:rsid w:val="54817F20"/>
    <w:rsid w:val="54901A26"/>
    <w:rsid w:val="54A10368"/>
    <w:rsid w:val="54A8063C"/>
    <w:rsid w:val="54AD6566"/>
    <w:rsid w:val="54C1043A"/>
    <w:rsid w:val="54C45A17"/>
    <w:rsid w:val="54C618EB"/>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02539"/>
    <w:rsid w:val="55ED52C6"/>
    <w:rsid w:val="55F674E6"/>
    <w:rsid w:val="55FB55C5"/>
    <w:rsid w:val="55FC6F38"/>
    <w:rsid w:val="56226FF5"/>
    <w:rsid w:val="562E599A"/>
    <w:rsid w:val="563A433F"/>
    <w:rsid w:val="5647080A"/>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6FC15F5"/>
    <w:rsid w:val="57016832"/>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467A6D"/>
    <w:rsid w:val="5D5E7BC3"/>
    <w:rsid w:val="5D6E1CEF"/>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A26D69"/>
    <w:rsid w:val="60A30D33"/>
    <w:rsid w:val="60A968B8"/>
    <w:rsid w:val="60AF3851"/>
    <w:rsid w:val="60B42F40"/>
    <w:rsid w:val="60CC1D90"/>
    <w:rsid w:val="60EC26DA"/>
    <w:rsid w:val="60F026A0"/>
    <w:rsid w:val="61045C75"/>
    <w:rsid w:val="610761B7"/>
    <w:rsid w:val="61082472"/>
    <w:rsid w:val="61153112"/>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3E0D1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3979E4"/>
    <w:rsid w:val="644366BF"/>
    <w:rsid w:val="644B3444"/>
    <w:rsid w:val="64505303"/>
    <w:rsid w:val="646D58E0"/>
    <w:rsid w:val="647927F9"/>
    <w:rsid w:val="64847F0B"/>
    <w:rsid w:val="648C220A"/>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8A305E"/>
    <w:rsid w:val="6D995997"/>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0C6EC3"/>
    <w:rsid w:val="741464E0"/>
    <w:rsid w:val="7419513C"/>
    <w:rsid w:val="741B0EB4"/>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BFC5A6F"/>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896BD7"/>
    <w:rsid w:val="7CB46A32"/>
    <w:rsid w:val="7CBE4AD3"/>
    <w:rsid w:val="7CC66965"/>
    <w:rsid w:val="7CCD4D16"/>
    <w:rsid w:val="7CD62C03"/>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11</Pages>
  <Words>6389</Words>
  <Characters>8791</Characters>
  <Lines>0</Lines>
  <Paragraphs>0</Paragraphs>
  <TotalTime>156</TotalTime>
  <ScaleCrop>false</ScaleCrop>
  <LinksUpToDate>false</LinksUpToDate>
  <CharactersWithSpaces>10790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2023-02-24T10:25:34Z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81EF642F51E54C9EAE4D95F6A02F55C2</vt:lpwstr>
  </property>
  <property fmtid="{D5CDD505-2E9C-101B-9397-08002B2CF9AE}" pid="5" name="commondata">
    <vt:lpwstr>eyJjb3VudCI6NDAzLCJoZGlkIjoiNjdhMTMwNDYzZWIwOTU0NDRlYjIzNmI5NWQ1MzBlYjAiLCJ1c2VyQ291bnQiOjQwM30=</vt:lpwstr>
  </property>
</Properties>
</file>