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全球及中国旋转停车系统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市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场份额调研报告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72pt;width:509.15pt;z-index:251661312;mso-width-relative:page;mso-height-relative:page;" filled="f" stroked="f" coordsize="21600,21600" o:gfxdata="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i7cC7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全球及中国旋转停车系统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市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场份额调研报告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【报告篇幅】：166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【报告图表数】：210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本文调研和分析全球旋转停车系统发展现状及未来趋势，核心内容如下：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（1）全球市场总体规模，分别按销量和按收入进行了统计分析，历史数据2017-2021年，预测数据2022至2028年。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（2）全球市场竞争格局，全球市场头部企业旋转停车系统销量、收入、价格市场占有率及行业排名，数据2017-2021年。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（3）中国市场竞争格局，中国市场头部企业旋转停车系统销量、收入、价格市场占有率及行业排名，数据2017-2021年，包括国际企业及中国本土企业。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（4）全球重点国家及地区旋转停车系统需求结构。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（5）全球旋转停车系统核心生产地区及其产量、产能。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（6）旋转停车系统行业产业链上游、中游及下游分析。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据恒州诚思调研统计，2021年全球旋转停车系统市场规模约 亿元，2017-2021年年复合增长率CAGR约为 %，预计未来将持续保持平稳增长的态势，到2028年市场规模将接近 亿元，未来六年CAGR为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从核心市场看，中国旋转停车系统市场占据全球约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%。随着国内企业产品开发速度加快，随着新技术和产业政策的双轮驱动，未来中国旋转停车系统市场将迎来发展机遇，预计到2028年中国旋转停车系统市场将增长至 亿元，2022-2028年年复合增长率约为 %。2021年美国市场规模为 亿元，同期欧洲为 亿元，预计未来六年，这两地区CAGR分别为 %和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头部企业包括：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American Car Lift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Parkmatic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HBC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Boseong 3M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Europark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Mutrade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Hydro Park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Nexstep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大洋停车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Rotary Parking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Newturn Automation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Nandan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 PARK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RR Parkon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 Star Engineers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Ramec Misr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Tedra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Parklayer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DYPC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Sly Enterprises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Agustin Electric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Multix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Matrix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高海工程机械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AutoStack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6车位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8车位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10车位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办公楼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酒店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商场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医院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住宅区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本文重点关注如下国家或地区：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北美市场（美国、加拿大和墨西哥）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欧洲市场（德国、法国、英国、俄罗斯、意大利和欧洲其他国家）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亚太市场（中国、日本、韩国、印度、东南亚和澳大利亚等）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南美市场（巴西等）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本文正文共11章，各章节主要内容如下：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第1章：旋转停车系统定义及分类、全球及中国市场规模（按销量和按收入计）、行业发展机遇、挑战、趋势及政策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第2章：全球旋转停车系统头部厂商，销量和收入市场占有率及排名，全球旋转停车系统产地分布等。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第3章：中国旋转停车系统头部厂商，销量和收入市场占有率及排名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第4章：全球旋转停车系统产能、产量及主要生产地区规模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第5章：产业链、上游、中游和下游分析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第6章：全球不同产品类型旋转停车系统销量、收入、价格及份额等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第7章：全球不同应用旋转停车系统销量、收入、价格及份额等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第8章：全球主要地区/国家旋转停车系统销量及销售额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第9章：全球主要地区/国家旋转停车系统需求结构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第10章：全球旋转停车系统头部厂商基本情况介绍，包括公司简介、旋转停车系统产品型号、销量、收入、价格及最新动态等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旋转停车系统市场概述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旋转停车系统定义及分类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全球旋转停车系统行业市场规模及预测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按收入计，全球旋转停车系统市场规模，2017-2028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按销量计，全球旋转停车系统市场规模，2017-2028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全球旋转停车系统价格趋势，2017-2028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中国旋转停车系统行业市场规模及预测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按收入计，中国旋转停车系统市场规模，2017-2028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按销量计，中国旋转停车系统市场规模，2017-2028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中国旋转停车系统价格趋势，2017-2028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中国在全球市场的地位分析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按收入计，中国在全球旋转停车系统市场的占比，2017-2028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按销量计，中国在全球旋转停车系统市场的占比，2017-2028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中国与全球旋转停车系统市场规模增速对比，2017-2028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1.5 行业发展机遇、挑战、趋势及政策分析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1.5.1 旋转停车系统行业驱动因素及发展机遇分析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1.5.2 旋转停车系统行业阻碍因素及面临的挑战分析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1.5.3 旋转停车系统行业发展趋势分析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1.5.4 中国市场相关行业政策分析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全球头部厂商市场占有率及排名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按旋转停车系统收入计，全球头部厂商市场占有率，2017-2022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按旋转停车系统销量计，全球头部厂商市场占有率，2017-2022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旋转停车系统价格对比，全球头部厂商价格，2017-2022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全球第一梯队、第二梯队和第三梯队，三类旋转停车系统市场参与者分析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2.5 全球旋转停车系统行业集中度分析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2.6 全球旋转停车系统行业企业并购情况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2.7 全球旋转停车系统行业头部厂商产品列举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中国市场头部厂商市场占有率及排名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按旋转停车系统收入计，中国市场头部厂商市场占比，2017-2022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按旋转停车系统销量计，中国市场头部厂商市场份额，2017-2022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中国市场旋转停车系统参与者份额：第一梯队、第二梯队、第三梯队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全球主要地区产能及产量分析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全球旋转停车系统行业总产能、产量及产能利用率，2017-2028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全球主要地区旋转停车系统产能分析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全球主要地区旋转停车系统产量及未来增速预测，2017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全球主要生产地区及旋转停车系统产量，2017-2028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全球主要生产地区及旋转停车系统产量份额，2017-2028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行业产业链分析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旋转停车系统行业产业链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上游分析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旋转停车系统核心原料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旋转停车系统原料供应商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中游分析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下游分析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旋转停车系统生产方式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5.6 旋转停车系统行业采购模式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5.7 旋转停车系统行业销售模式及销售渠道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5.7.1 旋转停车系统销售渠道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5.7.2 旋转停车系统代表性经销商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按产品类型拆分，市场规模分析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旋转停车系统行业产品分类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6车位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8车位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6.1.3 10车位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按产品类型拆分，全球旋转停车系统细分市场规模增速预测，2017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按产品类型拆分，全球旋转停车系统细分市场规模（按收入），2017-2028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按产品类型拆分，全球旋转停车系统细分市场规模（按销量），2017-2028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按产品类型拆分，全球旋转停车系统细分市场价格，2017-2028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全球旋转停车系统市场下游行业分布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旋转停车系统行业下游分布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办公楼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酒店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7.1.3 商场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7.1.4 医院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7.1.5 住宅区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7.1.6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全球旋转停车系统主要下游市场规模增速预测，2017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按应用拆分，全球旋转停车系统细分市场规模（按收入），2017-2028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按应用拆分，全球旋转停车系统细分市场规模（按销量），2017-2028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7.5 按应用拆分，全球旋转停车系统细分市场价格，2017-2028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全球主要地区市场规模对比分析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全球主要地区旋转停车系统市场规模增速预测，2017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全球主要地区旋转停车系统市场规模（按收入），2017-2028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全球主要地区旋转停车系统市场规模（按销量），2017-2028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8.4.1 北美旋转停车系统市场规模预测，2017-2028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8.4.2 北美旋转停车系统市场规模，按国家细分，2021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8.5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8.5.1 欧洲旋转停车系统市场规模预测，2017-2028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8.5.2 欧洲旋转停车系统市场规模，按国家细分，2021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8.6 亚太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8.6.1 亚太旋转停车系统市场规模预测，2017-2028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8.6.2 亚太旋转停车系统市场规模，按国家/地区细分，2021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8.7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8.7.1 南美旋转停车系统市场规模预测，2017-2028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8.7.2 南美旋转停车系统市场规模，按国家细分，2021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8.8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全球主要国家/地区需求结构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全球主要国家/地区旋转停车系统市场规模增速预测，2017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全球主要国家/地区旋转停车系统市场规模（按收入），2017-2028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全球主要国家/地区旋转停车系统市场规模（按销量），2017-2028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美国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美国旋转停车系统市场规模（按销量），2017-2028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美国市场不同产品类型 旋转停车系统份额（按销量），2021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美国市场不同应用旋转停车系统份额（按销量），2021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欧洲旋转停车系统市场规模（按销量），2017-2028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欧洲市场不同产品类型 旋转停车系统份额（按销量），2021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欧洲市场不同应用旋转停车系统份额（按销量），2021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中国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中国旋转停车系统市场规模（按销量），2017-2028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中国市场不同产品类型 旋转停车系统份额（按销量），2021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中国市场不同应用旋转停车系统份额（按销量），2021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日本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日本旋转停车系统市场规模（按销量），2017-2028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日本市场不同产品类型 旋转停车系统份额（按销量），2021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日本市场不同应用旋转停车系统份额（按销量），2021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韩国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韩国旋转停车系统市场规模（按销量），2017-2028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韩国市场不同产品类型 旋转停车系统份额（按销量），2021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韩国市场不同应用旋转停车系统份额（按销量），2021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东南亚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东南亚旋转停车系统市场规模（按销量），2017-2028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东南亚市场不同产品类型 旋转停车系统份额（按销量），2021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东南亚市场不同应用旋转停车系统份额（按销量），2021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印度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印度旋转停车系统市场规模（按销量），2017-2028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印度市场不同产品类型 旋转停车系统份额（按销量），2021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印度市场不同应用旋转停车系统份额（按销量），2021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南美旋转停车系统市场规模（按销量），2017-2028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南美市场不同产品类型 旋转停车系统份额（按销量），2021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南美市场不同应用旋转停车系统份额（按销量），2021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中东及非洲旋转停车系统市场规模（按销量），2017-2028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中东及非洲市场不同产品类型 旋转停车系统份额（按销量），2021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中东及非洲市场不同应用旋转停车系统份额（按销量），2021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主要旋转停车系统厂商简介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American Car Lift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10.1.1 American Car Lift基本信息、旋转停车系统生产基地、销售区域、竞争对手及市场地位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10.1.2 American Car Lift旋转停车系统产品型号、规格、参数及市场应用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10.1.3 American Car Lift旋转停车系统销量、收入、价格及毛利率（2017-2022）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10.1.4 American Car Lift公司简介及主要业务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10.1.5 American Car Lift企业最新动态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Parkmatic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10.2.1 Parkmatic基本信息、旋转停车系统生产基地、销售区域、竞争对手及市场地位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10.2.2 Parkmatic旋转停车系统产品型号、规格、参数及市场应用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10.2.3 Parkmatic旋转停车系统销量、收入、价格及毛利率（2017-2022）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10.2.4 Parkmatic公司简介及主要业务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10.2.5 Parkmatic企业最新动态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HBC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10.3.1 HBC基本信息、旋转停车系统生产基地、销售区域、竞争对手及市场地位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10.3.2 HBC旋转停车系统产品型号、规格、参数及市场应用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10.3.3 HBC旋转停车系统销量、收入、价格及毛利率（2017-2022）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10.3.4 HBC公司简介及主要业务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10.3.5 HBC企业最新动态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Boseong 3M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10.4.1 Boseong 3M基本信息、旋转停车系统生产基地、销售区域、竞争对手及市场地位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10.4.2 Boseong 3M旋转停车系统产品型号、规格、参数及市场应用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10.4.3 Boseong 3M旋转停车系统销量、收入、价格及毛利率（2017-2022）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10.4.4 Boseong 3M公司简介及主要业务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10.4.5 Boseong 3M企业最新动态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10.5 Europark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10.5.1 Europark基本信息、旋转停车系统生产基地、销售区域、竞争对手及市场地位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10.5.2 Europark旋转停车系统产品型号、规格、参数及市场应用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10.5.3 Europark旋转停车系统销量、收入、价格及毛利率（2017-2022）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10.5.4 Europark公司简介及主要业务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10.5.5 Europark企业最新动态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10.6 Mutrade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10.6.1 Mutrade基本信息、旋转停车系统生产基地、销售区域、竞争对手及市场地位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10.6.2 Mutrade旋转停车系统产品型号、规格、参数及市场应用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10.6.3 Mutrade旋转停车系统销量、收入、价格及毛利率（2017-2022）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10.6.4 Mutrade公司简介及主要业务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10.6.5 Mutrade企业最新动态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10.7 Hydro Park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10.7.1 Hydro Park基本信息、旋转停车系统生产基地、销售区域、竞争对手及市场地位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10.7.2 Hydro Park旋转停车系统产品型号、规格、参数及市场应用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10.7.3 Hydro Park旋转停车系统销量、收入、价格及毛利率（2017-2022）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10.7.4 Hydro Park公司简介及主要业务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10.7.5 Hydro Park企业最新动态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10.8 Nexstep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10.8.1 Nexstep基本信息、旋转停车系统生产基地、销售区域、竞争对手及市场地位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10.8.2 Nexstep旋转停车系统产品型号、规格、参数及市场应用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10.8.3 Nexstep旋转停车系统销量、收入、价格及毛利率（2017-2022）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10.8.4 Nexstep公司简介及主要业务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10.8.5 Nexstep企业最新动态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10.9 大洋停车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10.9.1 大洋停车基本信息、旋转停车系统生产基地、销售区域、竞争对手及市场地位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10.9.2 大洋停车旋转停车系统产品型号、规格、参数及市场应用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10.9.3 大洋停车旋转停车系统销量、收入、价格及毛利率（2017-2022）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10.9.4 大洋停车公司简介及主要业务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10.9.5 大洋停车企业最新动态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10.10 Rotary Parking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10.10.1 Rotary Parking基本信息、旋转停车系统生产基地、销售区域、竞争对手及市场地位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10.10.2 Rotary Parking旋转停车系统产品型号、规格、参数及市场应用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10.10.3 Rotary Parking旋转停车系统销量、收入、价格及毛利率（2017-2022）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10.10.4 Rotary Parking公司简介及主要业务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10.10.5 Rotary Parking企业最新动态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10.11 Newturn Automation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10.11.1 Newturn Automation基本信息、旋转停车系统生产基地、销售区域、竞争对手及市场地位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10.11.2 Newturn Automation旋转停车系统产品型号、规格、参数及市场应用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10.11.3 Newturn Automation旋转停车系统销量、收入、价格及毛利率（2017-2022）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10.11.4 Newturn Automation公司简介及主要业务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10.11.5 Newturn Automation企业最新动态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10.12 Nandan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10.12.1 Nandan基本信息、旋转停车系统生产基地、销售区域、竞争对手及市场地位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10.12.2 Nandan旋转停车系统产品型号、规格、参数及市场应用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10.12.3 Nandan旋转停车系统销量、收入、价格及毛利率（2017-2022）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10.12.4 Nandan公司简介及主要业务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10.12.5 Nandan企业最新动态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10.13 I PARK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10.13.1 I PARK基本信息、旋转停车系统生产基地、销售区域、竞争对手及市场地位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10.13.2 I PARK旋转停车系统产品型号、规格、参数及市场应用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10.13.3 I PARK旋转停车系统销量、收入、价格及毛利率（2017-2022）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10.13.4 I PARK公司简介及主要业务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10.13.5 I PARK企业最新动态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10.14 RR Parkon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10.14.1 RR Parkon基本信息、旋转停车系统生产基地、销售区域、竞争对手及市场地位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10.14.2 RR Parkon旋转停车系统产品型号、规格、参数及市场应用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10.14.3 RR Parkon旋转停车系统销量、收入、价格及毛利率（2017-2022）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10.14.4 RR Parkon公司简介及主要业务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10.14.5 RR Parkon企业最新动态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10.15 E Star Engineers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10.15.1 E Star Engineers基本信息、旋转停车系统生产基地、销售区域、竞争对手及市场地位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10.15.2 E Star Engineers旋转停车系统产品型号、规格、参数及市场应用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10.15.3 E Star Engineers旋转停车系统销量、收入、价格及毛利率（2017-2022）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10.15.4 E Star Engineers公司简介及主要业务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10.15.5 E Star Engineers企业最新动态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10.16 Ramec Misr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10.16.1 Ramec Misr基本信息、旋转停车系统生产基地、销售区域、竞争对手及市场地位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10.16.2 Ramec Misr旋转停车系统产品型号、规格、参数及市场应用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10.16.3 Ramec Misr旋转停车系统销量、收入、价格及毛利率（2017-2022）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10.16.4 Ramec Misr公司简介及主要业务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10.16.5 Ramec Misr企业最新动态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10.17 Tedra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10.17.1 Tedra基本信息、旋转停车系统生产基地、销售区域、竞争对手及市场地位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10.17.2 Tedra旋转停车系统产品型号、规格、参数及市场应用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10.17.3 Tedra旋转停车系统销量、收入、价格及毛利率（2017-2022）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10.17.4 Tedra公司简介及主要业务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10.17.5 Tedra企业最新动态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10.18 Parklayer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10.18.1 Parklayer基本信息、旋转停车系统生产基地、销售区域、竞争对手及市场地位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10.18.2 Parklayer旋转停车系统产品型号、规格、参数及市场应用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10.18.3 Parklayer旋转停车系统销量、收入、价格及毛利率（2017-2022）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10.18.4 Parklayer公司简介及主要业务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10.18.5 Parklayer企业最新动态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10.19 DYPC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10.19.1 DYPC基本信息、旋转停车系统生产基地、销售区域、竞争对手及市场地位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10.19.2 DYPC旋转停车系统产品型号、规格、参数及市场应用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10.19.3 DYPC旋转停车系统销量、收入、价格及毛利率（2017-2022）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10.19.4 DYPC公司简介及主要业务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10.19.5 DYPC企业最新动态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10.20 Sly Enterprises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10.20.1 Sly Enterprises基本信息、旋转停车系统生产基地、销售区域、竞争对手及市场地位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10.20.2 Sly Enterprises旋转停车系统产品型号、规格、参数及市场应用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10.20.3 Sly Enterprises旋转停车系统销量、收入、价格及毛利率（2017-2022）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10.20.4 Sly Enterprises公司简介及主要业务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10.20.5 Sly Enterprises企业最新动态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10.21 Agustin Electric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10.21.1 Agustin Electric基本信息、旋转停车系统生产基地、销售区域、竞争对手及市场地位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10.21.2 Agustin Electric旋转停车系统产品型号、规格、参数及市场应用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10.21.3 Agustin Electric旋转停车系统销量、收入、价格及毛利率（2017-2022）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10.21.4 Agustin Electric公司简介及主要业务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10.21.5 Agustin Electric企业最新动态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10.22 Multix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10.22.1 Multix基本信息、旋转停车系统生产基地、销售区域、竞争对手及市场地位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10.22.2 Multix旋转停车系统产品型号、规格、参数及市场应用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10.22.3 Multix旋转停车系统销量、收入、价格及毛利率（2017-2022）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10.22.4 Multix公司简介及主要业务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10.22.5 Multix企业最新动态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10.23 Matrix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10.23.1 Matrix基本信息、旋转停车系统生产基地、销售区域、竞争对手及市场地位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10.23.2 Matrix旋转停车系统产品型号、规格、参数及市场应用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10.23.3 Matrix旋转停车系统销量、收入、价格及毛利率（2017-2022）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10.23.4 Matrix公司简介及主要业务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10.23.5 Matrix企业最新动态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10.24 高海工程机械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10.24.1 高海工程机械基本信息、旋转停车系统生产基地、销售区域、竞争对手及市场地位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10.24.2 高海工程机械旋转停车系统产品型号、规格、参数及市场应用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10.24.3 高海工程机械旋转停车系统销量、收入、价格及毛利率（2017-2022）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10.24.4 高海工程机械公司简介及主要业务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10.24.5 高海工程机械企业最新动态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10.25 AutoStack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10.25.1 AutoStack基本信息、旋转停车系统生产基地、销售区域、竞争对手及市场地位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10.25.2 AutoStack旋转停车系统产品型号、规格、参数及市场应用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10.25.3 AutoStack旋转停车系统销量、收入、价格及毛利率（2017-2022）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10.25.4 AutoStack公司简介及主要业务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10.25.5 AutoStack企业最新动态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12.2.1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12.2.2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12.4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中国与全球旋转停车系统市场规模增速对比（2017-2028）&amp;（万元）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全球旋转停车系统行业面临的阻碍因素及挑战分析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全球旋转停车系统行业发展趋势分析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中国市场相关行业政策分析及影响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全球头部厂商旋转停车系统收入（2017-2022）&amp;（万元），按2021年数据排名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全球头部厂商旋转停车系统收入份额，2017-2022，按2021年数据排名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全球头部厂商旋转停车系统销量（2017-2022）&amp;（千件），按2021年数据排名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全球头部厂商旋转停车系统销量份额，2017-2022，按2021年数据排名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全球头部厂商旋转停车系统价格（2017-2022）&amp;（元/件）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行业集中度分析，近三年（2020-2022）全球旋转停车系统 CR3（前三大厂商市场份额）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全球旋转停车系统行业企业并购情况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全球旋转停车系统行业头部厂商产品列举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全球旋转停车系统行业主要生产商总部及产地分布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2021年全球主要生产商旋转停车系统产能及未来扩产计划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中国市场头部厂商旋转停车系统收入（2017-2022）&amp;（万元），按2021年数据排名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中国市场头部厂商旋转停车系统收入份额，2017-2022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中国市场头部厂商旋转停车系统销量（2017-2022）&amp;（千件）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中国市场头部厂商旋转停车系统销量份额，2017-2022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全球主要地区旋转停车系统产量及未来增速预测：2017 VS 2021 VS 2028（千件）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全球主要地区旋转停车系统产量（2017-2022）&amp;（千件）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全球主要地区旋转停车系统产量预测（2023-2028）&amp;（千件）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全球旋转停车系统主要原料供应商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全球旋转停车系统行业代表性下游客户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旋转停车系统代表性经销商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按产品类型拆分，全球旋转停车系统细分市场规模增速预测（2017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按应用拆分，全球旋转停车系统细分市场规模增速预测（2017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全球主要地区旋转停车系统市场规模增速预测（2017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全球主要地区旋转停车系统收入（2017-2028）&amp;（万元）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全球主要地区旋转停车系统销量（2017-2028）&amp;（千件）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全球主要国家/地区旋转停车系统市场规模增速预测（2017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全球主要国家/地区旋转停车系统收入（万元），2017-2028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全球主要国家/地区旋转停车系统收入份额，2017-2028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全球主要国家/地区旋转停车系统销量（2017-2028）&amp;（千件）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全球主要国家/地区旋转停车系统销量份额，2017-2028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American Car Lift旋转停车系统生产基地、销售区域、竞争对手及市场地位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American Car Lift旋转停车系统产品型号、规格、参数及市场应用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American Car Lift旋转停车系统销量（千件）、收入（万元）、价格（元/件）及毛利率（2017-2022）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American Car Lift公司简介及主要业务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American Car Lift企业最新动态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Parkmatic旋转停车系统生产基地、销售区域、竞争对手及市场地位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Parkmatic旋转停车系统产品型号、规格、参数及市场应用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Parkmatic旋转停车系统销量（千件）、收入（万元）、价格（元/件）及毛利率（2017-2022）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Parkmatic公司简介及主要业务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Parkmatic企业最新动态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HBC旋转停车系统生产基地、销售区域、竞争对手及市场地位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HBC旋转停车系统产品型号、规格、参数及市场应用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HBC旋转停车系统销量（千件）、收入（万元）、价格（元/件）及毛利率（2017-2022）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HBC公司简介及主要业务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HBC企业最新动态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Boseong 3M旋转停车系统生产基地、销售区域、竞争对手及市场地位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Boseong 3M旋转停车系统产品型号、规格、参数及市场应用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Boseong 3M旋转停车系统销量（千件）、收入（万元）、价格（元/件）及毛利率（2017-2022）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Boseong 3M公司简介及主要业务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Boseong 3M企业最新动态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Europark旋转停车系统生产基地、销售区域、竞争对手及市场地位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Europark旋转停车系统产品型号、规格、参数及市场应用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Europark旋转停车系统销量（千件）、收入（万元）、价格（元/件）及毛利率（2017-2022）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Europark公司简介及主要业务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Europark企业最新动态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Mutrade旋转停车系统生产基地、销售区域、竞争对手及市场地位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Mutrade旋转停车系统产品型号、规格、参数及市场应用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Mutrade旋转停车系统销量（千件）、收入（万元）、价格（元/件）及毛利率（2017-2022）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Mutrade公司简介及主要业务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Mutrade企业最新动态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Hydro Park旋转停车系统生产基地、销售区域、竞争对手及市场地位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Hydro Park旋转停车系统产品型号、规格、参数及市场应用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Hydro Park旋转停车系统销量（千件）、收入（万元）、价格（元/件）及毛利率（2017-2022）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Hydro Park公司简介及主要业务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Hydro Park企业最新动态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Nexstep旋转停车系统生产基地、销售区域、竞争对手及市场地位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Nexstep旋转停车系统产品型号、规格、参数及市场应用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Nexstep旋转停车系统销量（千件）、收入（万元）、价格（元/件）及毛利率（2017-2022）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Nexstep公司简介及主要业务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Nexstep企业最新动态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大洋停车旋转停车系统生产基地、销售区域、竞争对手及市场地位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大洋停车旋转停车系统产品型号、规格、参数及市场应用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大洋停车旋转停车系统销量（千件）、收入（万元）、价格（元/件）及毛利率（2017-2022）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大洋停车公司简介及主要业务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大洋停车企业最新动态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Rotary Parking旋转停车系统生产基地、销售区域、竞争对手及市场地位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Rotary Parking旋转停车系统产品型号、规格、参数及市场应用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Rotary Parking旋转停车系统销量（千件）、收入（万元）、价格（元/件）及毛利率（2017-2022）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Rotary Parking公司简介及主要业务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Rotary Parking企业最新动态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Newturn Automation旋转停车系统生产基地、销售区域、竞争对手及市场地位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Newturn Automation旋转停车系统产品型号、规格、参数及市场应用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Newturn Automation旋转停车系统销量（千件）、收入（万元）、价格（元/件）及毛利率（2017-2022）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Newturn Automation公司简介及主要业务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Newturn Automation企业最新动态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Nandan旋转停车系统生产基地、销售区域、竞争对手及市场地位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Nandan旋转停车系统产品型号、规格、参数及市场应用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Nandan旋转停车系统销量（千件）、收入（万元）、价格（元/件）及毛利率（2017-2022）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Nandan公司简介及主要业务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Nandan企业最新动态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I PARK旋转停车系统生产基地、销售区域、竞争对手及市场地位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I PARK旋转停车系统产品型号、规格、参数及市场应用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I PARK旋转停车系统销量（千件）、收入（万元）、价格（元/件）及毛利率（2017-2022）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I PARK公司简介及主要业务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I PARK企业最新动态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RR Parkon旋转停车系统生产基地、销售区域、竞争对手及市场地位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RR Parkon旋转停车系统产品型号、规格、参数及市场应用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RR Parkon旋转停车系统销量（千件）、收入（万元）、价格（元/件）及毛利率（2017-2022）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RR Parkon公司简介及主要业务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RR Parkon企业最新动态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E Star Engineers旋转停车系统生产基地、销售区域、竞争对手及市场地位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E Star Engineers旋转停车系统产品型号、规格、参数及市场应用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E Star Engineers旋转停车系统销量（千件）、收入（万元）、价格（元/件）及毛利率（2017-2022）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E Star Engineers公司简介及主要业务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E Star Engineers企业最新动态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Ramec Misr旋转停车系统生产基地、销售区域、竞争对手及市场地位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Ramec Misr旋转停车系统产品型号、规格、参数及市场应用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Ramec Misr旋转停车系统销量（千件）、收入（万元）、价格（元/件）及毛利率（2017-2022）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Ramec Misr公司简介及主要业务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Ramec Misr企业最新动态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Tedra旋转停车系统生产基地、销售区域、竞争对手及市场地位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Tedra旋转停车系统产品型号、规格、参数及市场应用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Tedra旋转停车系统销量（千件）、收入（万元）、价格（元/件）及毛利率（2017-2022）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Tedra公司简介及主要业务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Tedra企业最新动态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Parklayer旋转停车系统生产基地、销售区域、竞争对手及市场地位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Parklayer旋转停车系统产品型号、规格、参数及市场应用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Parklayer旋转停车系统销量（千件）、收入（万元）、价格（元/件）及毛利率（2017-2022）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Parklayer公司简介及主要业务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Parklayer企业最新动态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DYPC旋转停车系统生产基地、销售区域、竞争对手及市场地位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DYPC旋转停车系统产品型号、规格、参数及市场应用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DYPC旋转停车系统销量（千件）、收入（万元）、价格（元/件）及毛利率（2017-2022）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DYPC公司简介及主要业务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DYPC企业最新动态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Sly Enterprises旋转停车系统生产基地、销售区域、竞争对手及市场地位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Sly Enterprises旋转停车系统产品型号、规格、参数及市场应用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Sly Enterprises旋转停车系统销量（千件）、收入（万元）、价格（元/件）及毛利率（2017-2022）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Sly Enterprises公司简介及主要业务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Sly Enterprises企业最新动态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Agustin Electric旋转停车系统公生产基地、销售区域、竞争对手及市场地位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Agustin Electric旋转停车系统产品型号、规格、参数及市场应用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Agustin Electric旋转停车系统销量（千件）、收入（万元）、价格（元/件）及毛利率（2017-2022）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Agustin Electric公司简介及主要业务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Agustin Electric企业最新动态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Multix旋转停车系统生产基地、销售区域、竞争对手及市场地位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Multix旋转停车系统产品型号、规格、参数及市场应用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Multix旋转停车系统销量（千件）、收入（万元）、价格（元/件）及毛利率（2017-2022）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Multix公司简介及主要业务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Multix企业最新动态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Matrix旋转停车系统生产基地、销售区域、竞争对手及市场地位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Matrix旋转停车系统产品型号、规格、参数及市场应用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Matrix旋转停车系统销量（千件）、收入（万元）、价格（元/件）及毛利率（2017-2022）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Matrix公司简介及主要业务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Matrix企业最新动态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高海工程机械旋转停车系统生产基地、销售区域、竞争对手及市场地位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高海工程机械旋转停车系统产品型号、规格、参数及市场应用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高海工程机械旋转停车系统销量（千件）、收入（万元）、价格（元/件）及毛利率（2017-2022）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高海工程机械公司简介及主要业务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高海工程机械企业最新动态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表155 AutoStack旋转停车系统生产基地、销售区域、竞争对手及市场地位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表156 AutoStack旋转停车系统产品型号、规格、参数及市场应用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表157 AutoStack旋转停车系统销量（千件）、收入（万元）、价格（元/件）及毛利率（2017-2022）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表158 AutoStack公司简介及主要业务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表159 AutoStack企业最新动态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表160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表161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旋转停车系统产品图片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全球旋转停车系统行业收入及预测（2017-2028）&amp;（万元）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全球旋转停车系统销量（2017-2028）&amp;（千件）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全球旋转停车系统价格趋势（2017-2028）&amp;（元/件）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中国市场旋转停车系统收入及预测（2017-2028）&amp;（万元）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中国旋转停车系统销量（2017-2028）&amp;（千件）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中国市场旋转停车系统总体价格趋势（2017-2028）&amp;（元/件）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中国市场旋转停车系统占全球总收入的份额，2017-2028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中国市场旋转停车系统销量占全球总销量的份额，2017-2028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全球旋转停车系统市场参与者，2021年第一梯队、第二梯队和第三梯队市场份额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中国市场旋转停车系统参与者，2021年第一梯队、第二梯队和第三梯队市场份额 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全球旋转停车系统行业总产能、产量及产能利用率，2017-2028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全球市场主要地区旋转停车系统产能份额分析: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全球主要生产地区及旋转停车系统产量市场份额，2017-2028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旋转停车系统行业产业链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旋转停车系统行业采购模式分析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旋转停车系统行业销售模式分析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旋转停车系统销售渠道：直销和经销渠道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6车位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8车位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10车位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按产品类型拆分，全球旋转停车系统细分市场规模（2017-2028）&amp;（按收入，万元）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按产品类型拆分，全球旋转停车系统市场份额（按收入），2017-2028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按产品类型拆分，全球旋转停车系统细分市场销量（2017-2028）&amp;（千件）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按产品类型拆分，全球旋转停车系统市场份额（按销量），2017-2028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按产品类型拆分，全球旋转停车系统细分市场价格（2017-2028）&amp;（元/件）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办公楼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酒店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商场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医院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住宅区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按应用拆分，全球旋转停车系统细分市场规模（2017-2028）&amp;（按收入，万元）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按应用拆分，全球旋转停车系统市场份额（按收入），2017-2028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按应用拆分，全球旋转停车系统细分市场销量（2017-2028）&amp;（千件）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按应用拆分，全球旋转停车系统市场份额（按销量），2017-2028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按应用拆分，全球旋转停车系统细分市场价格（2017-2028）&amp;（元/件）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全球主要地区旋转停车系统收入份额，2017-2028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全球主要地区旋转停车系统销量份额，2017-2028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北美旋转停车系统市场规模预测（按收入，万元），2017-2028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北美旋转停车系统市场份额（按收入），按国家细分，2021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欧洲旋转停车系统市场规模预测（按收入，万元），2017-2028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欧洲旋转停车系统市场份额（按收入），按国家细分，2021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亚太旋转停车系统市场规模预测（按收入，万元），2017-2028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亚太旋转停车系统市场份额（按收入），按国家/地区细分，2021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南美旋转停车系统市场规模预测（按收入，万元），2017-2028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南美旋转停车系统市场份额（按收入），按国家细分，2021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中东及非洲旋转停车系统市场规模预测（按收入，万元），2017-2028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美国旋转停车系统销量预测（2017-2028）&amp;（千件）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美国市场不同产品类型 旋转停车系统份额（按销量），2021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美国市场不同应用 旋转停车系统份额（按销量），2021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欧洲旋转停车系统销量预测（2017-2028）&amp;（千件）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欧洲市场不同产品类型 旋转停车系统份额（按销量），2021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欧洲市场不同应用 旋转停车系统份额（按销量），2021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中国旋转停车系统销量预测（2017-2028）&amp;（千件）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中国市场不同产品类型 旋转停车系统份额（按销量），2021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中国市场不同应用 旋转停车系统份额（按销量），2021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日本旋转停车系统销量预测（2017-2028）&amp;（千件）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日本市场不同产品类型 旋转停车系统份额（按销量），2021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日本市场不同应用 旋转停车系统份额（按销量），2021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韩国旋转停车系统销量预测（2017-2028）&amp;（千件）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韩国市场不同产品类型 旋转停车系统份额（按销量），2021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韩国市场不同应用 旋转停车系统份额（按销量），2021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东南亚旋转停车系统销量预测（2017-2028）&amp;（千件）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东南亚市场不同产品类型 旋转停车系统份额（按销量），2021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东南亚市场不同应用 旋转停车系统份额（按销量），2021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印度旋转停车系统销量预测（2017-2028）&amp;（千件）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印度市场不同产品类型 旋转停车系统份额（按销量），2021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图70 印度市场不同应用 旋转停车系统份额（按销量），2021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图71 南美旋转停车系统销量预测（2017-2028）&amp;（千件）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图72 南美市场不同产品类型 旋转停车系统份额（按销量），2021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图73 南美市场不同应用 旋转停车系统份额（按销量），2021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图74 中东及非洲旋转停车系统销量预测（2017-2028）&amp;（千件）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图75 中东及非洲市场不同产品类型 旋转停车系统份额（按销量），2021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图76 中东及非洲市场不同应用 旋转停车系统份额（按销量），2021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图77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图78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图79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67150" o:spid="_x0000_s2052" o:spt="136" type="#_x0000_t136" style="position:absolute;left:0pt;height:90.55pt;width:414.35pt;mso-position-horizontal:center;mso-position-horizontal-relative:margin;mso-position-vertical:center;mso-position-vertical-relative:margin;z-index:-251656192;mso-width-relative:page;mso-height-relative:page;" fillcolor="#9DC3E6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YH Research" style="font-family:微软雅黑;font-size:90pt;v-same-letter-heights:f;v-text-align:center;"/>
        </v:shape>
      </w:pict>
    </w:r>
    <w:r>
      <w:rPr>
        <w:sz w:val="18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4680585</wp:posOffset>
          </wp:positionH>
          <wp:positionV relativeFrom="margin">
            <wp:posOffset>0</wp:posOffset>
          </wp:positionV>
          <wp:extent cx="1143000" cy="1317625"/>
          <wp:effectExtent l="0" t="0" r="0" b="15875"/>
          <wp:wrapNone/>
          <wp:docPr id="2" name="WordPictureWatermark17063" descr="恒州诚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7063" descr="恒州诚思"/>
                  <pic:cNvPicPr>
                    <a:picLocks noChangeAspect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3000" cy="1317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TAzLCJoZGlkIjoiNjdhMTMwNDYzZWIwOTU0NDRlYjIzNmI5NWQ1MzBlYjAiLCJ1c2VyQ291bnQiOjUwM30="/>
  </w:docVars>
  <w:rsids>
    <w:rsidRoot w:val="438C3708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E52DF6"/>
    <w:rsid w:val="01EE7C08"/>
    <w:rsid w:val="01F035E3"/>
    <w:rsid w:val="01F914E4"/>
    <w:rsid w:val="01FD3441"/>
    <w:rsid w:val="022952B7"/>
    <w:rsid w:val="022A20AD"/>
    <w:rsid w:val="0235549D"/>
    <w:rsid w:val="02385327"/>
    <w:rsid w:val="02394999"/>
    <w:rsid w:val="024242BB"/>
    <w:rsid w:val="024A64DB"/>
    <w:rsid w:val="025832D3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7477CB"/>
    <w:rsid w:val="0388408C"/>
    <w:rsid w:val="038F2452"/>
    <w:rsid w:val="039B5D11"/>
    <w:rsid w:val="03A24C2B"/>
    <w:rsid w:val="03B94E08"/>
    <w:rsid w:val="03EC63C9"/>
    <w:rsid w:val="03F63B3D"/>
    <w:rsid w:val="03F813EE"/>
    <w:rsid w:val="03FB3DD5"/>
    <w:rsid w:val="03FE3E4E"/>
    <w:rsid w:val="04095970"/>
    <w:rsid w:val="040A4034"/>
    <w:rsid w:val="04160380"/>
    <w:rsid w:val="04206D37"/>
    <w:rsid w:val="04450729"/>
    <w:rsid w:val="045521C0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20839"/>
    <w:rsid w:val="09485EB3"/>
    <w:rsid w:val="09914FCD"/>
    <w:rsid w:val="09975DC2"/>
    <w:rsid w:val="09B145E4"/>
    <w:rsid w:val="09B900DE"/>
    <w:rsid w:val="09C3351A"/>
    <w:rsid w:val="09D05E45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D2E36"/>
    <w:rsid w:val="10022AD1"/>
    <w:rsid w:val="101428EA"/>
    <w:rsid w:val="102F72A8"/>
    <w:rsid w:val="1034712E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41173"/>
    <w:rsid w:val="12E56666"/>
    <w:rsid w:val="12EB080C"/>
    <w:rsid w:val="12EB3CF0"/>
    <w:rsid w:val="12FB55F1"/>
    <w:rsid w:val="12FC4C4A"/>
    <w:rsid w:val="130C4392"/>
    <w:rsid w:val="133157A0"/>
    <w:rsid w:val="133C10D2"/>
    <w:rsid w:val="134A606D"/>
    <w:rsid w:val="134E6759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4210CB4"/>
    <w:rsid w:val="14220FB9"/>
    <w:rsid w:val="142B4CEC"/>
    <w:rsid w:val="143A727F"/>
    <w:rsid w:val="143B7102"/>
    <w:rsid w:val="144638D4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F72025"/>
    <w:rsid w:val="150818DD"/>
    <w:rsid w:val="151102E4"/>
    <w:rsid w:val="151F5E0F"/>
    <w:rsid w:val="15227F36"/>
    <w:rsid w:val="152B2276"/>
    <w:rsid w:val="15344D17"/>
    <w:rsid w:val="154A4DFC"/>
    <w:rsid w:val="156644AF"/>
    <w:rsid w:val="15733CEE"/>
    <w:rsid w:val="157C3764"/>
    <w:rsid w:val="157D1577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E2AB8"/>
    <w:rsid w:val="164A30E1"/>
    <w:rsid w:val="16702E8A"/>
    <w:rsid w:val="167209B0"/>
    <w:rsid w:val="16756F56"/>
    <w:rsid w:val="167E24CF"/>
    <w:rsid w:val="168D67EF"/>
    <w:rsid w:val="169368E2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959E4"/>
    <w:rsid w:val="17214184"/>
    <w:rsid w:val="17292082"/>
    <w:rsid w:val="17334576"/>
    <w:rsid w:val="17516817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AF1790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98545C"/>
    <w:rsid w:val="1AD02BB1"/>
    <w:rsid w:val="1ADC791D"/>
    <w:rsid w:val="1B102525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E5369"/>
    <w:rsid w:val="1C5254A4"/>
    <w:rsid w:val="1C6221B7"/>
    <w:rsid w:val="1C756213"/>
    <w:rsid w:val="1C9B22E3"/>
    <w:rsid w:val="1CA534DE"/>
    <w:rsid w:val="1CA76CEF"/>
    <w:rsid w:val="1CA90EA4"/>
    <w:rsid w:val="1CB61B34"/>
    <w:rsid w:val="1CBA5F77"/>
    <w:rsid w:val="1CD16CB8"/>
    <w:rsid w:val="1CDB17BE"/>
    <w:rsid w:val="1CFF5EAA"/>
    <w:rsid w:val="1D152095"/>
    <w:rsid w:val="1D2D3220"/>
    <w:rsid w:val="1D4A3D81"/>
    <w:rsid w:val="1D55083D"/>
    <w:rsid w:val="1D593457"/>
    <w:rsid w:val="1D6C44AF"/>
    <w:rsid w:val="1D940AA2"/>
    <w:rsid w:val="1DA566C6"/>
    <w:rsid w:val="1DB01F38"/>
    <w:rsid w:val="1DC72896"/>
    <w:rsid w:val="1DE86A66"/>
    <w:rsid w:val="1DEE1833"/>
    <w:rsid w:val="1DFB128B"/>
    <w:rsid w:val="1DFC3255"/>
    <w:rsid w:val="1E0908B0"/>
    <w:rsid w:val="1E1D2535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042F7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12427"/>
    <w:rsid w:val="208634FB"/>
    <w:rsid w:val="20897AC0"/>
    <w:rsid w:val="20B31F64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645B0"/>
    <w:rsid w:val="22BC725E"/>
    <w:rsid w:val="22D100A4"/>
    <w:rsid w:val="22E6428D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BF2D5B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A83F7A"/>
    <w:rsid w:val="26BA71BF"/>
    <w:rsid w:val="26BA7C60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C0416E"/>
    <w:rsid w:val="29C137C7"/>
    <w:rsid w:val="29F23E8A"/>
    <w:rsid w:val="2A095D01"/>
    <w:rsid w:val="2A132D50"/>
    <w:rsid w:val="2A17569E"/>
    <w:rsid w:val="2A176C4D"/>
    <w:rsid w:val="2A18040C"/>
    <w:rsid w:val="2A1C76E6"/>
    <w:rsid w:val="2A307018"/>
    <w:rsid w:val="2A497728"/>
    <w:rsid w:val="2A4A6D87"/>
    <w:rsid w:val="2A62672D"/>
    <w:rsid w:val="2A922F77"/>
    <w:rsid w:val="2A9B4195"/>
    <w:rsid w:val="2AAB4039"/>
    <w:rsid w:val="2AC0724B"/>
    <w:rsid w:val="2AC41D98"/>
    <w:rsid w:val="2AE00186"/>
    <w:rsid w:val="2AE22F42"/>
    <w:rsid w:val="2AFD2549"/>
    <w:rsid w:val="2B002039"/>
    <w:rsid w:val="2B027D25"/>
    <w:rsid w:val="2B0F0ED1"/>
    <w:rsid w:val="2B150FC4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B87198"/>
    <w:rsid w:val="2DCF44E2"/>
    <w:rsid w:val="2DDB02CC"/>
    <w:rsid w:val="2DE61A45"/>
    <w:rsid w:val="2DE81100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34443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9A4353"/>
    <w:rsid w:val="2FAC5648"/>
    <w:rsid w:val="2FB65B9E"/>
    <w:rsid w:val="2FDB1BC9"/>
    <w:rsid w:val="2FEE50F3"/>
    <w:rsid w:val="2FF46177"/>
    <w:rsid w:val="30081C57"/>
    <w:rsid w:val="300F2386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652146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C35277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4E28A2"/>
    <w:rsid w:val="3653186C"/>
    <w:rsid w:val="365F1677"/>
    <w:rsid w:val="36624145"/>
    <w:rsid w:val="368E3857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5E6DF0"/>
    <w:rsid w:val="37612D27"/>
    <w:rsid w:val="37684C9A"/>
    <w:rsid w:val="376F1E39"/>
    <w:rsid w:val="377278DA"/>
    <w:rsid w:val="37813E56"/>
    <w:rsid w:val="378B5517"/>
    <w:rsid w:val="37905EA0"/>
    <w:rsid w:val="37983B97"/>
    <w:rsid w:val="37984D56"/>
    <w:rsid w:val="37B13FAF"/>
    <w:rsid w:val="37DA73FD"/>
    <w:rsid w:val="37E065F1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E00C9"/>
    <w:rsid w:val="3882184F"/>
    <w:rsid w:val="388D1222"/>
    <w:rsid w:val="38AC16A8"/>
    <w:rsid w:val="38AF2C58"/>
    <w:rsid w:val="38B7004D"/>
    <w:rsid w:val="38C7758E"/>
    <w:rsid w:val="38D40C1D"/>
    <w:rsid w:val="38F026C3"/>
    <w:rsid w:val="38FF1464"/>
    <w:rsid w:val="392927F4"/>
    <w:rsid w:val="39317DFF"/>
    <w:rsid w:val="394F5BA6"/>
    <w:rsid w:val="398B437E"/>
    <w:rsid w:val="399F745E"/>
    <w:rsid w:val="39A24982"/>
    <w:rsid w:val="39A910BC"/>
    <w:rsid w:val="39C3537C"/>
    <w:rsid w:val="39C52C0D"/>
    <w:rsid w:val="39ED1F78"/>
    <w:rsid w:val="3A014D73"/>
    <w:rsid w:val="3A065CA2"/>
    <w:rsid w:val="3A520D14"/>
    <w:rsid w:val="3A5C2699"/>
    <w:rsid w:val="3A744A0A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0E0B83"/>
    <w:rsid w:val="3D3D6AF8"/>
    <w:rsid w:val="3D4223AD"/>
    <w:rsid w:val="3D472B15"/>
    <w:rsid w:val="3D4A76E1"/>
    <w:rsid w:val="3D7423FD"/>
    <w:rsid w:val="3D7D00DC"/>
    <w:rsid w:val="3D7E0E7E"/>
    <w:rsid w:val="3D826B73"/>
    <w:rsid w:val="3DBE1FC2"/>
    <w:rsid w:val="3DC07568"/>
    <w:rsid w:val="3DD86F3A"/>
    <w:rsid w:val="3DDC316C"/>
    <w:rsid w:val="3DF91843"/>
    <w:rsid w:val="3E021D6A"/>
    <w:rsid w:val="3E1C72D0"/>
    <w:rsid w:val="3E284F59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6843"/>
    <w:rsid w:val="3FF51B86"/>
    <w:rsid w:val="401B4533"/>
    <w:rsid w:val="401E7FAE"/>
    <w:rsid w:val="405745EF"/>
    <w:rsid w:val="405C39B3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611082"/>
    <w:rsid w:val="416C69B7"/>
    <w:rsid w:val="418B1335"/>
    <w:rsid w:val="41A208E6"/>
    <w:rsid w:val="41A37141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97141"/>
    <w:rsid w:val="429B74ED"/>
    <w:rsid w:val="42B94836"/>
    <w:rsid w:val="42C817D4"/>
    <w:rsid w:val="42CF714A"/>
    <w:rsid w:val="42E16FF9"/>
    <w:rsid w:val="43034954"/>
    <w:rsid w:val="430B40A0"/>
    <w:rsid w:val="43252782"/>
    <w:rsid w:val="432946F8"/>
    <w:rsid w:val="432A1217"/>
    <w:rsid w:val="43307E11"/>
    <w:rsid w:val="433237B2"/>
    <w:rsid w:val="434442C8"/>
    <w:rsid w:val="435018A1"/>
    <w:rsid w:val="438C3708"/>
    <w:rsid w:val="439F229A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7E349BA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B33C2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C092FFA"/>
    <w:rsid w:val="4C143200"/>
    <w:rsid w:val="4C1D6881"/>
    <w:rsid w:val="4C207F8B"/>
    <w:rsid w:val="4C3B7578"/>
    <w:rsid w:val="4C4F261E"/>
    <w:rsid w:val="4C530B9E"/>
    <w:rsid w:val="4C5821AD"/>
    <w:rsid w:val="4C800A2A"/>
    <w:rsid w:val="4C904488"/>
    <w:rsid w:val="4C951AA7"/>
    <w:rsid w:val="4C9A70C7"/>
    <w:rsid w:val="4CBE77A4"/>
    <w:rsid w:val="4CC60DB4"/>
    <w:rsid w:val="4CFA4C80"/>
    <w:rsid w:val="4CFB2B99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F36049"/>
    <w:rsid w:val="4E2E44B5"/>
    <w:rsid w:val="4E4C150B"/>
    <w:rsid w:val="4E5122A9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F360B"/>
    <w:rsid w:val="4F8F7453"/>
    <w:rsid w:val="4F911872"/>
    <w:rsid w:val="4F951480"/>
    <w:rsid w:val="4FAC303A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23E61"/>
    <w:rsid w:val="55CE1826"/>
    <w:rsid w:val="55DE621D"/>
    <w:rsid w:val="55ED52C6"/>
    <w:rsid w:val="55F674E6"/>
    <w:rsid w:val="55FB55C5"/>
    <w:rsid w:val="55FC6F38"/>
    <w:rsid w:val="56226FF5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865E8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3968F1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5C60EC"/>
    <w:rsid w:val="60690D8E"/>
    <w:rsid w:val="60691717"/>
    <w:rsid w:val="60783761"/>
    <w:rsid w:val="6086255C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B01959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D6884"/>
    <w:rsid w:val="64F225B2"/>
    <w:rsid w:val="64F471A3"/>
    <w:rsid w:val="650571F3"/>
    <w:rsid w:val="65110712"/>
    <w:rsid w:val="65135FC2"/>
    <w:rsid w:val="65164B3A"/>
    <w:rsid w:val="652106FC"/>
    <w:rsid w:val="653B52BE"/>
    <w:rsid w:val="656652B8"/>
    <w:rsid w:val="656767D3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E364A"/>
    <w:rsid w:val="67967D6E"/>
    <w:rsid w:val="679F6B13"/>
    <w:rsid w:val="67C77AFB"/>
    <w:rsid w:val="67DD79B6"/>
    <w:rsid w:val="67DF1901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AD6BF3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6F26AE"/>
    <w:rsid w:val="697D65C5"/>
    <w:rsid w:val="69877444"/>
    <w:rsid w:val="6992608B"/>
    <w:rsid w:val="699451C2"/>
    <w:rsid w:val="69B1626F"/>
    <w:rsid w:val="69EC5884"/>
    <w:rsid w:val="6A0171F6"/>
    <w:rsid w:val="6A1C481A"/>
    <w:rsid w:val="6A2D585D"/>
    <w:rsid w:val="6A2E7F6E"/>
    <w:rsid w:val="6A3656CE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E64B7"/>
    <w:rsid w:val="6C64581A"/>
    <w:rsid w:val="6C8A14A1"/>
    <w:rsid w:val="6C9C1E8E"/>
    <w:rsid w:val="6CA01AB8"/>
    <w:rsid w:val="6CA54605"/>
    <w:rsid w:val="6CBF19A5"/>
    <w:rsid w:val="6CCC4A03"/>
    <w:rsid w:val="6CED5810"/>
    <w:rsid w:val="6CF3201F"/>
    <w:rsid w:val="6D17288C"/>
    <w:rsid w:val="6D196605"/>
    <w:rsid w:val="6D1F0D27"/>
    <w:rsid w:val="6D302B94"/>
    <w:rsid w:val="6D30394E"/>
    <w:rsid w:val="6D4C011E"/>
    <w:rsid w:val="6DA24C20"/>
    <w:rsid w:val="6DB850B3"/>
    <w:rsid w:val="6DDF6AD5"/>
    <w:rsid w:val="6DF25C05"/>
    <w:rsid w:val="6DFD14D4"/>
    <w:rsid w:val="6E0252EB"/>
    <w:rsid w:val="6E0636F3"/>
    <w:rsid w:val="6E2214E9"/>
    <w:rsid w:val="6E436356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7EF4"/>
    <w:rsid w:val="6F7C5682"/>
    <w:rsid w:val="6F880045"/>
    <w:rsid w:val="6F9739F5"/>
    <w:rsid w:val="7002794D"/>
    <w:rsid w:val="70062C74"/>
    <w:rsid w:val="70076381"/>
    <w:rsid w:val="700C2D66"/>
    <w:rsid w:val="701337DF"/>
    <w:rsid w:val="701C1BFF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A5093A"/>
    <w:rsid w:val="72B131C6"/>
    <w:rsid w:val="72BB0214"/>
    <w:rsid w:val="72EE05EF"/>
    <w:rsid w:val="72EE67B4"/>
    <w:rsid w:val="730837AD"/>
    <w:rsid w:val="730F2856"/>
    <w:rsid w:val="73153192"/>
    <w:rsid w:val="7321548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B46EE8"/>
    <w:rsid w:val="73BA7561"/>
    <w:rsid w:val="73BF6063"/>
    <w:rsid w:val="73C418BB"/>
    <w:rsid w:val="73D41640"/>
    <w:rsid w:val="73D426C8"/>
    <w:rsid w:val="73F05BE5"/>
    <w:rsid w:val="74063606"/>
    <w:rsid w:val="741464E0"/>
    <w:rsid w:val="7434271A"/>
    <w:rsid w:val="74474788"/>
    <w:rsid w:val="74734442"/>
    <w:rsid w:val="747F71E4"/>
    <w:rsid w:val="74836A59"/>
    <w:rsid w:val="748C2944"/>
    <w:rsid w:val="748F01F5"/>
    <w:rsid w:val="749A2DE8"/>
    <w:rsid w:val="749B1FF5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7E0BB5"/>
    <w:rsid w:val="757F020E"/>
    <w:rsid w:val="75832D5B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776F"/>
    <w:rsid w:val="7B963B66"/>
    <w:rsid w:val="7BB0239D"/>
    <w:rsid w:val="7BC410F7"/>
    <w:rsid w:val="7BC45E69"/>
    <w:rsid w:val="7BC9713C"/>
    <w:rsid w:val="7BE418FB"/>
    <w:rsid w:val="7BE94E67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57C49"/>
    <w:rsid w:val="7D1E1A15"/>
    <w:rsid w:val="7D3445AB"/>
    <w:rsid w:val="7D35091E"/>
    <w:rsid w:val="7D4C6582"/>
    <w:rsid w:val="7D4F1BCF"/>
    <w:rsid w:val="7D4F7E21"/>
    <w:rsid w:val="7D873EDA"/>
    <w:rsid w:val="7D883850"/>
    <w:rsid w:val="7D8C0A7A"/>
    <w:rsid w:val="7DD16A88"/>
    <w:rsid w:val="7DD34BB2"/>
    <w:rsid w:val="7DDD767C"/>
    <w:rsid w:val="7DE12051"/>
    <w:rsid w:val="7DEC6514"/>
    <w:rsid w:val="7DFC32FA"/>
    <w:rsid w:val="7E1846B6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18</Pages>
  <Words>11412</Words>
  <Characters>16593</Characters>
  <Lines>0</Lines>
  <Paragraphs>0</Paragraphs>
  <TotalTime>37</TotalTime>
  <ScaleCrop>false</ScaleCrop>
  <LinksUpToDate>false</LinksUpToDate>
  <CharactersWithSpaces>20213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2023-01-18T10:44:40Z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19F79E42DD8D474198AC736211870969</vt:lpwstr>
  </property>
  <property fmtid="{D5CDD505-2E9C-101B-9397-08002B2CF9AE}" pid="5" name="commondata">
    <vt:lpwstr>eyJjb3VudCI6NDAzLCJoZGlkIjoiNjdhMTMwNDYzZWIwOTU0NDRlYjIzNmI5NWQ1MzBlYjAiLCJ1c2VyQ291bnQiOjQwM30=</vt:lpwstr>
  </property>
</Properties>
</file>