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全球及中国工业报警通知软件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全球及中国工业报警通知软件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本文调研和分析全球工业报警通知软件发展现状及未来趋势，核心内容如下：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（1）全球市场工业报警通知软件总体规模，按收入进行了统计分析，历史数据2017-2021年，预测数据2022至2028年。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（2）全球市场竞争格局，全球市场头部企业工业报警通知软件市场占有率及排名，数据2017-2021年。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（3）中国市场竞争格局，中国市场头部企业工业报警通知软件市场占有率及排名，数据2017-2021年，包括国际企业及中国本土企业。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（4）全球其他重点国家及地区工业报警通知软件规模及需求结构。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（5）工业报警通知软件行业产业链上游、中游及下游分析。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据恒州诚思调研统计，2021年全球工业报警通知软件市场规模约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从核心市场看，中国工业报警通知软件市场占据全球约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%。随着国内企业产品开发速度加快，随着新技术和产业政策的双轮驱动，未来中国工业报警通知软件市场将迎来发展机遇，预计到2028年中国工业报警通知软件市场将增长至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全球市场主要工业报警通知软件参与者包括Inductive Automation、SeQent、WIN-911、PagerDuty和Control See等，2021年全球前3大生产商占有大约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Inductive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SeQent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WIN-911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PagerDuty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Control See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Motorolasolutions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Micromedia International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Exele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Cognite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Interautomation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Topkapi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Schneider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HipLink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Singlewire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TeamAlert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ATI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ETAP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Alarm Center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LynxIcon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Bentek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电子邮件通知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语音通知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短信通知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化学工业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食品和饮料行业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第1章：工业报警通知软件定义及分类、全球及中国市场规模、行业发展机遇、挑战、趋势及政策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第2章：全球市场工业报警通知软件头部企业，收入市场占有率及排名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第3章：中国市场工业报警通知软件头部企业，收入市场占有率及排名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第5章：全球不同产品类型工业报警通知软件收入及份额等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第6章：全球不同应用工业报警通知软件收入及份额等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第7章：全球主要地区/国家工业报警通知软件市场规模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第8章：全球主要地区/国家工业报警通知软件需求结构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第9章：全球工业报警通知软件头部厂商基本情况介绍，包括公司简介、工业报警通知软件产品、收入及最新动态等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工业报警通知软件市场综述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工业报警通知软件定义及分类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全球工业报警通知软件行业市场规模及预测，2017-2028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中国工业报警通知软件行业市场规模及预测，2017-2028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中国在全球工业报警通知软件市场的占比，2017-2028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中国与全球工业报警通知软件市场规模增速对比，2017-2028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1.6.1 工业报警通知软件行业驱动因素及发展机遇分析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1.6.2 工业报警通知软件行业阻碍因素及面临的挑战分析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1.6.3 工业报警通知软件行业发展趋势分析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按工业报警通知软件收入计，全球头部企业市场占有率，2017-2022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全球第一梯队、第二梯队和第三梯队，三类工业报警通知软件市场参与者分析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全球工业报警通知软件行业集中度分析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全球工业报警通知软件行业企业并购情况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全球工业报警通知软件行业头部企业产品列举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全球工业报警通知软件行业主要生产商总部及市场区域分布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按工业报警通知软件收入计，中国市场头部企业市场占比，2017-2022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中国市场工业报警通知软件参与者份额：第一梯队、第二梯队、第三梯队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工业报警通知软件行业产业链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工业报警通知软件行业产品分类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电子邮件通知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语音通知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短信通知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按产品类型拆分，全球工业报警通知软件细分市场规模增速预测，2017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按产品类型拆分，全球工业报警通知软件细分市场规模（按收入），2017-2028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全球工业报警通知软件市场下游行业分布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工业报警通知软件行业下游分布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化学工业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医药行业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食品和饮料行业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全球工业报警通知软件主要下游市场规模增速预测，2017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按应用拆分，全球工业报警通知软件细分市场规模（按收入），2017-2028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全球主要地区工业报警通知软件市场规模增速预测，2017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全球主要地区工业报警通知软件市场规模（按收入），2017-2028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7.3.1 北美工业报警通知软件市场规模预测，2017-2028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7.3.2 北美工业报警通知软件市场规模，按国家细分，2021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欧洲工业报警通知软件市场规模预测，2017-2028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欧洲工业报警通知软件市场规模，按国家细分，2021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7.5.1 亚太工业报警通知软件市场规模预测，2017-2028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7.5.2 亚太工业报警通知软件市场规模，按国家/地区细分，2021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7.6.1 南美工业报警通知软件市场规模预测，2017-2028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7.6.2 南美工业报警通知软件市场规模，按国家细分，2021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全球主要国家/地区工业报警通知软件市场规模增速预测，2017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全球主要国家/地区工业报警通知软件市场规模（按收入），2017-2028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美国工业报警通知软件市场规模，2017-2028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美国市场不同应用工业报警通知软件份额，2021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欧洲工业报警通知软件市场规模，2017-2028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欧洲市场不同应用工业报警通知软件份额，2021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中国工业报警通知软件市场规模，2017-2028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中国市场不同应用工业报警通知软件份额，2021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日本工业报警通知软件市场规模，2017-2028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日本市场不同应用工业报警通知软件份额，2021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韩国工业报警通知软件市场规模，2017-2028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韩国市场不同应用工业报警通知软件份额，2021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东南亚工业报警通知软件市场规模，2017-2028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东南亚市场不同应用工业报警通知软件份额，2021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印度工业报警通知软件市场规模，2017-2028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印度市场不同应用工业报警通知软件份额，2021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南美工业报警通知软件市场规模，2017-2028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南美市场不同应用工业报警通知软件份额，2021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中东及非洲工业报警通知软件市场规模，2017-2028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全球市场主要工业报警通知软件企业简介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Inductive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Inductive Automation基本信息、工业报警通知软件市场分布、总部及行业地位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Inductive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Inductive Automation工业报警通知软件产品介绍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Inductive Automation工业报警通知软件收入及毛利率（2017-2022）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Inductive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SeQent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SeQent基本信息、工业报警通知软件市场分布、总部及行业地位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SeQent公司简介及主要业务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SeQent工业报警通知软件产品介绍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SeQent工业报警通知软件收入及毛利率（2017-2022）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SeQent企业最新动态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WIN-911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WIN-911基本信息、工业报警通知软件市场分布、总部及行业地位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WIN-911公司简介及主要业务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WIN-911工业报警通知软件产品介绍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WIN-911工业报警通知软件收入及毛利率（2017-2022）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WIN-911企业最新动态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PagerDuty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PagerDuty基本信息、工业报警通知软件市场分布、总部及行业地位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PagerDuty公司简介及主要业务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PagerDuty工业报警通知软件产品介绍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PagerDuty工业报警通知软件收入及毛利率（2017-2022）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PagerDuty企业最新动态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Control See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Control See基本信息、工业报警通知软件市场分布、总部及行业地位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Control See公司简介及主要业务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Control See工业报警通知软件产品介绍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Control See工业报警通知软件收入及毛利率（2017-2022）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Control See企业最新动态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Motorolasolutions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Motorolasolutions基本信息、工业报警通知软件市场分布、总部及行业地位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Motorolasolutions公司简介及主要业务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Motorolasolutions工业报警通知软件产品介绍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Motorolasolutions工业报警通知软件收入及毛利率（2017-2022）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Motorolasolutions企业最新动态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Micromedia International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Micromedia International基本信息、工业报警通知软件市场分布、总部及行业地位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Micromedia International公司简介及主要业务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Micromedia International工业报警通知软件产品介绍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Micromedia International工业报警通知软件收入及毛利率（2017-2022）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Micromedia International企业最新动态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Exele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Exele基本信息、工业报警通知软件市场分布、总部及行业地位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Exele公司简介及主要业务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Exele工业报警通知软件产品介绍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Exele工业报警通知软件收入及毛利率（2017-2022）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Exele企业最新动态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Cognite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Cognite基本信息、工业报警通知软件市场分布、总部及行业地位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Cognite公司简介及主要业务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Cognite工业报警通知软件产品介绍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Cognite工业报警通知软件收入及毛利率（2017-2022）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Cognite企业最新动态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Interautomation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Interautomation基本信息、工业报警通知软件市场分布、总部及行业地位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Interautomation公司简介及主要业务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Interautomation工业报警通知软件产品介绍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Interautomation工业报警通知软件收入及毛利率（2017-2022）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Interautomation企业最新动态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Topkapi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Topkapi基本信息、工业报警通知软件市场分布、总部及行业地位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Topkapi公司简介及主要业务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Topkapi工业报警通知软件产品介绍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Topkapi工业报警通知软件收入及毛利率（2017-2022）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Topkapi企业最新动态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Schneider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Schneider Electric基本信息、工业报警通知软件市场分布、总部及行业地位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Schneider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Schneider Electric工业报警通知软件产品介绍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Schneider Electric工业报警通知软件收入及毛利率（2017-2022）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Schneider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HipLink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HipLink基本信息、工业报警通知软件市场分布、总部及行业地位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HipLink公司简介及主要业务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HipLink工业报警通知软件产品介绍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HipLink工业报警通知软件收入及毛利率（2017-2022）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HipLink企业最新动态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Singlewire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Singlewire基本信息、工业报警通知软件市场分布、总部及行业地位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Singlewire公司简介及主要业务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Singlewire工业报警通知软件产品介绍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Singlewire工业报警通知软件收入及毛利率（2017-2022）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Singlewire企业最新动态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TeamAlert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TeamAlert基本信息、工业报警通知软件市场分布、总部及行业地位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TeamAlert公司简介及主要业务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TeamAlert工业报警通知软件产品介绍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TeamAlert工业报警通知软件收入及毛利率（2017-2022）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TeamAlert企业最新动态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ATI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ATI Systems基本信息、工业报警通知软件市场分布、总部及行业地位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ATI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ATI Systems工业报警通知软件产品介绍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ATI Systems工业报警通知软件收入及毛利率（2017-2022）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ATI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ETAP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ETAP基本信息、工业报警通知软件市场分布、总部及行业地位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ETAP公司简介及主要业务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ETAP工业报警通知软件产品介绍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ETAP工业报警通知软件收入及毛利率（2017-2022）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ETAP企业最新动态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ALE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ALE基本信息、工业报警通知软件市场分布、总部及行业地位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ALE公司简介及主要业务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ALE工业报警通知软件产品介绍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ALE工业报警通知软件收入及毛利率（2017-2022）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ALE企业最新动态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Alarm Center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Alarm Center基本信息、工业报警通知软件市场分布、总部及行业地位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Alarm Center公司简介及主要业务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Alarm Center工业报警通知软件产品介绍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Alarm Center工业报警通知软件收入及毛利率（2017-2022）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Alarm Center企业最新动态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LynxIcon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LynxIcon基本信息、工业报警通知软件市场分布、总部及行业地位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LynxIcon公司简介及主要业务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LynxIcon工业报警通知软件产品介绍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LynxIcon工业报警通知软件收入及毛利率（2017-2022）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LynxIcon企业最新动态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Bentek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Bentek Systems基本信息、工业报警通知软件市场分布、总部及行业地位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Bentek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Bentek Systems工业报警通知软件产品介绍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Bentek Systems工业报警通知软件收入及毛利率（2017-2022）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Bentek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中国与全球工业报警通知软件市场规模增速对比（2017-2028）&amp;（万元）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全球工业报警通知软件行业面临的阻碍因素及挑战分析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全球工业报警通知软件行业发展趋势分析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全球头部企业工业报警通知软件收入（2017-2022）&amp;（万元），按2021年数据排名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全球头部厂商工业报警通知软件收入份额，2017-2022，按2021年数据排名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行业集中度分析，近三年（2020-2022）全球工业报警通知软件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全球工业报警通知软件行业企业并购情况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全球工业报警通知软件行业头部企业产品列举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全球工业报警通知软件行业主要生产商总部及市场区域分布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中国市场头部企业工业报警通知软件收入（2017-2022）&amp;（万元），按2021年数据排名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中国市场头部企业工业报警通知软件收入份额，2017-2022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全球工业报警通知软件核心上游企业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全球工业报警通知软件行业代表性下游客户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按产品类型拆分，全球工业报警通知软件细分市场规模增速预测（2017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按应用拆分，全球工业报警通知软件细分市场规模增速预测（2017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全球主要地区工业报警通知软件市场规模增速预测（2017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全球主要地区工业报警通知软件收入（2017-2028）&amp;（万元）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全球主要国家/地区工业报警通知软件市场规模增速预测（2017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全球主要国家/地区工业报警通知软件收入（万元），2017-2028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全球主要国家/地区工业报警通知软件收入份额，2017-2028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Inductive Automation基本信息、工业报警通知软件市场分布、总部及行业地位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Inductive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Inductive Automation工业报警通知软件产品介绍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Inductive Automation工业报警通知软件收入（万元）及毛利率（2017-2022）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Inductive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SeQent基本信息、工业报警通知软件市场分布、总部及行业地位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SeQent公司简介及主要业务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SeQent工业报警通知软件产品介绍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SeQent工业报警通知软件收入（万元）及毛利率（2017-2022）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SeQent企业最新动态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WIN-911基本信息、工业报警通知软件市场分布、总部及行业地位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WIN-911公司简介及主要业务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WIN-911工业报警通知软件产品介绍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WIN-911工业报警通知软件收入（万元）及毛利率（2017-2022）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WIN-911企业最新动态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PagerDuty基本信息、工业报警通知软件市场分布、总部及行业地位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PagerDuty公司简介及主要业务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PagerDuty工业报警通知软件产品介绍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PagerDuty工业报警通知软件收入（万元）及毛利率（2017-2022）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PagerDuty企业最新动态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Control See基本信息、工业报警通知软件市场分布、总部及行业地位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Control See公司简介及主要业务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Control See工业报警通知软件产品介绍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Control See工业报警通知软件收入（万元）及毛利率（2017-2022）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Control See企业最新动态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Motorolasolutions基本信息、工业报警通知软件市场分布、总部及行业地位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Motorolasolutions公司简介及主要业务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Motorolasolutions工业报警通知软件产品介绍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Motorolasolutions工业报警通知软件收入（万元）及毛利率（2017-2022）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Motorolasolutions企业最新动态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Micromedia International基本信息、工业报警通知软件市场分布、总部及行业地位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Micromedia International公司简介及主要业务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Micromedia International工业报警通知软件产品介绍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Micromedia International工业报警通知软件收入（万元）及毛利率（2017-2022）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Micromedia International企业最新动态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Exele基本信息、工业报警通知软件市场分布、总部及行业地位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Exele公司简介及主要业务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Exele工业报警通知软件产品介绍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Exele工业报警通知软件收入（万元）及毛利率（2017-2022）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Exele企业最新动态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Cognite基本信息、工业报警通知软件市场分布、总部及行业地位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Cognite公司简介及主要业务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Cognite工业报警通知软件产品介绍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Cognite工业报警通知软件收入（万元）及毛利率（2017-2022）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Cognite企业最新动态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Interautomation基本信息、工业报警通知软件市场分布、总部及行业地位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Interautomation公司简介及主要业务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Interautomation工业报警通知软件产品介绍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Interautomation工业报警通知软件收入（万元）及毛利率（2017-2022）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Interautomation企业最新动态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Topkapi基本信息、工业报警通知软件市场分布、总部及行业地位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Topkapi公司简介及主要业务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Topkapi工业报警通知软件产品介绍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Topkapi工业报警通知软件收入（万元）及毛利率（2017-2022）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Topkapi企业最新动态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Schneider Electric基本信息、工业报警通知软件市场分布、总部及行业地位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Schneider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Schneider Electric工业报警通知软件产品介绍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Schneider Electric工业报警通知软件收入（万元）及毛利率（2017-2022）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Schneider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HipLink基本信息、工业报警通知软件市场分布、总部及行业地位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HipLink公司简介及主要业务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HipLink工业报警通知软件产品介绍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HipLink工业报警通知软件收入（万元）及毛利率（2017-2022）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HipLink企业最新动态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Singlewire基本信息、工业报警通知软件市场分布、总部及行业地位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Singlewire公司简介及主要业务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Singlewire工业报警通知软件产品介绍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Singlewire工业报警通知软件收入（万元）及毛利率（2017-2022）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Singlewire企业最新动态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TeamAlert基本信息、工业报警通知软件市场分布、总部及行业地位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TeamAlert公司简介及主要业务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TeamAlert工业报警通知软件产品介绍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TeamAlert工业报警通知软件收入（万元）及毛利率（2017-2022）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TeamAlert企业最新动态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ATI Systems基本信息、工业报警通知软件市场分布、总部及行业地位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ATI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ATI Systems工业报警通知软件产品介绍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ATI Systems工业报警通知软件收入（万元）及毛利率（2017-2022）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ATI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ETAP基本信息、工业报警通知软件市场分布、总部及行业地位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ETAP公司简介及主要业务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ETAP工业报警通知软件产品介绍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ETAP工业报警通知软件收入（万元）及毛利率（2017-2022）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ETAP企业最新动态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ALE基本信息、工业报警通知软件市场分布、总部及行业地位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ALE工业报警通知软件产品介绍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ALE工业报警通知软件收入（万元）及毛利率（2017-2022）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ALE企业最新动态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Alarm Center基本信息、工业报警通知软件市场分布、总部及行业地位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Alarm Center公司简介及主要业务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Alarm Center工业报警通知软件产品介绍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Alarm Center工业报警通知软件收入（万元）及毛利率（2017-2022）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Alarm Center企业最新动态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LynxIcon基本信息、工业报警通知软件市场分布、总部及行业地位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LynxIcon公司简介及主要业务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LynxIcon工业报警通知软件产品介绍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LynxIcon工业报警通知软件收入（万元）及毛利率（2017-2022）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LynxIcon企业最新动态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Bentek Systems基本信息、工业报警通知软件市场分布、总部及行业地位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Bentek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Bentek Systems工业报警通知软件产品介绍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Bentek Systems工业报警通知软件收入（万元）及毛利率（2017-2022）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Bentek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工业报警通知软件产品图片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全球工业报警通知软件行业收入及预测（2017-2028）&amp;（万元）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中国市场工业报警通知软件收入及预测（2017-2028）&amp;（万元）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中国市场工业报警通知软件占全球总收入的份额，2017-2028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全球工业报警通知软件市场参与者，2021年第一梯队、第二梯队和第三梯队市场份额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中国市场工业报警通知软件参与者，2021年第一梯队、第二梯队和第三梯队市场份额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工业报警通知软件行业产业链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电子邮件通知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语音通知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短信通知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按产品类型拆分，全球工业报警通知软件细分市场规模（2017-2028）&amp;（万元）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按产品类型拆分，全球工业报警通知软件市场份额，2017-2028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化学工业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医药行业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食品和饮料行业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按应用拆分，全球工业报警通知软件细分市场规模（2017-2028）&amp;（万元）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按应用拆分，2017-2028年全球工业报警通知软件市场份额，2017-2028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全球主要地区工业报警通知软件收入份额，2017-2028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北美工业报警通知软件市场规模预测（按收入，万元），2017-2028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北美工业报警通知软件市场份额（按收入），按国家细分，2021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欧洲工业报警通知软件市场规模预测（按收入，万元），2017-2028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欧洲工业报警通知软件市场份额（按收入），按国家细分，2021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亚太工业报警通知软件市场规模预测（按收入，万元），2017-2028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亚太工业报警通知软件市场份额（按收入），按国家/地区细分，2021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南美工业报警通知软件市场规模预测（按收入，万元），2017-2028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南美工业报警通知软件市场份额（按收入），按国家细分，2021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中东及非洲工业报警通知软件市场规模预测（按收入，万元），2017-2028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美国工业报警通知软件收入预测（2017-2028）&amp;（万元）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美国市场不同产品类型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美国市场不同应用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欧洲市场不同应用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中国市场不同产品类型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中国市场不同应用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日本市场不同产品类型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韩国工业报警通知软件收入预测（2017-2028）&amp;（万元）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韩国市场不同产品类型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韩国市场不同应用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东南亚工业报警通知软件收入预测（2017-2028）&amp;（万元）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东南亚市场不同产品类型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东南亚市场不同应用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印度工业报警通知软件收入预测（2017-2028）&amp;（万元）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印度市场不同产品类型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印度市场不同应用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南美工业报警通知软件收入预测（2017-2028）&amp;（万元）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南美市场不同产品类型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南美市场不同应用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中东及非洲工业报警通知软件收入预测（2017-2028）&amp;（万元）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中东及非洲市场不同产品类型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中东及非洲市场不同应用 工业报警通知软件份额，2021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kzLCJoZGlkIjoiNjdhMTMwNDYzZWIwOTU0NDRlYjIzNmI5NWQ1MzBlYjAiLCJ1c2VyQ291bnQiOjQ5M3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9132</Words>
  <Characters>14575</Characters>
  <Lines>0</Lines>
  <Paragraphs>0</Paragraphs>
  <TotalTime>33</TotalTime>
  <ScaleCrop>false</ScaleCrop>
  <LinksUpToDate>false</LinksUpToDate>
  <CharactersWithSpaces>18241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D699900395DB46CFB3ECB2538F3641F4</vt:lpwstr>
  </property>
  <property fmtid="{D5CDD505-2E9C-101B-9397-08002B2CF9AE}" pid="5" name="commondata">
    <vt:lpwstr>eyJjb3VudCI6NDAzLCJoZGlkIjoiNjdhMTMwNDYzZWIwOTU0NDRlYjIzNmI5NWQ1MzBlYjAiLCJ1c2VyQ291bnQiOjQwM30=</vt:lpwstr>
  </property>
</Properties>
</file>