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全球及中国睡眠呼吸暂停枕头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全球及中国睡眠呼吸暂停枕头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【报告篇幅】：159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本文调研和分析全球睡眠呼吸暂停枕头发展现状及未来趋势，核心内容如下：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（2）全球市场竞争格局，全球市场头部企业睡眠呼吸暂停枕头销量、收入、价格市场占有率及行业排名，数据2017-2021年。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（3）中国市场竞争格局，中国市场头部企业睡眠呼吸暂停枕头销量、收入、价格市场占有率及行业排名，数据2017-2021年，包括国际企业及中国本土企业。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（4）全球重点国家及地区睡眠呼吸暂停枕头需求结构。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（5）全球睡眠呼吸暂停枕头核心生产地区及其产量、产能。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（6）睡眠呼吸暂停枕头行业产业链上游、中游及下游分析。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据恒州诚思调研统计，2021年全球睡眠呼吸暂停枕头市场规模约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从核心市场看，中国睡眠呼吸暂停枕头市场占据全球约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%。随着国内企业产品开发速度加快，随着新技术和产业政策的双轮驱动，未来中国睡眠呼吸暂停枕头市场将迎来发展机遇，预计到2028年中国睡眠呼吸暂停枕头市场将增长至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Contour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Helix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Scandvia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Bilt-Rite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MyPureComfort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EnduriMed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Marnur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Tempur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Lunderg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Polysleep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Best In Rest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GhostBed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ResMed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Ecoden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Thera-Med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Zzoma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Technogel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Putnams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CPAP枕头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楔形枕头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按照不同渠道，主要包括如下几个方面：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线下销售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线上销售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第1章：睡眠呼吸暂停枕头定义及分类、全球及中国市场规模（按销量和按收入计）、行业发展机遇、挑战、趋势及政策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第2章：全球睡眠呼吸暂停枕头头部厂商，销量和收入市场占有率及排名，全球睡眠呼吸暂停枕头产地分布等。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第3章：中国睡眠呼吸暂停枕头头部厂商，销量和收入市场占有率及排名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第4章：全球睡眠呼吸暂停枕头产能、产量及主要生产地区规模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第6章：全球不同产品类型睡眠呼吸暂停枕头销量、收入、价格及份额等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第7章：全球不同渠道睡眠呼吸暂停枕头销量、收入、价格及份额等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第8章：全球主要地区/国家睡眠呼吸暂停枕头销量及销售额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第9章：全球主要地区/国家睡眠呼吸暂停枕头需求结构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第10章：全球睡眠呼吸暂停枕头头部厂商基本情况介绍，包括公司简介、睡眠呼吸暂停枕头产品型号、销量、收入、价格及最新动态等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睡眠呼吸暂停枕头市场概述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睡眠呼吸暂停枕头定义及分类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全球睡眠呼吸暂停枕头行业市场规模及预测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按收入计，全球睡眠呼吸暂停枕头市场规模，2017-2028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按销量计，全球睡眠呼吸暂停枕头市场规模，2017-2028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全球睡眠呼吸暂停枕头价格趋势，2017-2028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中国睡眠呼吸暂停枕头行业市场规模及预测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按收入计，中国睡眠呼吸暂停枕头市场规模，2017-2028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按销量计，中国睡眠呼吸暂停枕头市场规模，2017-2028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中国睡眠呼吸暂停枕头价格趋势，2017-2028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按收入计，中国在全球睡眠呼吸暂停枕头市场的占比，2017-2028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按销量计，中国在全球睡眠呼吸暂停枕头市场的占比，2017-2028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中国与全球睡眠呼吸暂停枕头市场规模增速对比，2017-2028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睡眠呼吸暂停枕头行业驱动因素及发展机遇分析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睡眠呼吸暂停枕头行业阻碍因素及面临的挑战分析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睡眠呼吸暂停枕头行业发展趋势分析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按睡眠呼吸暂停枕头收入计，全球头部厂商市场占有率，2017-2022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按睡眠呼吸暂停枕头销量计，全球头部厂商市场占有率，2017-2022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睡眠呼吸暂停枕头价格对比，全球头部厂商价格，2017-2022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全球第一梯队、第二梯队和第三梯队，三类睡眠呼吸暂停枕头市场参与者分析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全球睡眠呼吸暂停枕头行业集中度分析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全球睡眠呼吸暂停枕头行业企业并购情况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全球睡眠呼吸暂停枕头行业头部厂商产品列举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按睡眠呼吸暂停枕头收入计，中国市场头部厂商市场占比，2017-2022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按睡眠呼吸暂停枕头销量计，中国市场头部厂商市场份额，2017-2022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中国市场睡眠呼吸暂停枕头参与者份额：第一梯队、第二梯队、第三梯队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全球睡眠呼吸暂停枕头行业总产能、产量及产能利用率，2017-2028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全球主要地区睡眠呼吸暂停枕头产能分析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全球主要地区睡眠呼吸暂停枕头产量及未来增速预测，2017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全球主要生产地区及睡眠呼吸暂停枕头产量，2017-2028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全球主要生产地区及睡眠呼吸暂停枕头产量份额，2017-2028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睡眠呼吸暂停枕头行业产业链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睡眠呼吸暂停枕头核心原料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睡眠呼吸暂停枕头原料供应商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睡眠呼吸暂停枕头生产方式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睡眠呼吸暂停枕头行业采购模式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睡眠呼吸暂停枕头行业销售模式及销售渠道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睡眠呼吸暂停枕头销售渠道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睡眠呼吸暂停枕头代表性经销商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睡眠呼吸暂停枕头行业产品分类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CPAP枕头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楔形枕头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按产品类型拆分，全球睡眠呼吸暂停枕头细分市场规模增速预测，2017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按产品类型拆分，全球睡眠呼吸暂停枕头细分市场规模（按收入），2017-2028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按产品类型拆分，全球睡眠呼吸暂停枕头细分市场规模（按销量），2017-2028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按产品类型拆分，全球睡眠呼吸暂停枕头细分市场价格，2017-2028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全球睡眠呼吸暂停枕头市场下游行业分布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睡眠呼吸暂停枕头行业下游分布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线下销售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线上销售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全球睡眠呼吸暂停枕头主要下游市场规模增速预测，2017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按渠道拆分，全球睡眠呼吸暂停枕头细分市场规模（按收入），2017-2028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按渠道拆分，全球睡眠呼吸暂停枕头细分市场规模（按销量），2017-2028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按渠道拆分，全球睡眠呼吸暂停枕头细分市场价格，2017-2028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全球主要地区睡眠呼吸暂停枕头市场规模增速预测，2017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全球主要地区睡眠呼吸暂停枕头市场规模（按收入），2017-2028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北美睡眠呼吸暂停枕头市场规模预测，2017-2028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北美睡眠呼吸暂停枕头市场规模，按国家细分，2021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欧洲睡眠呼吸暂停枕头市场规模预测，2017-2028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欧洲睡眠呼吸暂停枕头市场规模，按国家细分，2021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亚太睡眠呼吸暂停枕头市场规模预测，2017-2028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亚太睡眠呼吸暂停枕头市场规模，按国家/地区细分，2021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南美睡眠呼吸暂停枕头市场规模预测，2017-2028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南美睡眠呼吸暂停枕头市场规模，按国家细分，2021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全球主要国家/地区睡眠呼吸暂停枕头市场规模增速预测，2017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全球主要国家/地区睡眠呼吸暂停枕头市场规模（按收入），2017-2028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中东及非洲睡眠呼吸暂停枕头市场规模（按销量），2017-2028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中东及非洲市场不同渠道睡眠呼吸暂停枕头份额（按销量），2021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主要睡眠呼吸暂停枕头厂商简介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Contour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Contour基本信息、睡眠呼吸暂停枕头生产基地、销售区域、竞争对手及市场地位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Contour睡眠呼吸暂停枕头产品型号、规格、参数及市场应用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Contour睡眠呼吸暂停枕头销量、收入、价格及毛利率（2017-2022）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Contour公司简介及主要业务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Contour企业最新动态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Helix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Helix基本信息、睡眠呼吸暂停枕头生产基地、销售区域、竞争对手及市场地位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Helix睡眠呼吸暂停枕头产品型号、规格、参数及市场应用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Helix睡眠呼吸暂停枕头销量、收入、价格及毛利率（2017-2022）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Helix公司简介及主要业务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Helix企业最新动态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Scandvia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Scandvia基本信息、睡眠呼吸暂停枕头生产基地、销售区域、竞争对手及市场地位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Scandvia睡眠呼吸暂停枕头产品型号、规格、参数及市场应用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Scandvia睡眠呼吸暂停枕头销量、收入、价格及毛利率（2017-2022）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Scandvia公司简介及主要业务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Scandvia企业最新动态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Bilt-Rite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Bilt-Rite基本信息、睡眠呼吸暂停枕头生产基地、销售区域、竞争对手及市场地位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Bilt-Rite睡眠呼吸暂停枕头产品型号、规格、参数及市场应用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Bilt-Rite睡眠呼吸暂停枕头销量、收入、价格及毛利率（2017-2022）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Bilt-Rite公司简介及主要业务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Bilt-Rite企业最新动态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MyPureComfort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MyPureComfort基本信息、睡眠呼吸暂停枕头生产基地、销售区域、竞争对手及市场地位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MyPureComfort睡眠呼吸暂停枕头产品型号、规格、参数及市场应用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MyPureComfort睡眠呼吸暂停枕头销量、收入、价格及毛利率（2017-2022）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MyPureComfort公司简介及主要业务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MyPureComfort企业最新动态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EnduriMed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EnduriMed基本信息、睡眠呼吸暂停枕头生产基地、销售区域、竞争对手及市场地位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EnduriMed睡眠呼吸暂停枕头产品型号、规格、参数及市场应用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EnduriMed睡眠呼吸暂停枕头销量、收入、价格及毛利率（2017-2022）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EnduriMed公司简介及主要业务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EnduriMed企业最新动态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Marnur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Marnur基本信息、睡眠呼吸暂停枕头生产基地、销售区域、竞争对手及市场地位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Marnur睡眠呼吸暂停枕头产品型号、规格、参数及市场应用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Marnur睡眠呼吸暂停枕头销量、收入、价格及毛利率（2017-2022）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Marnur公司简介及主要业务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Marnur企业最新动态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Tempur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Tempur基本信息、睡眠呼吸暂停枕头生产基地、销售区域、竞争对手及市场地位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Tempur睡眠呼吸暂停枕头产品型号、规格、参数及市场应用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Tempur睡眠呼吸暂停枕头销量、收入、价格及毛利率（2017-2022）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Tempur公司简介及主要业务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Tempur企业最新动态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Lunderg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Lunderg基本信息、睡眠呼吸暂停枕头生产基地、销售区域、竞争对手及市场地位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Lunderg睡眠呼吸暂停枕头产品型号、规格、参数及市场应用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Lunderg睡眠呼吸暂停枕头销量、收入、价格及毛利率（2017-2022）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Lunderg公司简介及主要业务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Lunderg企业最新动态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Polysleep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Polysleep基本信息、睡眠呼吸暂停枕头生产基地、销售区域、竞争对手及市场地位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Polysleep睡眠呼吸暂停枕头产品型号、规格、参数及市场应用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Polysleep睡眠呼吸暂停枕头销量、收入、价格及毛利率（2017-2022）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Polysleep公司简介及主要业务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Polysleep企业最新动态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Best In Rest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Best In Rest基本信息、睡眠呼吸暂停枕头生产基地、销售区域、竞争对手及市场地位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Best In Rest睡眠呼吸暂停枕头产品型号、规格、参数及市场应用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Best In Rest睡眠呼吸暂停枕头销量、收入、价格及毛利率（2017-2022）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Best In Rest公司简介及主要业务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Best In Rest企业最新动态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GhostBed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GhostBed基本信息、睡眠呼吸暂停枕头生产基地、销售区域、竞争对手及市场地位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GhostBed睡眠呼吸暂停枕头产品型号、规格、参数及市场应用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GhostBed睡眠呼吸暂停枕头销量、收入、价格及毛利率（2017-2022）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GhostBed公司简介及主要业务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GhostBed企业最新动态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ResMed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ResMed基本信息、睡眠呼吸暂停枕头生产基地、销售区域、竞争对手及市场地位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ResMed睡眠呼吸暂停枕头产品型号、规格、参数及市场应用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ResMed睡眠呼吸暂停枕头销量、收入、价格及毛利率（2017-2022）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ResMed公司简介及主要业务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ResMed企业最新动态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Ecoden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Ecoden基本信息、睡眠呼吸暂停枕头生产基地、销售区域、竞争对手及市场地位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Ecoden睡眠呼吸暂停枕头产品型号、规格、参数及市场应用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Ecoden睡眠呼吸暂停枕头销量、收入、价格及毛利率（2017-2022）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Ecoden公司简介及主要业务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Ecoden企业最新动态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Thera-Med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Thera-Med基本信息、睡眠呼吸暂停枕头生产基地、销售区域、竞争对手及市场地位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Thera-Med睡眠呼吸暂停枕头产品型号、规格、参数及市场应用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Thera-Med睡眠呼吸暂停枕头销量、收入、价格及毛利率（2017-2022）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Thera-Med公司简介及主要业务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Thera-Med企业最新动态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Zzoma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Zzoma基本信息、睡眠呼吸暂停枕头生产基地、销售区域、竞争对手及市场地位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Zzoma睡眠呼吸暂停枕头产品型号、规格、参数及市场应用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Zzoma睡眠呼吸暂停枕头销量、收入、价格及毛利率（2017-2022）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Zzoma公司简介及主要业务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Zzoma企业最新动态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10.17 Technogel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10.17.1 Technogel基本信息、睡眠呼吸暂停枕头生产基地、销售区域、竞争对手及市场地位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10.17.2 Technogel睡眠呼吸暂停枕头产品型号、规格、参数及市场应用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10.17.3 Technogel睡眠呼吸暂停枕头销量、收入、价格及毛利率（2017-2022）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10.17.4 Technogel公司简介及主要业务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10.17.5 Technogel企业最新动态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10.18 Putnams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10.18.1 Putnams基本信息、睡眠呼吸暂停枕头生产基地、销售区域、竞争对手及市场地位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10.18.2 Putnams睡眠呼吸暂停枕头产品型号、规格、参数及市场应用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10.18.3 Putnams睡眠呼吸暂停枕头销量、收入、价格及毛利率（2017-2022）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10.18.4 Putnams公司简介及主要业务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10.18.5 Putnams企业最新动态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中国与全球睡眠呼吸暂停枕头市场规模增速对比（2017-2028）&amp;（万元）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全球睡眠呼吸暂停枕头行业面临的阻碍因素及挑战分析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全球睡眠呼吸暂停枕头行业发展趋势分析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全球头部厂商睡眠呼吸暂停枕头收入（2017-2022）&amp;（万元），按2021年数据排名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全球头部厂商睡眠呼吸暂停枕头收入份额，2017-2022，按2021年数据排名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全球头部厂商睡眠呼吸暂停枕头销量（2017-2022）&amp;（万件），按2021年数据排名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全球头部厂商睡眠呼吸暂停枕头销量份额，2017-2022，按2021年数据排名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全球头部厂商睡眠呼吸暂停枕头价格（2017-2022）&amp;（元/件）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行业集中度分析，近三年（2020-2022）全球睡眠呼吸暂停枕头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全球睡眠呼吸暂停枕头行业企业并购情况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全球睡眠呼吸暂停枕头行业头部厂商产品列举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全球睡眠呼吸暂停枕头行业主要生产商总部及产地分布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2021年全球主要生产商睡眠呼吸暂停枕头产能及未来扩产计划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中国市场头部厂商睡眠呼吸暂停枕头收入（2017-2022）&amp;（万元），按2021年数据排名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中国市场头部厂商睡眠呼吸暂停枕头收入份额，2017-2022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中国市场头部厂商睡眠呼吸暂停枕头销量（2017-2022）&amp;（万件）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中国市场头部厂商睡眠呼吸暂停枕头销量份额，2017-2022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全球主要地区睡眠呼吸暂停枕头产量及未来增速预测：2017 VS 2021 VS 2028（万件）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全球主要地区睡眠呼吸暂停枕头产量（2017-2022）&amp;（万件）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全球主要地区睡眠呼吸暂停枕头产量预测（2023-2028）&amp;（万件）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全球睡眠呼吸暂停枕头主要原料供应商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全球睡眠呼吸暂停枕头行业代表性下游客户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睡眠呼吸暂停枕头代表性经销商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按产品类型拆分，全球睡眠呼吸暂停枕头细分市场规模增速预测（2017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按渠道拆分，全球睡眠呼吸暂停枕头细分市场规模增速预测（2017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全球主要地区睡眠呼吸暂停枕头市场规模增速预测（2017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全球主要地区睡眠呼吸暂停枕头收入（2017-2028）&amp;（万元）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全球主要地区睡眠呼吸暂停枕头销量（2017-2028）&amp;（万件）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全球主要国家/地区睡眠呼吸暂停枕头市场规模增速预测（2017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全球主要国家/地区睡眠呼吸暂停枕头收入（万元），2017-2028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全球主要国家/地区睡眠呼吸暂停枕头收入份额，2017-2028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全球主要国家/地区睡眠呼吸暂停枕头销量（2017-2028）&amp;（万件）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全球主要国家/地区睡眠呼吸暂停枕头销量份额，2017-2028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Contour睡眠呼吸暂停枕头生产基地、销售区域、竞争对手及市场地位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Contour睡眠呼吸暂停枕头产品型号、规格、参数及市场应用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Contour睡眠呼吸暂停枕头销量（万件）、收入（万元）、价格（元/件）及毛利率（2017-2022）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Contour公司简介及主要业务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Contour企业最新动态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Helix睡眠呼吸暂停枕头生产基地、销售区域、竞争对手及市场地位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Helix睡眠呼吸暂停枕头产品型号、规格、参数及市场应用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Helix睡眠呼吸暂停枕头销量（万件）、收入（万元）、价格（元/件）及毛利率（2017-2022）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Helix公司简介及主要业务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Helix企业最新动态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Scandvia睡眠呼吸暂停枕头生产基地、销售区域、竞争对手及市场地位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Scandvia睡眠呼吸暂停枕头产品型号、规格、参数及市场应用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Scandvia睡眠呼吸暂停枕头销量（万件）、收入（万元）、价格（元/件）及毛利率（2017-2022）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Scandvia公司简介及主要业务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Scandvia企业最新动态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Bilt-Rite睡眠呼吸暂停枕头生产基地、销售区域、竞争对手及市场地位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Bilt-Rite睡眠呼吸暂停枕头产品型号、规格、参数及市场应用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Bilt-Rite睡眠呼吸暂停枕头销量（万件）、收入（万元）、价格（元/件）及毛利率（2017-2022）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Bilt-Rite公司简介及主要业务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Bilt-Rite企业最新动态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MyPureComfort睡眠呼吸暂停枕头生产基地、销售区域、竞争对手及市场地位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MyPureComfort睡眠呼吸暂停枕头产品型号、规格、参数及市场应用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MyPureComfort睡眠呼吸暂停枕头销量（万件）、收入（万元）、价格（元/件）及毛利率（2017-2022）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MyPureComfort公司简介及主要业务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MyPureComfort企业最新动态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EnduriMed睡眠呼吸暂停枕头生产基地、销售区域、竞争对手及市场地位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EnduriMed睡眠呼吸暂停枕头产品型号、规格、参数及市场应用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EnduriMed睡眠呼吸暂停枕头销量（万件）、收入（万元）、价格（元/件）及毛利率（2017-2022）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EnduriMed公司简介及主要业务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EnduriMed企业最新动态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Marnur睡眠呼吸暂停枕头生产基地、销售区域、竞争对手及市场地位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Marnur睡眠呼吸暂停枕头产品型号、规格、参数及市场应用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Marnur睡眠呼吸暂停枕头销量（万件）、收入（万元）、价格（元/件）及毛利率（2017-2022）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Marnur公司简介及主要业务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Marnur企业最新动态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Tempur睡眠呼吸暂停枕头生产基地、销售区域、竞争对手及市场地位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Tempur睡眠呼吸暂停枕头产品型号、规格、参数及市场应用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Tempur睡眠呼吸暂停枕头销量（万件）、收入（万元）、价格（元/件）及毛利率（2017-2022）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Tempur公司简介及主要业务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Tempur企业最新动态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Lunderg睡眠呼吸暂停枕头生产基地、销售区域、竞争对手及市场地位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Lunderg睡眠呼吸暂停枕头产品型号、规格、参数及市场应用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Lunderg睡眠呼吸暂停枕头销量（万件）、收入（万元）、价格（元/件）及毛利率（2017-2022）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Lunderg公司简介及主要业务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Lunderg企业最新动态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Polysleep睡眠呼吸暂停枕头生产基地、销售区域、竞争对手及市场地位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Polysleep睡眠呼吸暂停枕头产品型号、规格、参数及市场应用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Polysleep睡眠呼吸暂停枕头销量（万件）、收入（万元）、价格（元/件）及毛利率（2017-2022）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Polysleep公司简介及主要业务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Polysleep企业最新动态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Best In Rest睡眠呼吸暂停枕头生产基地、销售区域、竞争对手及市场地位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Best In Rest睡眠呼吸暂停枕头产品型号、规格、参数及市场应用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Best In Rest睡眠呼吸暂停枕头销量（万件）、收入（万元）、价格（元/件）及毛利率（2017-2022）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Best In Rest公司简介及主要业务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Best In Rest企业最新动态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GhostBed睡眠呼吸暂停枕头生产基地、销售区域、竞争对手及市场地位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GhostBed睡眠呼吸暂停枕头产品型号、规格、参数及市场应用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GhostBed睡眠呼吸暂停枕头销量（万件）、收入（万元）、价格（元/件）及毛利率（2017-2022）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GhostBed公司简介及主要业务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GhostBed企业最新动态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ResMed睡眠呼吸暂停枕头生产基地、销售区域、竞争对手及市场地位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ResMed睡眠呼吸暂停枕头产品型号、规格、参数及市场应用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ResMed睡眠呼吸暂停枕头销量（万件）、收入（万元）、价格（元/件）及毛利率（2017-2022）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ResMed公司简介及主要业务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ResMed企业最新动态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Ecoden睡眠呼吸暂停枕头生产基地、销售区域、竞争对手及市场地位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Ecoden睡眠呼吸暂停枕头产品型号、规格、参数及市场应用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Ecoden睡眠呼吸暂停枕头销量（万件）、收入（万元）、价格（元/件）及毛利率（2017-2022）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Ecoden公司简介及主要业务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Ecoden企业最新动态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Thera-Med睡眠呼吸暂停枕头生产基地、销售区域、竞争对手及市场地位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Thera-Med睡眠呼吸暂停枕头产品型号、规格、参数及市场应用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Thera-Med睡眠呼吸暂停枕头销量（万件）、收入（万元）、价格（元/件）及毛利率（2017-2022）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Thera-Med公司简介及主要业务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Thera-Med企业最新动态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Zzoma睡眠呼吸暂停枕头生产基地、销售区域、竞争对手及市场地位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Zzoma睡眠呼吸暂停枕头产品型号、规格、参数及市场应用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Zzoma睡眠呼吸暂停枕头销量（万件）、收入（万元）、价格（元/件）及毛利率（2017-2022）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Zzoma公司简介及主要业务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Zzoma企业最新动态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Technogel睡眠呼吸暂停枕头生产基地、销售区域、竞争对手及市场地位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Technogel睡眠呼吸暂停枕头产品型号、规格、参数及市场应用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Technogel睡眠呼吸暂停枕头销量（万件）、收入（万元）、价格（元/件）及毛利率（2017-2022）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Technogel公司简介及主要业务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Technogel企业最新动态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Putnams睡眠呼吸暂停枕头生产基地、销售区域、竞争对手及市场地位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Putnams睡眠呼吸暂停枕头产品型号、规格、参数及市场应用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Putnams睡眠呼吸暂停枕头销量（万件）、收入（万元）、价格（元/件）及毛利率（2017-2022）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Putnams公司简介及主要业务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Putnams企业最新动态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睡眠呼吸暂停枕头产品图片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全球睡眠呼吸暂停枕头行业收入及预测（2017-2028）&amp;（万元）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全球睡眠呼吸暂停枕头销量（2017-2028）&amp;（万件）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全球睡眠呼吸暂停枕头价格趋势（2017-2028）&amp;（元/件）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中国市场睡眠呼吸暂停枕头收入及预测（2017-2028）&amp;（万元）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中国睡眠呼吸暂停枕头销量（2017-2028）&amp;（万件）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中国市场睡眠呼吸暂停枕头总体价格趋势（2017-2028）&amp;（元/件）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中国市场睡眠呼吸暂停枕头占全球总收入的份额，2017-2028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中国市场睡眠呼吸暂停枕头销量占全球总销量的份额，2017-2028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全球睡眠呼吸暂停枕头市场参与者，2021年第一梯队、第二梯队和第三梯队市场份额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中国市场睡眠呼吸暂停枕头参与者，2021年第一梯队、第二梯队和第三梯队市场份额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全球睡眠呼吸暂停枕头行业总产能、产量及产能利用率，2017-2028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全球市场主要地区睡眠呼吸暂停枕头产能份额分析: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全球主要生产地区及睡眠呼吸暂停枕头产量市场份额，2017-2028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睡眠呼吸暂停枕头行业产业链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睡眠呼吸暂停枕头行业采购模式分析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睡眠呼吸暂停枕头行业销售模式分析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睡眠呼吸暂停枕头销售渠道：直销和经销渠道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CPAP枕头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楔形枕头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按产品类型拆分，全球睡眠呼吸暂停枕头细分市场规模（2017-2028）&amp;（按收入，万元）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按产品类型拆分，全球睡眠呼吸暂停枕头市场份额（按收入），2017-2028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按产品类型拆分，全球睡眠呼吸暂停枕头细分市场销量（2017-2028）&amp;（万件）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按产品类型拆分，全球睡眠呼吸暂停枕头市场份额（按销量），2017-2028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按产品类型拆分，全球睡眠呼吸暂停枕头细分市场价格（2017-2028）&amp;（元/件）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线下销售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线上销售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按渠道拆分，全球睡眠呼吸暂停枕头细分市场规模（2017-2028）&amp;（按收入，万元）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按渠道拆分，全球睡眠呼吸暂停枕头市场份额（按收入），2017-2028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按渠道拆分，全球睡眠呼吸暂停枕头细分市场销量（2017-2028）&amp;（万件）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按渠道拆分，全球睡眠呼吸暂停枕头市场份额（按销量），2017-2028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按渠道拆分，全球睡眠呼吸暂停枕头细分市场价格（2017-2028）&amp;（元/件）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全球主要地区睡眠呼吸暂停枕头收入份额，2017-2028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全球主要地区睡眠呼吸暂停枕头销量份额，2017-2028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北美睡眠呼吸暂停枕头市场规模预测（按收入，万元），2017-2028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北美睡眠呼吸暂停枕头市场份额（按收入），按国家细分，2021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欧洲睡眠呼吸暂停枕头市场规模预测（按收入，万元），2017-2028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欧洲睡眠呼吸暂停枕头市场份额（按收入），按国家细分，2021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亚太睡眠呼吸暂停枕头市场规模预测（按收入，万元），2017-2028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亚太睡眠呼吸暂停枕头市场份额（按收入），按国家/地区细分，2021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南美睡眠呼吸暂停枕头市场规模预测（按收入，万元），2017-2028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南美睡眠呼吸暂停枕头市场份额（按收入），按国家细分，2021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中东及非洲睡眠呼吸暂停枕头市场规模预测（按收入，万元），2017-2028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美国睡眠呼吸暂停枕头销量预测（2017-2028）&amp;（万件）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美国市场不同渠道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欧洲睡眠呼吸暂停枕头销量预测（2017-2028）&amp;（万件）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中国睡眠呼吸暂停枕头销量预测（2017-2028）&amp;（万件）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中国市场不同渠道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日本睡眠呼吸暂停枕头销量预测（2017-2028）&amp;（万件）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日本市场不同渠道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韩国睡眠呼吸暂停枕头销量预测（2017-2028）&amp;（万件）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韩国市场不同渠道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东南亚睡眠呼吸暂停枕头销量预测（2017-2028）&amp;（万件）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东南亚市场不同渠道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印度睡眠呼吸暂停枕头销量预测（2017-2028）&amp;（万件）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印度市场不同渠道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南美睡眠呼吸暂停枕头销量预测（2017-2028）&amp;（万件）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南美市场不同渠道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中东及非洲睡眠呼吸暂停枕头销量预测（2017-2028）&amp;（万件）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中东及非洲市场不同产品类型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中东及非洲市场不同渠道 睡眠呼吸暂停枕头份额（按销量），2021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5LCJoZGlkIjoiNjdhMTMwNDYzZWIwOTU0NDRlYjIzNmI5NWQ1MzBlYjAiLCJ1c2VyQ291bnQiOjQ3OX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9642</Words>
  <Characters>14944</Characters>
  <Lines>0</Lines>
  <Paragraphs>0</Paragraphs>
  <TotalTime>24</TotalTime>
  <ScaleCrop>false</ScaleCrop>
  <LinksUpToDate>false</LinksUpToDate>
  <CharactersWithSpaces>18059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B3E46AF870E540C284252C2673051A3B</vt:lpwstr>
  </property>
  <property fmtid="{D5CDD505-2E9C-101B-9397-08002B2CF9AE}" pid="5" name="commondata">
    <vt:lpwstr>eyJjb3VudCI6NDAzLCJoZGlkIjoiNjdhMTMwNDYzZWIwOTU0NDRlYjIzNmI5NWQ1MzBlYjAiLCJ1c2VyQ291bnQiOjQwM30=</vt:lpwstr>
  </property>
</Properties>
</file>