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-436880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全球植被软件行业总体规模、主要厂商及IPO上市调研报告，2024-2030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4pt;margin-top:99.35pt;height:72pt;width:509.15pt;z-index:251660288;mso-width-relative:page;mso-height-relative:page;" filled="f" stroked="f" coordsize="21600,21600" o:gfxdata="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b1PS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全球植被软件行业总体规模、主要厂商及IPO上市调研报告，2024-2030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报告摘要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植被软件通常指的是用于模拟、创建和管理植被的数字工具。这类软件广泛应用于游戏开发、电影特效、景观设计、城市规划、农业研究等领域，能够帮助用户创建逼真的植被场景，或者对植被的生长和分布进行模拟和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根据本项目团队最新调研，预计2030年全球植被软件收入达到 百万美元，2024-2030年期间年复合增长率CAGR为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未来，植被软件将更加注重智能化和自动化的功能。通过引入机器学习和人工智能技术，软件将能够自动识别场景中的地形、气候等条件，并自动调整植被的类型和分布，以实现更自然的效果。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本文研究全球植被软件总体规模，重点研究全球主要厂商、主要地区、主要细分规模等。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本文主要所包含的亮点内容如下：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全球植被软件行业总体规模、2019-2030、（百万美元）。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全球主要地区及国家植被软件市场规模、CAGR、2019-2030 &amp;（百万美元）。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美国与中国市场规模对比：植被软件本土厂商及份额。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全球主要厂商植被软件收入及市场份额、2019-2024、（百万美元）。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全球植被软件主要产品细分行业规模、份额、增速CAGR、2019-2030、（百万美元）。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全球主要应用 植被软件行业规模、份额、增速CAGR、2019-2030、（百万美元）。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全球植被软件企业介绍，包括企业简介、总部、产地、植被软件产品介绍、规格/型号等，主要厂商包括Accenture、ACRT、Agronomix、AiDash、Cyient、Forest Metrix、Forestree、Gruntify、Neara、PlantFactory等。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本文同时分析植被软件市场主要驱动因素、阻碍因素、市场机遇、挑战、新产品发布等。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主要行业细分: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本文从植被软件产品类型细分、应用细分、企业、地区等角度，进行定量和定性分析，包括收入、份额、增速等关节指标，历史数据2019-2023，预测数据2024-2030。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本文重点分析全球主要经济体，包括：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美国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韩国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东南亚（东盟）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印度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全球植被软件主要产品类型细分：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本地软件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基于云软件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全球植被软件主要下游分析：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公共事业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商业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科研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本文包括的主要厂商：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Accenture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ACRT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Agronomix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AiDash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Cyient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Forest Metrix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Forestree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Gruntify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Neara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PlantFactory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RIIPL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SingleOps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SpeedTree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Think Power Solutions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本文重点解决/回复如下问题：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1.全球植被软件总体市场空间？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2. 全球植被软件主要市场需求？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3. 全球植被软件同比增速？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4. 全球植被软件总体市场规模？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5. 全球植被软件主要生产地区/国家/厂商？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6. 全球植被软件主要增长驱动因素？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7. 全球植被软件主要影响/阻碍因素？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行业供给情况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1.1 植被软件介绍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 全球植被软件行业规模及预测（2019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 全球植被软件主要地区及规模（按企业所在总部）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1.3.1 全球主要地区植被软件收入（2019-2030）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1.3.2 美国企业植被软件总收入（2019-2030）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1.3.3 中国企业植被软件总收入（2019-2030）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1.3.4 欧洲企业植被软件总收入（2019-2030）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1.3.5 日本企业植被软件总收入（2019-2030）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1.3.6 韩国企业植被软件总收入（2019-2030）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1.3.7 东盟国家企业植被软件总收入（2019-2030）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1.3.8 印度企业植被软件总收入（2019-2030）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 市场驱动因素、阻碍因素及趋势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1.4.1 植被软件市场驱动因素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1.4.2 植被软件行业影响因素分析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1.4.3 植被软件行业趋势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全球需求规模分析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 全球植被软件消费规模分析（2019-2030）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 全球植被软件主要地区及销售金额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2.2.1 全球主要地区植被软件销售金额（2019-2024）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2.2.2 全球主要地区植被软件销售金额预测（2025-2030）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 美国植被软件销售金额（2019-2030）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 中国植被软件销售金额（2019-2030）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 欧洲植被软件销售金额（2019-2030）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 日本植被软件销售金额（2019-2030）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 韩国植被软件销售金额（2019-2030）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 东盟国家植被软件销售金额（2019-2030）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 印度植被软件销售金额（2019-2030）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行业竞争状况分析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3.1 全球主要厂商植被软件收入（2019-2024）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 全球植被软件主要企业四象限评价分析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 行业排名及集中度分析（CR）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3.3.1 全球植被软件主要厂商排名（基于2023年企业规模排名）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3.3.2 植被软件全球行业集中度分析（CR4）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3.3.3 植被软件全球行业集中度分析（CR8）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 全球植被软件主要厂商产品布局及区域分布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3.4.1 全球植被软件主要厂商区域分布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3.4.2 全球主要厂商植被软件产品类型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3.4.3 全球主要厂商植被软件相关业务/产品布局情况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3.4.4 全球主要厂商植被软件产品面向的下游市场及应用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 竞争环境分析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3.5.1 行业过去几年竞争情况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3.5.2 行业进入壁垒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3.5.3 行业竞争因素分析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 行业并购分析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中国、美国及全球其他市场对比分析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 美国VS中国：植被软件市场规模对比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4.1.1 美国VS中国：植被软件市场规模对比（2019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4.1.2 美国VS中国：植被软件销售金额份额对比（2019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 美国企业VS中国企业：植被软件总收入对比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4.2.1 美国企业VS中国企业：植被软件总收入对比（2019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4.2.2 美国企业VS中国企业：植被软件总收入份额对比（2019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 美国本土企业植被软件主要企业及市场份额2019-2024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4.3.1 美国本土植被软件主要企业，总部及产地分布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4.3.2 美国本土主要企业植被软件收入（2019-2024）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 中国本土植被软件主要企业及市场份额2019-2024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4.4.1 中国本土植被软件主要企业，总部及产地分布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4.4.2 中国本土主要企业植被软件收入（2019-2024）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 全球其他地区植被软件主要企业及份额2019-2024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4.5.1 全球其他地区植被软件主要企业，总部及产地分布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4.5.2 全球其他地区主要企业植被软件收入（2019-2024）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产品类型细分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5.1 根据产品类型，全球植被软件细分市场预测2019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 不同产品类型细分介绍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5.2.1 本地软件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5.2.2 基于云软件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 根据产品类型细分，全球植被软件规模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5.3.1 根据产品类型细分，全球植被软件规模（2019-2024）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5.3.2 根据产品类型细分，全球植被软件规模预测（2025-2030）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5.3.3 根据产品类型细分，全球植被软件规模市场份额（2019-2030）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产品应用细分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6.1 根据应用细分，全球植被软件规模预测：2019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 不同应用细分介绍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6.2.1 公共事业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6.2.2 商业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6.2.3 科研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6.2.4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 根据应用细分，全球植被软件规模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6.3.1 根据应用细分，全球植被软件规模（2019-2024）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6.3.2 根据应用细分，全球植被软件规模预测（2025-2030）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6.3.3 根据应用细分，全球植被软件规模市场份额（2019-2030）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 Accenture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7.1.1 Accenture基本情况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7.1.2 Accenture主营业务及主要产品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7.1.3 Accenture 植被软件产品介绍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7.1.4 Accenture 植被软件收入、毛利率及市场份额（2019-2024）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7.1.5 Accenture最新发展动态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7.1.6 Accenture 植被软件优势与不足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 ACRT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7.2.1 ACRT基本情况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7.2.2 ACRT主营业务及主要产品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7.2.3 ACRT 植被软件产品介绍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7.2.4 ACRT 植被软件收入、毛利率及市场份额（2019-2024）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7.2.5 ACRT最新发展动态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7.2.6 ACRT 植被软件优势与不足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 Agronomix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7.3.1 Agronomix基本情况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7.3.2 Agronomix主营业务及主要产品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7.3.3 Agronomix 植被软件产品介绍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7.3.4 Agronomix 植被软件收入、毛利率及市场份额（2019-2024）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7.3.5 Agronomix最新发展动态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7.3.6 Agronomix 植被软件优势与不足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 AiDash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7.4.1 AiDash基本情况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7.4.2 AiDash主营业务及主要产品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7.4.3 AiDash 植被软件产品介绍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7.4.4 AiDash 植被软件收入、毛利率及市场份额（2019-2024）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7.4.5 AiDash最新发展动态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7.4.6 AiDash 植被软件优势与不足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 Cyient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7.5.1 Cyient基本情况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7.5.2 Cyient主营业务及主要产品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7.5.3 Cyient 植被软件产品介绍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7.5.4 Cyient 植被软件收入、毛利率及市场份额（2019-2024）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7.5.5 Cyient最新发展动态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7.5.6 Cyient 植被软件优势与不足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 Forest Metrix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7.6.1 Forest Metrix基本情况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7.6.2 Forest Metrix主营业务及主要产品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7.6.3 Forest Metrix 植被软件产品介绍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7.6.4 Forest Metrix 植被软件收入、毛利率及市场份额（2019-2024）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7.6.5 Forest Metrix最新发展动态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7.6.6 Forest Metrix 植被软件优势与不足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 Forestree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7.7.1 Forestree基本情况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7.7.2 Forestree主营业务及主要产品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7.7.3 Forestree 植被软件产品介绍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7.7.4 Forestree 植被软件收入、毛利率及市场份额（2019-2024）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7.7.5 Forestree最新发展动态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7.7.6 Forestree 植被软件优势与不足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 Gruntify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7.8.1 Gruntify基本情况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7.8.2 Gruntify主营业务及主要产品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7.8.3 Gruntify 植被软件产品介绍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7.8.4 Gruntify 植被软件收入、毛利率及市场份额（2019-2024）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7.8.5 Gruntify最新发展动态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7.8.6 Gruntify 植被软件优势与不足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 Neara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7.9.1 Neara基本情况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7.9.2 Neara主营业务及主要产品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7.9.3 Neara 植被软件产品介绍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7.9.4 Neara 植被软件收入、毛利率及市场份额（2019-2024）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7.9.5 Neara最新发展动态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7.9.6 Neara 植被软件优势与不足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 PlantFactory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7.10.1 PlantFactory基本情况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7.10.2 PlantFactory主营业务及主要产品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7.10.3 PlantFactory 植被软件产品介绍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7.10.4 PlantFactory 植被软件收入、毛利率及市场份额（2019-2024）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7.10.5 PlantFactory最新发展动态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7.10.6 PlantFactory 植被软件优势与不足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 RIIPL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7.11.1 RIIPL基本情况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7.11.2 RIIPL主营业务及主要产品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7.11.3 RIIPL 植被软件产品介绍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7.11.4 RIIPL 植被软件收入、毛利率及市场份额（2019-2024）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7.11.5 RIIPL最新发展动态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7.11.6 RIIPL 植被软件优势与不足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 SingleOps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7.12.1 SingleOps基本情况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7.12.2 SingleOps主营业务及主要产品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7.12.3 SingleOps 植被软件产品介绍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7.12.4 SingleOps 植被软件收入、毛利率及市场份额（2019-2024）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7.12.5 SingleOps最新发展动态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7.12.6 SingleOps 植被软件优势与不足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 SpeedTree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7.13.1 SpeedTree基本情况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7.13.2 SpeedTree主营业务及主要产品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7.13.3 SpeedTree 植被软件产品介绍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7.13.4 SpeedTree 植被软件收入、毛利率及市场份额（2019-2024）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7.13.5 SpeedTree最新发展动态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7.13.6 SpeedTree 植被软件优势与不足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 Think Power Solutions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7.14.1 Think Power Solutions基本情况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7.14.2 Think Power Solutions主营业务及主要产品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7.14.3 Think Power Solutions 植被软件产品介绍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7.14.4 Think Power Solutions 植被软件收入、毛利率及市场份额（2019-2024）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7.14.5 Think Power Solutions最新发展动态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7.14.6 Think Power Solutions 植被软件优势与不足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8.1 植被软件行业产业链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 上游分析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8.2.1 植被软件核心原料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8.2.2 植被软件原料供应商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 中游分析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8.4 下游分析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研究结论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10.2 研究过程及数据来源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QsImhkaWQiOiI2N2ExMzA0NjNlYjA5NTQ0NGViMjM2Yjk1ZDUzMGViMCIsInVzZXJDb3VudCI6MTR9"/>
  </w:docVars>
  <w:rsids>
    <w:rsidRoot w:val="438C3708"/>
    <w:rsid w:val="00041D5A"/>
    <w:rsid w:val="000F336E"/>
    <w:rsid w:val="001464CE"/>
    <w:rsid w:val="002B507D"/>
    <w:rsid w:val="002C697C"/>
    <w:rsid w:val="006739B1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E1D4C"/>
    <w:rsid w:val="029334E8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36044"/>
    <w:rsid w:val="03FB11FA"/>
    <w:rsid w:val="04113619"/>
    <w:rsid w:val="04260351"/>
    <w:rsid w:val="0437593A"/>
    <w:rsid w:val="04386C8B"/>
    <w:rsid w:val="044502C0"/>
    <w:rsid w:val="0452188F"/>
    <w:rsid w:val="045E04EB"/>
    <w:rsid w:val="04776C93"/>
    <w:rsid w:val="04A234B2"/>
    <w:rsid w:val="04AD74AB"/>
    <w:rsid w:val="04B643BB"/>
    <w:rsid w:val="04C602E0"/>
    <w:rsid w:val="04C7403D"/>
    <w:rsid w:val="04CD5763"/>
    <w:rsid w:val="04D54EAF"/>
    <w:rsid w:val="04F129B0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E10A73"/>
    <w:rsid w:val="05F73041"/>
    <w:rsid w:val="05F966C2"/>
    <w:rsid w:val="05FC12A3"/>
    <w:rsid w:val="06167900"/>
    <w:rsid w:val="061D24C6"/>
    <w:rsid w:val="069B5247"/>
    <w:rsid w:val="06D4768D"/>
    <w:rsid w:val="06D77F68"/>
    <w:rsid w:val="07056945"/>
    <w:rsid w:val="070C1165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C58A1"/>
    <w:rsid w:val="09D153F7"/>
    <w:rsid w:val="09D869C9"/>
    <w:rsid w:val="0A4B20AA"/>
    <w:rsid w:val="0A4C4EA4"/>
    <w:rsid w:val="0A7A79B9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F84018"/>
    <w:rsid w:val="0BFC713A"/>
    <w:rsid w:val="0C005441"/>
    <w:rsid w:val="0C071439"/>
    <w:rsid w:val="0C221EB1"/>
    <w:rsid w:val="0C403987"/>
    <w:rsid w:val="0C4442B8"/>
    <w:rsid w:val="0C567B2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4B301C"/>
    <w:rsid w:val="0E655D57"/>
    <w:rsid w:val="0E7321E8"/>
    <w:rsid w:val="0E7A0E5A"/>
    <w:rsid w:val="0E965DBC"/>
    <w:rsid w:val="0EAD5C94"/>
    <w:rsid w:val="0EAF2794"/>
    <w:rsid w:val="0EC97171"/>
    <w:rsid w:val="0F1A1DC7"/>
    <w:rsid w:val="0F3F0B7A"/>
    <w:rsid w:val="0F580B65"/>
    <w:rsid w:val="0F6C5737"/>
    <w:rsid w:val="0F7953B8"/>
    <w:rsid w:val="0F7B295E"/>
    <w:rsid w:val="0FA10E8C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4144FB"/>
    <w:rsid w:val="125B0518"/>
    <w:rsid w:val="12705F04"/>
    <w:rsid w:val="12733E3A"/>
    <w:rsid w:val="12837B81"/>
    <w:rsid w:val="12B12D75"/>
    <w:rsid w:val="12D2223E"/>
    <w:rsid w:val="132D4C2B"/>
    <w:rsid w:val="13382063"/>
    <w:rsid w:val="13431746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BA34BF"/>
    <w:rsid w:val="13C85226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B2276"/>
    <w:rsid w:val="15492F97"/>
    <w:rsid w:val="15657929"/>
    <w:rsid w:val="15A004B8"/>
    <w:rsid w:val="15BE6552"/>
    <w:rsid w:val="15C6060D"/>
    <w:rsid w:val="15F76AF0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EA"/>
    <w:rsid w:val="187622AE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B2BBB"/>
    <w:rsid w:val="1A6E1D58"/>
    <w:rsid w:val="1A711B64"/>
    <w:rsid w:val="1A876D8A"/>
    <w:rsid w:val="1A9A4AA1"/>
    <w:rsid w:val="1AA926E6"/>
    <w:rsid w:val="1AF87BE6"/>
    <w:rsid w:val="1B102A82"/>
    <w:rsid w:val="1B501024"/>
    <w:rsid w:val="1B63636A"/>
    <w:rsid w:val="1B6759AA"/>
    <w:rsid w:val="1B8D5618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B00C7A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8655F9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8E6799"/>
    <w:rsid w:val="289D5604"/>
    <w:rsid w:val="28B56DF2"/>
    <w:rsid w:val="28C16C02"/>
    <w:rsid w:val="28D72149"/>
    <w:rsid w:val="28F6317C"/>
    <w:rsid w:val="29477F0D"/>
    <w:rsid w:val="295568E4"/>
    <w:rsid w:val="295F3E54"/>
    <w:rsid w:val="29771C3E"/>
    <w:rsid w:val="297D005D"/>
    <w:rsid w:val="298A3FC0"/>
    <w:rsid w:val="29900C2F"/>
    <w:rsid w:val="29973EA5"/>
    <w:rsid w:val="29A6139E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9A687C"/>
    <w:rsid w:val="2CC011CB"/>
    <w:rsid w:val="2CD82CFD"/>
    <w:rsid w:val="2CF22721"/>
    <w:rsid w:val="2D006AE6"/>
    <w:rsid w:val="2D017E77"/>
    <w:rsid w:val="2D0C6FCC"/>
    <w:rsid w:val="2D215E65"/>
    <w:rsid w:val="2D3C78E5"/>
    <w:rsid w:val="2D735831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E72793"/>
    <w:rsid w:val="32F91961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3F474CA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3E22D7"/>
    <w:rsid w:val="3542033F"/>
    <w:rsid w:val="358D5B50"/>
    <w:rsid w:val="35AD3168"/>
    <w:rsid w:val="35B73EA0"/>
    <w:rsid w:val="360F0E0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C95891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F66C0A"/>
    <w:rsid w:val="3D263123"/>
    <w:rsid w:val="3D427E5A"/>
    <w:rsid w:val="3D6A37EA"/>
    <w:rsid w:val="3D784558"/>
    <w:rsid w:val="3D7E0E7E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F07249A"/>
    <w:rsid w:val="3F151A75"/>
    <w:rsid w:val="3F1D0F74"/>
    <w:rsid w:val="3F85693A"/>
    <w:rsid w:val="3F91340A"/>
    <w:rsid w:val="3FA96407"/>
    <w:rsid w:val="3FAB2C43"/>
    <w:rsid w:val="3FAB3612"/>
    <w:rsid w:val="3FC05C11"/>
    <w:rsid w:val="3FCC2AB9"/>
    <w:rsid w:val="3FFC636A"/>
    <w:rsid w:val="402A12A4"/>
    <w:rsid w:val="40560217"/>
    <w:rsid w:val="40806B5C"/>
    <w:rsid w:val="40B52DA7"/>
    <w:rsid w:val="40BE2CC7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CB4AB7"/>
    <w:rsid w:val="41D60C7F"/>
    <w:rsid w:val="41DA3FB8"/>
    <w:rsid w:val="423D6442"/>
    <w:rsid w:val="426D66E1"/>
    <w:rsid w:val="42746848"/>
    <w:rsid w:val="428C691E"/>
    <w:rsid w:val="42916F69"/>
    <w:rsid w:val="42A71302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D34EA2"/>
    <w:rsid w:val="43EA5F5A"/>
    <w:rsid w:val="441472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FF4802"/>
    <w:rsid w:val="45151B82"/>
    <w:rsid w:val="45230280"/>
    <w:rsid w:val="452C16A3"/>
    <w:rsid w:val="4546321C"/>
    <w:rsid w:val="457B3A87"/>
    <w:rsid w:val="45CD5860"/>
    <w:rsid w:val="45E30407"/>
    <w:rsid w:val="45F94BE4"/>
    <w:rsid w:val="460427FF"/>
    <w:rsid w:val="46046775"/>
    <w:rsid w:val="461913B7"/>
    <w:rsid w:val="46437ED3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A11C34"/>
    <w:rsid w:val="47A23261"/>
    <w:rsid w:val="47A36FA7"/>
    <w:rsid w:val="47B157F3"/>
    <w:rsid w:val="47BB1826"/>
    <w:rsid w:val="47D55B97"/>
    <w:rsid w:val="47D94F35"/>
    <w:rsid w:val="47FB54BA"/>
    <w:rsid w:val="47FD5F4E"/>
    <w:rsid w:val="480B5077"/>
    <w:rsid w:val="480E642E"/>
    <w:rsid w:val="48163B07"/>
    <w:rsid w:val="482A5B09"/>
    <w:rsid w:val="482D66CC"/>
    <w:rsid w:val="48325930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D85C06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271E82"/>
    <w:rsid w:val="4B32628E"/>
    <w:rsid w:val="4B5C1B0B"/>
    <w:rsid w:val="4B5D03A4"/>
    <w:rsid w:val="4B5D2903"/>
    <w:rsid w:val="4B615355"/>
    <w:rsid w:val="4B9F6467"/>
    <w:rsid w:val="4BB23B7A"/>
    <w:rsid w:val="4BB513ED"/>
    <w:rsid w:val="4C2B6CF1"/>
    <w:rsid w:val="4C4B338E"/>
    <w:rsid w:val="4C5D4353"/>
    <w:rsid w:val="4C665351"/>
    <w:rsid w:val="4CAC738B"/>
    <w:rsid w:val="4CC30FA7"/>
    <w:rsid w:val="4CDB43FA"/>
    <w:rsid w:val="4CDB482D"/>
    <w:rsid w:val="4CDC224B"/>
    <w:rsid w:val="4D007331"/>
    <w:rsid w:val="4D1825FC"/>
    <w:rsid w:val="4D1E300D"/>
    <w:rsid w:val="4D261EAC"/>
    <w:rsid w:val="4D2A4F5E"/>
    <w:rsid w:val="4D33346E"/>
    <w:rsid w:val="4D58317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487DC2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7652D2"/>
    <w:rsid w:val="5094647C"/>
    <w:rsid w:val="50AC5BC5"/>
    <w:rsid w:val="50BE4EF9"/>
    <w:rsid w:val="50EC654F"/>
    <w:rsid w:val="50FD767C"/>
    <w:rsid w:val="50FF6925"/>
    <w:rsid w:val="51586515"/>
    <w:rsid w:val="519F7CEC"/>
    <w:rsid w:val="51A702DD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6824BB"/>
    <w:rsid w:val="52812BBE"/>
    <w:rsid w:val="529D4B31"/>
    <w:rsid w:val="52A57F6E"/>
    <w:rsid w:val="52AA12FC"/>
    <w:rsid w:val="52C12CF2"/>
    <w:rsid w:val="53023300"/>
    <w:rsid w:val="530A5E24"/>
    <w:rsid w:val="53185BA1"/>
    <w:rsid w:val="531F2481"/>
    <w:rsid w:val="535A3E84"/>
    <w:rsid w:val="537108B7"/>
    <w:rsid w:val="53877C13"/>
    <w:rsid w:val="53B8298E"/>
    <w:rsid w:val="53DA5D06"/>
    <w:rsid w:val="540505F8"/>
    <w:rsid w:val="54062852"/>
    <w:rsid w:val="54203B0B"/>
    <w:rsid w:val="543D2333"/>
    <w:rsid w:val="54636575"/>
    <w:rsid w:val="54AD6566"/>
    <w:rsid w:val="54BE3E6C"/>
    <w:rsid w:val="54C10C99"/>
    <w:rsid w:val="54CE71CD"/>
    <w:rsid w:val="54D77E12"/>
    <w:rsid w:val="551C7529"/>
    <w:rsid w:val="551E4C5A"/>
    <w:rsid w:val="5541273A"/>
    <w:rsid w:val="55573BDA"/>
    <w:rsid w:val="55574379"/>
    <w:rsid w:val="55790ADF"/>
    <w:rsid w:val="55814A74"/>
    <w:rsid w:val="55DB79EC"/>
    <w:rsid w:val="55DE621D"/>
    <w:rsid w:val="55EB6857"/>
    <w:rsid w:val="560C41D3"/>
    <w:rsid w:val="561B5D29"/>
    <w:rsid w:val="563F4088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E4544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D01E6B"/>
    <w:rsid w:val="59EA5EEF"/>
    <w:rsid w:val="59F86A07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A87FAC"/>
    <w:rsid w:val="5DAC47EB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932C1E"/>
    <w:rsid w:val="5E961773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E7211"/>
    <w:rsid w:val="5FE505D1"/>
    <w:rsid w:val="5FF273F0"/>
    <w:rsid w:val="60055A6E"/>
    <w:rsid w:val="600A6DFF"/>
    <w:rsid w:val="600E6E8E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657B68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410373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B4E42"/>
    <w:rsid w:val="69E65AFB"/>
    <w:rsid w:val="69EB0556"/>
    <w:rsid w:val="69F13AB5"/>
    <w:rsid w:val="69F9436F"/>
    <w:rsid w:val="6A016E94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F031E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520601"/>
    <w:rsid w:val="716150E9"/>
    <w:rsid w:val="71690B59"/>
    <w:rsid w:val="71724AB3"/>
    <w:rsid w:val="717E0935"/>
    <w:rsid w:val="717E56EC"/>
    <w:rsid w:val="71804DBB"/>
    <w:rsid w:val="71AB1AA6"/>
    <w:rsid w:val="71B263C8"/>
    <w:rsid w:val="71CA4930"/>
    <w:rsid w:val="71CC7543"/>
    <w:rsid w:val="71DC7DA0"/>
    <w:rsid w:val="72043542"/>
    <w:rsid w:val="72254EA7"/>
    <w:rsid w:val="72587127"/>
    <w:rsid w:val="725961F2"/>
    <w:rsid w:val="725E3D16"/>
    <w:rsid w:val="72600BC9"/>
    <w:rsid w:val="72766BE8"/>
    <w:rsid w:val="727C67C8"/>
    <w:rsid w:val="727F2B66"/>
    <w:rsid w:val="729A6845"/>
    <w:rsid w:val="729E07F8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E5800"/>
    <w:rsid w:val="74171626"/>
    <w:rsid w:val="743B23AB"/>
    <w:rsid w:val="744E59F8"/>
    <w:rsid w:val="7457715C"/>
    <w:rsid w:val="745B5F47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B5718D"/>
    <w:rsid w:val="78B9787C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9C3989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402B12"/>
    <w:rsid w:val="7D725AC4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F007D74"/>
    <w:rsid w:val="7F23500C"/>
    <w:rsid w:val="7F422C7B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963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2024-04-02T08:45:24Z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353D39A0B1E749FB8CCD9EFCA19DB360_13</vt:lpwstr>
  </property>
</Properties>
</file>