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十四五规划-全球及中国迷你越野机车行业研究及十四五规划分析报告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十四五规划-全球及中国迷你越野机车行业研究及十四五规划分析报告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受新冠肺炎疫情等影响，2022年全球迷你越野机车市场规模大约为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是全球最大的迷你越野机车生产地区，占有大约 %的市场份额，之后是 ，占有大约 %的市场份额。目前全球市场，基本由 和 地区厂商主导，全球迷你越野机车头部厂商主要包括雅马哈、川崎、本田、铃木和KTM Sportmotorcycle (PIERER Mobility)等，前三大厂商占有全球大约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本报告研究“十三五”期间全球及中国市场迷你越野机车的供给和需求情况，以及“十四五”期间行业发展预测。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重点分析全球主要地区迷你越野机车的产能、销量、收入和增长潜力，历史数据2018-2022年，预测数据2023-2029年。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迷你越野机车行业竞争格局，包括全球市场主要厂商竞争格局和中国本土市场主要厂商竞争格局，重点分析全球主要厂商迷你越野机车产能、销量、收入、价格和市场份额，全球迷你越野机车产地分布情况、中国迷你越野机车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此外针对迷你越野机车行业产品分类、应用、行业政策、产业链、生产模式、销售模式、行业发展有利因素、不利因素和进入壁垒也做了详细分析。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雅马哈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川崎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本田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铃木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KTM Sportmotorcycle (PIERER Mobility)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Oset (Triumph)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YCF (HCF CATCH)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Thumpstar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Icebear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SWM Motorcycles (Steel Partners Holdings)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Bucci Moto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USA Motortoys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力帆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宗申摩托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二冲程燃气发动机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四冲程燃气发动机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青少年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第2章：全球市场供需情况、中国地区供需情况，包括主要地区迷你越野机车产量、销量、收入、价格及市场份额等；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第3章：全球主要地区和国家，迷你越野机车销量和销售收入，2018-2022，及预测2023到2029；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第4章：行业竞争格局分析，包括全球市场企业排名及市场份额、中国市场企业排名和份额、主要厂商迷你越野机车销量、收入、价格和市场份额等；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第5章：全球市场不同类型迷你越野机车销量、收入、价格及份额等；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第6章：全球市场不同应用迷你越野机车销量、收入、价格及份额等；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第9章：全球市场迷你越野机车主要厂商基本情况介绍，包括公司简介、迷你越野机车产品规格型号、销量、价格、收入及公司最新动态等；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第10章：中国市场迷你越野机车进出口情况分析；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第11章：中国市场迷你越野机车主要生产和消费地区分布；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迷你越野机车市场概述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迷你越野机车行业概述及统计范围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按照不同产品类型，迷你越野机车主要可以分为如下几个类别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不同产品类型迷你越野机车规模增长趋势2018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二冲程燃气发动机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四冲程燃气发动机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电动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从不同应用，迷你越野机车主要包括如下几个方面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不同应用迷你越野机车规模增长趋势2018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青少年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迷你越野机车行业发展总体概况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迷你越野机车行业发展主要特点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迷你越野机车行业发展影响因素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全球迷你越野机车供需现状及预测（2018-2029）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全球迷你越野机车产能、产量、产能利用率及发展趋势（2018-2029）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全球迷你越野机车产量、需求量及发展趋势（2018-2029）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全球主要地区迷你越野机车产量及发展趋势（2018-2029）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中国迷你越野机车供需现状及预测（2018-2029）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中国迷你越野机车产能、产量、产能利用率及发展趋势（2018-2029）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中国迷你越野机车产量、市场需求量及发展趋势（2018-2029）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中国迷你越野机车产能和产量占全球的比重（2018-2029）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全球迷你越野机车销量及收入（2018-2029）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全球市场迷你越野机车价格趋势（2018-2029）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中国迷你越野机车销量及收入（2018-2029）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中国市场迷你越野机车销量和收入占全球的比重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全球迷你越野机车主要地区分析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全球主要地区迷你越野机车市场规模分析：2018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全球主要地区迷你越野机车销售收入及市场份额（2018-2023年）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全球主要地区迷你越野机车销售收入预测（2024-2029）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全球主要地区迷你越野机车销量分析：2018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全球主要地区迷你越野机车销量及市场份额（2018-2023年）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全球主要地区迷你越野机车销量及市场份额预测（2024-2029）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全球市场主要厂商迷你越野机车产能市场份额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全球市场主要厂商迷你越野机车销量（2018-2023）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全球市场主要厂商迷你越野机车销售收入（2018-2023）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全球市场主要厂商迷你越野机车销售价格（2018-2023）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2022年全球主要生产商迷你越野机车收入排名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中国市场主要厂商迷你越野机车销量（2018-2023）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中国市场主要厂商迷你越野机车销售收入（2018-2023）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中国市场主要厂商迷你越野机车销售价格（2018-2023）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2022年中国主要生产商迷你越野机车收入排名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全球主要厂商迷你越野机车总部及产地分布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全球主要厂商迷你越野机车商业化日期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全球主要厂商迷你越野机车产品类型及应用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迷你越野机车行业集中度、竞争程度分析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迷你越野机车行业集中度分析：全球头部厂商份额（Top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全球迷你越野机车第一梯队、第二梯队和第三梯队生产商（品牌）及市场份额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不同产品类型迷你越野机车分析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全球市场不同产品类型迷你越野机车销量及市场份额（2018-2023）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全球市场不同产品类型迷你越野机车销量预测（2024-2029）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全球市场不同产品类型迷你越野机车收入及市场份额（2018-2023）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全球市场不同产品类型迷你越野机车收入预测（2024-2029）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全球市场不同产品类型迷你越野机车价格走势（2018-2029）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中国市场不同产品类型迷你越野机车销量及市场份额（2018-2023）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中国市场不同产品类型迷你越野机车销量预测（2024-2029）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中国市场不同产品类型迷你越野机车收入及市场份额（2018-2023）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中国市场不同产品类型迷你越野机车收入预测（2024-2029）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不同应用迷你越野机车分析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全球市场不同应用迷你越野机车销量及市场份额（2018-2023）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全球市场不同应用迷你越野机车销量预测（2024-2029）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全球市场不同应用迷你越野机车收入及市场份额（2018-2023）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全球市场不同应用迷你越野机车收入预测（2024-2029）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全球市场不同应用迷你越野机车价格走势（2018-2029）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中国市场不同应用迷你越野机车销量（2018-2029）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中国市场不同应用迷你越野机车销量及市场份额（2018-2023）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中国市场不同应用迷你越野机车销量预测（2024-2029）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中国市场不同应用迷你越野机车收入（2018-2029）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中国市场不同应用迷你越野机车收入及市场份额（2018-2023）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中国市场不同应用迷你越野机车收入预测（2024-2029）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迷你越野机车行业发展趋势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迷你越野机车行业主要驱动因素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迷你越野机车中国企业SWOT分析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中国迷你越野机车行业政策环境分析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迷你越野机车行业产业链简介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迷你越野机车行业供应链分析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迷你越野机车主要原料及供应情况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迷你越野机车行业主要下游客户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迷你越野机车行业采购模式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迷你越野机车行业生产模式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迷你越野机车行业销售模式及销售渠道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全球市场主要迷你越野机车厂商简介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雅马哈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雅马哈基本信息、迷你越野机车生产基地、销售区域、竞争对手及市场地位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雅马哈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雅马哈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雅马哈公司简介及主要业务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雅马哈企业最新动态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川崎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川崎基本信息、迷你越野机车生产基地、销售区域、竞争对手及市场地位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川崎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川崎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川崎公司简介及主要业务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川崎企业最新动态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本田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本田基本信息、迷你越野机车生产基地、销售区域、竞争对手及市场地位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本田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本田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本田公司简介及主要业务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本田企业最新动态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铃木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铃木基本信息、迷你越野机车生产基地、销售区域、竞争对手及市场地位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铃木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铃木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铃木公司简介及主要业务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铃木企业最新动态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KTM Sportmotorcycle (PIERER Mobility)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KTM Sportmotorcycle (PIERER Mobility)基本信息、迷你越野机车生产基地、销售区域、竞争对手及市场地位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KTM Sportmotorcycle (PIERER Mobility)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KTM Sportmotorcycle (PIERER Mobility)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KTM Sportmotorcycle (PIERER Mobility)公司简介及主要业务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KTM Sportmotorcycle (PIERER Mobility)企业最新动态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Oset (Triumph)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Oset (Triumph)基本信息、迷你越野机车生产基地、销售区域、竞争对手及市场地位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Oset (Triumph)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Oset (Triumph)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Oset (Triumph)公司简介及主要业务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Oset (Triumph)企业最新动态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Razor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Razor基本信息、迷你越野机车生产基地、销售区域、竞争对手及市场地位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Razor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Razor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YCF (HCF CATCH)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YCF (HCF CATCH)基本信息、迷你越野机车生产基地、销售区域、竞争对手及市场地位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YCF (HCF CATCH)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YCF (HCF CATCH)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YCF (HCF CATCH)公司简介及主要业务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YCF (HCF CATCH)企业最新动态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Thumpstar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Thumpstar基本信息、迷你越野机车生产基地、销售区域、竞争对手及市场地位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Thumpstar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Thumpstar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Thumpstar公司简介及主要业务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Thumpstar企业最新动态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Icebear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Icebear基本信息、迷你越野机车生产基地、销售区域、竞争对手及市场地位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Icebear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Icebear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Icebear公司简介及主要业务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Icebear企业最新动态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SWM Motorcycles (Steel Partners Holdings)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SWM Motorcycles (Steel Partners Holdings)基本信息、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SWM Motorcycles (Steel Partners Holdings)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SWM Motorcycles (Steel Partners Holdings)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SWM Motorcycles (Steel Partners Holdings)公司简介及主要业务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SWM Motorcycles (Steel Partners Holdings)企业最新动态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Bucci Moto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Bucci Moto基本信息、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Bucci Moto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Bucci Moto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Bucci Moto公司简介及主要业务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Bucci Moto企业最新动态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USA Motortoys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USA Motortoys基本信息、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USA Motortoys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USA Motortoys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USA Motortoys公司简介及主要业务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USA Motortoys企业最新动态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力帆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力帆基本信息、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力帆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力帆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力帆公司简介及主要业务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力帆企业最新动态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宗申摩托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宗申摩托基本信息、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宗申摩托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宗申摩托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宗申摩托公司简介及主要业务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宗申摩托企业最新动态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华洋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华洋基本信息、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华洋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华洋 迷你越野机车销量、收入、价格及毛利率（2018-2023）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华洋公司简介及主要业务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华洋企业最新动态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中国市场迷你越野机车产量、销量、进出口分析及未来趋势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中国市场迷你越野机车产量、销量、进出口分析及未来趋势（2018-2029）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中国市场迷你越野机车进出口贸易趋势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中国市场迷你越野机车主要进口来源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中国市场迷你越野机车主要出口目的地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中国市场迷你越野机车主要地区分布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中国迷你越野机车生产地区分布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中国迷你越野机车消费地区分布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全球不同产品类型迷你越野机车增长趋势2018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不同应用迷你越野机车增长趋势2018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迷你越野机车行业发展主要特点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迷你越野机车行业发展有利因素分析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迷你越野机车行业发展不利因素分析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进入迷你越野机车行业壁垒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全球主要地区迷你越野机车产量（台）：2018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全球主要地区迷你越野机车产量（2018-2023）&amp;（台）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全球主要地区迷你越野机车产量市场份额（2018-2023）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全球主要地区迷你越野机车产量（2024-2029）&amp;（台）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全球主要地区迷你越野机车销售收入（百万美元）：2018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全球主要地区迷你越野机车销售收入（2018-2023）&amp;（百万美元）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全球主要地区迷你越野机车销售收入市场份额（2018-2023）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全球主要地区迷你越野机车收入（2024-2029）&amp;（百万美元）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全球主要地区迷你越野机车收入市场份额（2024-2029）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全球主要地区迷你越野机车销量（台）：2018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全球主要地区迷你越野机车销量（2018-2023）&amp;（台）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全球主要地区迷你越野机车销量（2024-2029）&amp;（台）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全球主要地区迷你越野机车销量份额（2024-2029）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北美迷你越野机车基本情况分析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欧洲迷你越野机车基本情况分析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亚太地区迷你越野机车基本情况分析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拉美地区迷你越野机车基本情况分析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中东及非洲迷你越野机车基本情况分析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全球市场主要厂商迷你越野机车产能（2022-2023）&amp;（台）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全球市场主要厂商迷你越野机车销量（2018-2023）&amp;（台）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全球市场主要厂商迷你越野机车销售收入（2018-2023）&amp;（百万美元）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全球市场主要厂商迷你越野机车销售收入市场份额（2018-2023）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全球市场主要厂商迷你越野机车销售价格（2018-2023）&amp;（美元/台）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2022年全球主要生产商迷你越野机车收入排名（百万美元）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中国市场主要厂商迷你越野机车销量（2018-2023）&amp;（台）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中国市场主要厂商迷你越野机车销售收入（2018-2023）&amp;（百万美元）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中国市场主要厂商迷你越野机车销售收入市场份额（2018-2023）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中国市场主要厂商迷你越野机车销售价格（2018-2023）&amp;（美元/台）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2022年中国主要生产商迷你越野机车收入排名（百万美元）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全球主要厂商迷你越野机车总部及产地分布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全球主要厂商迷你越野机车商业化日期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全球主要厂商迷你越野机车产品类型及应用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2022年全球迷你越野机车主要厂商市场地位（第一梯队、第二梯队和第三梯队）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全球不同产品类型迷你越野机车销量（2018-2023年）&amp;（台）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全球不同产品类型迷你越野机车销量预测（2024-2029）&amp;（台）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全球市场不同产品类型迷你越野机车销量市场份额预测（2024-2029）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全球不同产品类型迷你越野机车收入（2018-2023年）&amp;（百万美元）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全球不同产品类型迷你越野机车收入市场份额（2018-2023）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全球不同产品类型迷你越野机车收入预测（2024-2029）&amp;（百万美元）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全球不同产品类型迷你越野机车收入市场份额预测（2024-2029）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中国不同产品类型迷你越野机车销量（2018-2023年）&amp;（台）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中国不同产品类型迷你越野机车销量预测（2024-2029）&amp;（台）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中国不同产品类型迷你越野机车销量市场份额预测（2024-2029）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中国不同产品类型迷你越野机车收入（2018-2023年）&amp;（百万美元）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中国不同产品类型迷你越野机车收入市场份额（2018-2023）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中国不同产品类型迷你越野机车收入预测（2024-2029）&amp;（百万美元）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中国不同产品类型迷你越野机车收入市场份额预测（2024-2029）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全球不同应用迷你越野机车销量（2018-2023年）&amp;（台）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全球不同应用迷你越野机车销量预测（2024-2029）&amp;（台）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全球市场不同应用迷你越野机车销量市场份额预测（2024-2029）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全球不同应用迷你越野机车收入（2018-2023年）&amp;（百万美元）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全球不同应用迷你越野机车收入市场份额（2018-2023）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全球不同应用迷你越野机车收入预测（2024-2029）&amp;（百万美元）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全球不同应用迷你越野机车收入市场份额预测（2024-2029）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中国不同应用迷你越野机车销量（2018-2023年）&amp;（台）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中国不同应用迷你越野机车销量市场份额（2018-2023）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中国不同应用迷你越野机车销量预测（2024-2029）&amp;（台）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中国不同应用迷你越野机车销量市场份额预测（2024-2029）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中国不同应用迷你越野机车收入（2018-2023年）&amp;（百万美元）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中国不同应用迷你越野机车收入市场份额（2018-2023）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中国不同应用迷你越野机车收入预测（2024-2029）&amp;（百万美元）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中国不同应用迷你越野机车收入市场份额预测（2024-2029）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迷你越野机车行业技术发展趋势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迷你越野机车行业主要驱动因素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迷你越野机车行业供应链分析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迷你越野机车上游原料供应商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迷你越野机车行业主要下游客户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迷你越野机车行业典型经销商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雅马哈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雅马哈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雅马哈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雅马哈公司简介及主要业务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雅马哈企业最新动态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川崎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川崎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川崎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川崎公司简介及主要业务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川崎企业最新动态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本田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本田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本田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本田公司简介及主要业务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本田企业最新动态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铃木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铃木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铃木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铃木公司简介及主要业务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铃木企业最新动态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KTM Sportmotorcycle (PIERER Mobility)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KTM Sportmotorcycle (PIERER Mobility)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KTM Sportmotorcycle (PIERER Mobility)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KTM Sportmotorcycle (PIERER Mobility)公司简介及主要业务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KTM Sportmotorcycle (PIERER Mobility)企业最新动态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Oset (Triumph)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Oset (Triumph)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Oset (Triumph)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Oset (Triumph)公司简介及主要业务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Oset (Triumph)企业最新动态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Razor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Razor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Razor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Razor公司简介及主要业务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Razor企业最新动态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YCF (HCF CATCH)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YCF (HCF CATCH)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YCF (HCF CATCH)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YCF (HCF CATCH)公司简介及主要业务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YCF (HCF CATCH)企业最新动态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Thumpstar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Thumpstar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Thumpstar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Thumpstar公司简介及主要业务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Thumpstar企业最新动态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Icebear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Icebear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Icebear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Icebear公司简介及主要业务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Icebear企业最新动态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SWM Motorcycles (Steel Partners Holdings)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SWM Motorcycles (Steel Partners Holdings)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SWM Motorcycles (Steel Partners Holdings)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SWM Motorcycles (Steel Partners Holdings)公司简介及主要业务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SWM Motorcycles (Steel Partners Holdings)企业最新动态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Bucci Moto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Bucci Moto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Bucci Moto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Bucci Moto公司简介及主要业务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Bucci Moto企业最新动态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USA Motortoys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USA Motortoys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USA Motortoys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USA Motortoys公司简介及主要业务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USA Motortoys企业最新动态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力帆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力帆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力帆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力帆公司简介及主要业务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力帆企业最新动态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宗申摩托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宗申摩托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宗申摩托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宗申摩托公司简介及主要业务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宗申摩托企业最新动态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华洋 迷你越野机车生产基地、销售区域、竞争对手及市场地位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华洋 迷你越野机车产品规格、参数及市场应用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华洋 迷你越野机车销量（台）、收入（百万美元）、价格（美元/台）及毛利率（2018-2023）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华洋公司简介及主要业务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华洋企业最新动态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中国市场迷你越野机车产量、销量、进出口（2018-2023年）&amp;（台）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中国市场迷你越野机车产量、销量、进出口预测（2024-2029）&amp;（台）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中国市场迷你越野机车进出口贸易趋势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中国市场迷你越野机车主要进口来源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中国市场迷你越野机车主要出口目的地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中国迷你越野机车生产地区分布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中国迷你越野机车消费地区分布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迷你越野机车产品图片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全球不同产品类型迷你越野机车规模2018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全球不同产品类型迷你越野机车市场份额2022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二冲程燃气发动机产品图片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四冲程燃气发动机产品图片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电动产品图片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全球不同应用迷你越野机车规模2018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全球不同应用迷你越野机车市场份额2022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青少年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成人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全球迷你越野机车产能、产量、产能利用率及发展趋势（2018-2029）&amp;（台）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全球迷你越野机车产量、需求量及发展趋势（2018-2029）&amp;（台）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全球主要地区迷你越野机车产量规模：2018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全球主要地区迷你越野机车产量市场份额（2018-2029）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中国迷你越野机车产能、产量、产能利用率及发展趋势（2018-2029）&amp;（台）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中国迷你越野机车产量、市场需求量及发展趋势（2018-2029）&amp;（台）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中国迷你越野机车总产能占全球比重（2018-2029）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中国迷你越野机车总产量占全球比重（2018-2029）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全球迷你越野机车市场收入及增长率:（2018-2029）&amp;（百万美元）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全球市场迷你越野机车市场规模：2018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全球市场迷你越野机车销量及增长率（2018-2029）&amp;（台）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全球市场迷你越野机车价格趋势（2018-2029）&amp;（美元/台）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中国迷你越野机车市场收入及增长率:（2018-2029）&amp;（百万美元）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中国市场迷你越野机车市场规模：2018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中国市场迷你越野机车销量及增长率（2018-2029）&amp;（台）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中国市场迷你越野机车销量占全球比重（2018-2029）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中国迷你越野机车收入占全球比重（2018-2029）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全球主要地区迷你越野机车销售收入规模：2018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全球主要地区迷你越野机车销售收入市场份额（2018-2023）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全球主要地区迷你越野机车销售收入市场份额（2018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全球主要地区迷你越野机车收入市场份额（2024-2029）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北美（美国和加拿大）迷你越野机车销量（2018-2029）&amp;（台）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北美（美国和加拿大）迷你越野机车销量份额（2018-2029）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北美（美国和加拿大）迷你越野机车收入（2018-2029）&amp;（百万美元）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北美（美国和加拿大）迷你越野机车收入份额（2018-2029）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欧洲（德国、英国、法国和意大利等国家）迷你越野机车销量（2018-2029）&amp;（台）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欧洲（德国、英国、法国和意大利等国家）迷你越野机车销量份额（2018-2029）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欧洲（德国、英国、法国和意大利等国家）迷你越野机车收入（2018-2029）&amp;（百万美元）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欧洲（德国、英国、法国和意大利等国家）迷你越野机车收入份额（2018-2029）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亚太（中国、日本、韩国、中国台湾、印度和东南亚等）迷你越野机车销量（2018-2029）&amp;（台）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亚太（中国、日本、韩国、中国台湾、印度和东南亚等）迷你越野机车销量份额（2018-2029）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亚太（中国、日本、韩国、中国台湾、印度和东南亚等）迷你越野机车收入（2018-2029）&amp;（百万美元）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亚太（中国、日本、韩国、中国台湾、印度和东南亚等）迷你越野机车收入份额（2018-2029）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拉美地区（墨西哥、巴西等国家）迷你越野机车销量（2018-2029）&amp;（台）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拉美地区（墨西哥、巴西等国家）迷你越野机车销量份额（2018-2029）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拉美地区（墨西哥、巴西等国家）迷你越野机车收入（2018-2029）&amp;（百万美元）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拉美地区（墨西哥、巴西等国家）迷你越野机车收入份额（2018-2029）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中东及非洲（土耳其、沙特等国家）迷你越野机车销量（2018-2029）&amp;（台）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中东及非洲（土耳其、沙特等国家）迷你越野机车销量份额（2018-2029）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中东及非洲（土耳其、沙特等国家）迷你越野机车收入（2018-2029）&amp;（百万美元）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中东及非洲（土耳其、沙特等国家）迷你越野机车收入份额（2018-2029）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2022年全球市场主要厂商迷你越野机车销量市场份额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2022年全球市场主要厂商迷你越野机车收入市场份额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2022年中国市场主要厂商迷你越野机车销量市场份额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2022年中国市场主要厂商迷你越野机车收入市场份额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2022年全球前五大生产商迷你越野机车市场份额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全球迷你越野机车第一梯队、第二梯队和第三梯队生产商（品牌）及市场份额（2022）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全球不同产品类型迷你越野机车价格走势（2018-2029）&amp;（美元/台）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全球不同应用迷你越野机车价格走势（2018-2029）&amp;（美元/台）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迷你越野机车中国企业SWOT分析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迷你越野机车产业链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迷你越野机车行业采购模式分析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迷你越野机车行业生产模式分析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迷你越野机车行业销售模式分析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2OCwiaGRpZCI6IjY3YTEzMDQ2M2ViMDk1NDQ0ZWIyMzZiOTVkNTMwZWIwIiwidXNlckNvdW50Ijo0NzY4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10651</Words>
  <Characters>14504</Characters>
  <Lines>0</Lines>
  <Paragraphs>0</Paragraphs>
  <TotalTime>363</TotalTime>
  <ScaleCrop>false</ScaleCrop>
  <LinksUpToDate>false</LinksUpToDate>
  <CharactersWithSpaces>17600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2023-08-25T06:02:28Z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E06EE63C2488451A9EB8B9808D85198C_13</vt:lpwstr>
  </property>
  <property fmtid="{D5CDD505-2E9C-101B-9397-08002B2CF9AE}" pid="5" name="commondata">
    <vt:lpwstr>eyJjb3VudCI6NDAzLCJoZGlkIjoiNjdhMTMwNDYzZWIwOTU0NDRlYjIzNmI5NWQ1MzBlYjAiLCJ1c2VyQ291bnQiOjQwM30=</vt:lpwstr>
  </property>
</Properties>
</file>