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-953135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2022年口罩用PTFE膜行业现状与前景趋势分析报告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2022年口罩用PTFE膜行业现状与前景趋势分析报告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【报告篇幅】：87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根据QYR（恒州博智）的统计及预测，2021年全球口罩用PTFE膜市场销售额达到了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从产品类型方面来看，疏水性PTFE膜占有重要地位，预计2028年份额将达到 %。同时就应用来看，医疗防护在2021年份额大约是 %，未来几年CAGR大约为 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从生产商来说，全球范围内，口罩用PTFE膜核心厂商主要包括Cobetter Filtration Equipment、SuKoPolymer、TEFLEX Gasket、WINRESP INC和Solvay等。2021年，全球第一梯队厂商主要有Cobetter Filtration Equipment、SuKoPolymer、TEFLEX Gasket和WINRESP INC，第一梯队占有大约 %的市场份额；第二梯队厂商有Solvay、iLife Co., Ltd、Synopex和Foshan Membrane Technology等，共占有 %份额。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全球与中国市场口罩用PTFE膜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主要生产商包括：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Cobetter Filtration Equipment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SuKoPolymer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TEFLEX Gasket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WINRESP INC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Solvay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iLife Co., Ltd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Synopex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Foshan Membrane Technology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Membrane Solutions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疏水性PTFE膜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亲水性PTFE膜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医疗防护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商业防护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私人防护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重点关注如下几个地区: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日本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本文正文共10章，各章节主要内容如下：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第1章：报告统计范围、产品细分及主要的下游市场，行业背景、发展历史、现状及趋势等）；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第2章：全球总体规模（产能、产量、销量、需求量、销售收入等数据，2017-2028年）；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第3章：全球范围内口罩用PTFE膜主要厂商竞争分析，主要包括口罩用PTFE膜产能、产量、销量、收入、市场份额、价格、产地及行业集中度分析；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第4章：全球口罩用PTFE膜主要地区分析，包括销量、销售收入等；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第5章：全球口罩用PTFE膜主要厂商基本情况介绍，包括公司简介、口罩用PTFE膜产品型号、销量、收入、价格及最新动态等；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第6章：全球不同产品类型口罩用PTFE膜销量、收入、价格及份额等；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第7章：全球不同应用口罩用PTFE膜销量、收入、价格及份额等；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第8章：产业链、上下游分析、销售渠道分析等；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第9章：行业动态、增长驱动因素、发展机遇、有利因素、不利及阻碍因素、行业政策等；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口罩用PTFE膜市场概述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产品定义及统计范围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按照不同产品类型，口罩用PTFE膜主要可以分为如下几个类别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不同产品类型口罩用PTFE膜销售额增长趋势2017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疏水性PTFE膜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亲水性PTFE膜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从不同应用，口罩用PTFE膜主要包括如下几个方面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不同应用口罩用PTFE膜销售额增长趋势2017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医疗防护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商业防护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私人防护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口罩用PTFE膜行业背景、发展历史、现状及趋势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口罩用PTFE膜行业目前现状分析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口罩用PTFE膜发展趋势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全球口罩用PTFE膜总体规模分析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全球口罩用PTFE膜供需现状及预测（2017-2028）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全球口罩用PTFE膜产能、产量、产能利用率及发展趋势（2017-2028）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全球口罩用PTFE膜产量、需求量及发展趋势（2017-2028）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全球主要地区口罩用PTFE膜产量及发展趋势（2017-2028）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中国口罩用PTFE膜供需现状及预测（2017-2028）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中国口罩用PTFE膜产能、产量、产能利用率及发展趋势（2017-2028）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中国口罩用PTFE膜产量、市场需求量及发展趋势（2017-2028）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全球口罩用PTFE膜销量及销售额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全球市场口罩用PTFE膜销售额（2017-2028）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全球市场口罩用PTFE膜销量（2017-2028）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2.3.3 全球市场口罩用PTFE膜价格趋势（2017-2028）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全球与中国主要厂商市场份额分析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全球市场主要厂商口罩用PTFE膜产能市场份额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全球市场主要厂商口罩用PTFE膜销量（2017-2022）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全球市场主要厂商口罩用PTFE膜销量（2017-2022）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全球市场主要厂商口罩用PTFE膜销售收入（2017-2022）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3.2.3 全球市场主要厂商口罩用PTFE膜销售价格（2017-2022）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3.2.4 2021年全球主要生产商口罩用PTFE膜收入排名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中国市场主要厂商口罩用PTFE膜销量（2017-2022）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3.3.1 中国市场主要厂商口罩用PTFE膜销量（2017-2022）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3.3.2 中国市场主要厂商口罩用PTFE膜销售收入（2017-2022）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3.3.3 中国市场主要厂商口罩用PTFE膜销售价格（2017-2022）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3.3.4 2020年中国主要生产商口罩用PTFE膜收入排名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全球主要厂商口罩用PTFE膜产地分布及商业化日期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全球主要厂商口罩用PTFE膜产品类型列表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口罩用PTFE膜行业集中度、竞争程度分析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3.6.1 口罩用PTFE膜行业集中度分析：2021全球Top 5生产商市场份额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3.6.2 全球口罩用PTFE膜第一梯队、第二梯队和第三梯队生产商（品牌）及市场份额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新增投资及市场并购活动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全球口罩用PTFE膜主要地区分析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全球主要地区口罩用PTFE膜市场规模分析：2017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全球主要地区口罩用PTFE膜销售收入及市场份额（2017-2022年）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全球主要地区口罩用PTFE膜销售收入预测（2023-2028年）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全球主要地区口罩用PTFE膜销量分析：2017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全球主要地区口罩用PTFE膜销量及市场份额（2017-2022年）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全球主要地区口罩用PTFE膜销量及市场份额预测（2023-2028）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北美市场口罩用PTFE膜销量、收入及增长率（2017-2028）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欧洲市场口罩用PTFE膜销量、收入及增长率（2017-2028）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中国市场口罩用PTFE膜销量、收入及增长率（2017-2028）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4.6 日本市场口罩用PTFE膜销量、收入及增长率（2017-2028）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全球口罩用PTFE膜主要生产商分析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Cobetter Filtration Equipment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Cobetter Filtration Equipment基本信息、口罩用PTFE膜生产基地、销售区域、竞争对手及市场地位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Cobetter Filtration Equipment口罩用PTFE膜产品规格、参数及市场应用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5.1.3 Cobetter Filtration Equipment口罩用PTFE膜销量、收入、价格及毛利率（2017-2022）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5.1.4 Cobetter Filtration Equipment公司简介及主要业务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5.1.5 Cobetter Filtration Equipment企业最新动态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SuKoPolymer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SuKoPolymer基本信息、口罩用PTFE膜生产基地、销售区域、竞争对手及市场地位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SuKoPolymer口罩用PTFE膜产品规格、参数及市场应用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5.2.3 SuKoPolymer口罩用PTFE膜销量、收入、价格及毛利率（2017-2022）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5.2.4 SuKoPolymer公司简介及主要业务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5.2.5 SuKoPolymer企业最新动态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 TEFLEX Gasket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5.3.1 TEFLEX Gasket基本信息、口罩用PTFE膜生产基地、销售区域、竞争对手及市场地位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5.3.2 TEFLEX Gasket口罩用PTFE膜产品规格、参数及市场应用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5.3.3 TEFLEX Gasket口罩用PTFE膜销量、收入、价格及毛利率（2017-2022）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5.3.4 TEFLEX Gasket公司简介及主要业务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5.3.5 TEFLEX Gasket企业最新动态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5.4 WINRESP INC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5.4.1 WINRESP INC基本信息、口罩用PTFE膜生产基地、销售区域、竞争对手及市场地位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5.4.2 WINRESP INC口罩用PTFE膜产品规格、参数及市场应用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5.4.3 WINRESP INC口罩用PTFE膜销量、收入、价格及毛利率（2017-2022）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5.4.4 WINRESP INC公司简介及主要业务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5.4.5 WINRESP INC企业最新动态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5.5 Solvay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5.5.1 Solvay基本信息、口罩用PTFE膜生产基地、销售区域、竞争对手及市场地位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5.5.2 Solvay口罩用PTFE膜产品规格、参数及市场应用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5.5.3 Solvay口罩用PTFE膜销量、收入、价格及毛利率（2017-2022）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5.5.4 Solvay公司简介及主要业务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5.5.5 Solvay企业最新动态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5.6 iLife Co., Ltd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5.6.1 iLife Co., Ltd基本信息、口罩用PTFE膜生产基地、销售区域、竞争对手及市场地位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5.6.2 iLife Co., Ltd口罩用PTFE膜产品规格、参数及市场应用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5.6.3 iLife Co., Ltd口罩用PTFE膜销量、收入、价格及毛利率（2017-2022）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5.6.4 iLife Co., Ltd公司简介及主要业务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5.6.5 iLife Co., Ltd企业最新动态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5.7 Synopex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5.7.1 Synopex基本信息、口罩用PTFE膜生产基地、销售区域、竞争对手及市场地位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5.7.2 Synopex口罩用PTFE膜产品规格、参数及市场应用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5.7.3 Synopex口罩用PTFE膜销量、收入、价格及毛利率（2017-2022）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5.7.4 Synopex公司简介及主要业务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5.7.5 Synopex企业最新动态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5.8 Foshan Membrane Technology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5.8.1 Foshan Membrane Technology基本信息、口罩用PTFE膜生产基地、销售区域、竞争对手及市场地位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5.8.2 Foshan Membrane Technology口罩用PTFE膜产品规格、参数及市场应用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5.8.3 Foshan Membrane Technology口罩用PTFE膜销量、收入、价格及毛利率（2017-2022）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5.8.4 Foshan Membrane Technology公司简介及主要业务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5.8.5 Foshan Membrane Technology企业最新动态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5.9 Membrane Solutions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5.9.1 Membrane Solutions基本信息、口罩用PTFE膜生产基地、销售区域、竞争对手及市场地位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5.9.2 Membrane Solutions口罩用PTFE膜产品规格、参数及市场应用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5.9.3 Membrane Solutions口罩用PTFE膜销量、收入、价格及毛利率（2017-2022）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5.9.4 Membrane Solutions公司简介及主要业务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5.9.5 Membrane Solutions企业最新动态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不同产品类型口罩用PTFE膜分析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全球不同产品类型口罩用PTFE膜销量（2017-2028）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全球不同产品类型口罩用PTFE膜销量及市场份额（2017-2022）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全球不同产品类型口罩用PTFE膜销量预测（2023-2028）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全球不同产品类型口罩用PTFE膜收入（2017-2028）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全球不同产品类型口罩用PTFE膜收入及市场份额（2017-2022）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全球不同产品类型口罩用PTFE膜收入预测（2023-2028）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全球不同产品类型口罩用PTFE膜价格走势（2017-2028）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不同应用口罩用PTFE膜分析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全球不同应用口罩用PTFE膜销量（2017-2028）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7.1.1 全球不同应用口罩用PTFE膜销量及市场份额（2017-2022）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7.1.2 全球不同应用口罩用PTFE膜销量预测（2023-2028）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全球不同应用口罩用PTFE膜收入（2017-2028）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7.2.1 全球不同应用口罩用PTFE膜收入及市场份额（2017-2022）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7.2.2 全球不同应用口罩用PTFE膜收入预测（2023-2028）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全球不同应用口罩用PTFE膜价格走势（2017-2028）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上游原料及下游市场分析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口罩用PTFE膜产业链分析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口罩用PTFE膜产业上游供应分析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上游原料供给状况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原料供应商及联系方式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口罩用PTFE膜下游典型客户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口罩用PTFE膜销售渠道分析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行业发展机遇和风险分析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口罩用PTFE膜行业发展机遇及主要驱动因素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口罩用PTFE膜行业发展面临的风险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口罩用PTFE膜行业政策分析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口罩用PTFE膜中国企业SWOT分析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11.4 免责声明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322690"/>
    <w:rsid w:val="006739B1"/>
    <w:rsid w:val="00922EEC"/>
    <w:rsid w:val="00A57939"/>
    <w:rsid w:val="00B43C3F"/>
    <w:rsid w:val="00B5230D"/>
    <w:rsid w:val="00B54C9C"/>
    <w:rsid w:val="00DC74AD"/>
    <w:rsid w:val="00E2363D"/>
    <w:rsid w:val="00EC2733"/>
    <w:rsid w:val="00ED6ABF"/>
    <w:rsid w:val="00F14565"/>
    <w:rsid w:val="0104646A"/>
    <w:rsid w:val="010527E5"/>
    <w:rsid w:val="010874BF"/>
    <w:rsid w:val="010F3043"/>
    <w:rsid w:val="011C6E32"/>
    <w:rsid w:val="013D33D6"/>
    <w:rsid w:val="01433A3C"/>
    <w:rsid w:val="014C2581"/>
    <w:rsid w:val="0151030A"/>
    <w:rsid w:val="015105A0"/>
    <w:rsid w:val="0155601F"/>
    <w:rsid w:val="016607E5"/>
    <w:rsid w:val="017042EF"/>
    <w:rsid w:val="0191458D"/>
    <w:rsid w:val="019614D5"/>
    <w:rsid w:val="01A60697"/>
    <w:rsid w:val="01BA5382"/>
    <w:rsid w:val="01D3115F"/>
    <w:rsid w:val="01F61A0E"/>
    <w:rsid w:val="022775A6"/>
    <w:rsid w:val="0239209C"/>
    <w:rsid w:val="023E4FA2"/>
    <w:rsid w:val="024117E8"/>
    <w:rsid w:val="024407B2"/>
    <w:rsid w:val="02496E81"/>
    <w:rsid w:val="02523B74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761AC"/>
    <w:rsid w:val="02FD00F3"/>
    <w:rsid w:val="030A300A"/>
    <w:rsid w:val="031602E5"/>
    <w:rsid w:val="03421B07"/>
    <w:rsid w:val="03457412"/>
    <w:rsid w:val="03575F49"/>
    <w:rsid w:val="035E2BB9"/>
    <w:rsid w:val="03626EB0"/>
    <w:rsid w:val="03686463"/>
    <w:rsid w:val="03794159"/>
    <w:rsid w:val="037A4AED"/>
    <w:rsid w:val="037D2AB3"/>
    <w:rsid w:val="038064E8"/>
    <w:rsid w:val="0396392C"/>
    <w:rsid w:val="039B556C"/>
    <w:rsid w:val="03A63423"/>
    <w:rsid w:val="03AA4469"/>
    <w:rsid w:val="03B60759"/>
    <w:rsid w:val="03C37EA5"/>
    <w:rsid w:val="03D36044"/>
    <w:rsid w:val="03FB11FA"/>
    <w:rsid w:val="03FD47F5"/>
    <w:rsid w:val="03FF6922"/>
    <w:rsid w:val="04113619"/>
    <w:rsid w:val="041910F9"/>
    <w:rsid w:val="04260351"/>
    <w:rsid w:val="0437593A"/>
    <w:rsid w:val="04386C8B"/>
    <w:rsid w:val="044279D4"/>
    <w:rsid w:val="044F4634"/>
    <w:rsid w:val="04511EE4"/>
    <w:rsid w:val="0452188F"/>
    <w:rsid w:val="045E04EB"/>
    <w:rsid w:val="04776C93"/>
    <w:rsid w:val="04977DAF"/>
    <w:rsid w:val="04A234B2"/>
    <w:rsid w:val="04A7444D"/>
    <w:rsid w:val="04AD74AB"/>
    <w:rsid w:val="04B643BB"/>
    <w:rsid w:val="04BF6B74"/>
    <w:rsid w:val="04C7403D"/>
    <w:rsid w:val="04CD5763"/>
    <w:rsid w:val="04D04859"/>
    <w:rsid w:val="04D54EAF"/>
    <w:rsid w:val="04E816BC"/>
    <w:rsid w:val="04F129B0"/>
    <w:rsid w:val="04F95F88"/>
    <w:rsid w:val="05054F6B"/>
    <w:rsid w:val="052B7E5F"/>
    <w:rsid w:val="05313611"/>
    <w:rsid w:val="05345729"/>
    <w:rsid w:val="053725CD"/>
    <w:rsid w:val="0556624A"/>
    <w:rsid w:val="055E7A92"/>
    <w:rsid w:val="056564AA"/>
    <w:rsid w:val="0567614A"/>
    <w:rsid w:val="056A1997"/>
    <w:rsid w:val="058203A2"/>
    <w:rsid w:val="0589693E"/>
    <w:rsid w:val="05945B45"/>
    <w:rsid w:val="05A57EB9"/>
    <w:rsid w:val="05A629A4"/>
    <w:rsid w:val="05A9398B"/>
    <w:rsid w:val="05C22EAD"/>
    <w:rsid w:val="05C509BD"/>
    <w:rsid w:val="05C72FCA"/>
    <w:rsid w:val="05DF6554"/>
    <w:rsid w:val="05E10A73"/>
    <w:rsid w:val="05EF79B1"/>
    <w:rsid w:val="05F73041"/>
    <w:rsid w:val="05F966C2"/>
    <w:rsid w:val="05FC12A3"/>
    <w:rsid w:val="06035F1C"/>
    <w:rsid w:val="06167900"/>
    <w:rsid w:val="061D24C6"/>
    <w:rsid w:val="06235FB4"/>
    <w:rsid w:val="064A5982"/>
    <w:rsid w:val="064D59FC"/>
    <w:rsid w:val="06621ACF"/>
    <w:rsid w:val="067350F1"/>
    <w:rsid w:val="069B5247"/>
    <w:rsid w:val="06AE3F68"/>
    <w:rsid w:val="06B05BED"/>
    <w:rsid w:val="06B308A9"/>
    <w:rsid w:val="06D4768D"/>
    <w:rsid w:val="06D600B1"/>
    <w:rsid w:val="06D77F68"/>
    <w:rsid w:val="06E30481"/>
    <w:rsid w:val="06E85648"/>
    <w:rsid w:val="06EF741D"/>
    <w:rsid w:val="07056945"/>
    <w:rsid w:val="070C1165"/>
    <w:rsid w:val="072560B6"/>
    <w:rsid w:val="07262C3C"/>
    <w:rsid w:val="072B7BD7"/>
    <w:rsid w:val="072C2D2F"/>
    <w:rsid w:val="07400386"/>
    <w:rsid w:val="07453E00"/>
    <w:rsid w:val="074716B0"/>
    <w:rsid w:val="07550815"/>
    <w:rsid w:val="075F2E64"/>
    <w:rsid w:val="07605937"/>
    <w:rsid w:val="077B153B"/>
    <w:rsid w:val="078D597A"/>
    <w:rsid w:val="07C41DFD"/>
    <w:rsid w:val="07CB4258"/>
    <w:rsid w:val="07CC7E40"/>
    <w:rsid w:val="07CF563B"/>
    <w:rsid w:val="07D370EE"/>
    <w:rsid w:val="080D6853"/>
    <w:rsid w:val="08372DEA"/>
    <w:rsid w:val="083E7D79"/>
    <w:rsid w:val="08413826"/>
    <w:rsid w:val="08444E10"/>
    <w:rsid w:val="08484CDB"/>
    <w:rsid w:val="08514F51"/>
    <w:rsid w:val="0855200A"/>
    <w:rsid w:val="085B6E61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B5E71"/>
    <w:rsid w:val="091C792E"/>
    <w:rsid w:val="09212793"/>
    <w:rsid w:val="09213793"/>
    <w:rsid w:val="095A023F"/>
    <w:rsid w:val="095F23E5"/>
    <w:rsid w:val="0975119A"/>
    <w:rsid w:val="09846504"/>
    <w:rsid w:val="098620DD"/>
    <w:rsid w:val="098C58A1"/>
    <w:rsid w:val="099A40B3"/>
    <w:rsid w:val="09D153F7"/>
    <w:rsid w:val="09D869C9"/>
    <w:rsid w:val="09DB0A2A"/>
    <w:rsid w:val="0A24663A"/>
    <w:rsid w:val="0A2D054E"/>
    <w:rsid w:val="0A47370C"/>
    <w:rsid w:val="0A4B20AA"/>
    <w:rsid w:val="0A4C4EA4"/>
    <w:rsid w:val="0A677367"/>
    <w:rsid w:val="0A774602"/>
    <w:rsid w:val="0A7A79B9"/>
    <w:rsid w:val="0A7B248C"/>
    <w:rsid w:val="0A7C7130"/>
    <w:rsid w:val="0A895476"/>
    <w:rsid w:val="0A927FAF"/>
    <w:rsid w:val="0A9D6183"/>
    <w:rsid w:val="0AAD7AEE"/>
    <w:rsid w:val="0ABB52E5"/>
    <w:rsid w:val="0ABC45EB"/>
    <w:rsid w:val="0AC5507B"/>
    <w:rsid w:val="0ACB6611"/>
    <w:rsid w:val="0ACE66DD"/>
    <w:rsid w:val="0AD158A9"/>
    <w:rsid w:val="0B0340A7"/>
    <w:rsid w:val="0B0639B5"/>
    <w:rsid w:val="0B085941"/>
    <w:rsid w:val="0B0F54C9"/>
    <w:rsid w:val="0B1134F5"/>
    <w:rsid w:val="0B150779"/>
    <w:rsid w:val="0B167003"/>
    <w:rsid w:val="0B2B4F49"/>
    <w:rsid w:val="0B45136E"/>
    <w:rsid w:val="0B506A5C"/>
    <w:rsid w:val="0B54368F"/>
    <w:rsid w:val="0B574C09"/>
    <w:rsid w:val="0B877131"/>
    <w:rsid w:val="0BAD1470"/>
    <w:rsid w:val="0BAF1538"/>
    <w:rsid w:val="0BB83BDA"/>
    <w:rsid w:val="0BE0715B"/>
    <w:rsid w:val="0BF84018"/>
    <w:rsid w:val="0BFC713A"/>
    <w:rsid w:val="0C005441"/>
    <w:rsid w:val="0C071439"/>
    <w:rsid w:val="0C166329"/>
    <w:rsid w:val="0C221EB1"/>
    <w:rsid w:val="0C3A54D2"/>
    <w:rsid w:val="0C403987"/>
    <w:rsid w:val="0C4442B8"/>
    <w:rsid w:val="0C4E2658"/>
    <w:rsid w:val="0C567B21"/>
    <w:rsid w:val="0C5A6B62"/>
    <w:rsid w:val="0C7F08F1"/>
    <w:rsid w:val="0C863DAE"/>
    <w:rsid w:val="0C98512E"/>
    <w:rsid w:val="0CC149A5"/>
    <w:rsid w:val="0CE14053"/>
    <w:rsid w:val="0CED738A"/>
    <w:rsid w:val="0CF32DFC"/>
    <w:rsid w:val="0D016037"/>
    <w:rsid w:val="0D0E65D6"/>
    <w:rsid w:val="0D274138"/>
    <w:rsid w:val="0D2E678B"/>
    <w:rsid w:val="0D377E2B"/>
    <w:rsid w:val="0D3B24CE"/>
    <w:rsid w:val="0D3E4E9B"/>
    <w:rsid w:val="0D405C0F"/>
    <w:rsid w:val="0D6E6672"/>
    <w:rsid w:val="0D812109"/>
    <w:rsid w:val="0D9A3BE1"/>
    <w:rsid w:val="0D9F2BDA"/>
    <w:rsid w:val="0D9F467B"/>
    <w:rsid w:val="0DB456B8"/>
    <w:rsid w:val="0DBD6F80"/>
    <w:rsid w:val="0DD602D5"/>
    <w:rsid w:val="0DD93BDF"/>
    <w:rsid w:val="0DE74F5C"/>
    <w:rsid w:val="0E000D3C"/>
    <w:rsid w:val="0E184DB8"/>
    <w:rsid w:val="0E1F1DAC"/>
    <w:rsid w:val="0E3C4C88"/>
    <w:rsid w:val="0E416C39"/>
    <w:rsid w:val="0E4B301C"/>
    <w:rsid w:val="0E655D57"/>
    <w:rsid w:val="0E660FA7"/>
    <w:rsid w:val="0E7321E8"/>
    <w:rsid w:val="0E7A0E5A"/>
    <w:rsid w:val="0E803ADA"/>
    <w:rsid w:val="0E821080"/>
    <w:rsid w:val="0E94054F"/>
    <w:rsid w:val="0E965DBC"/>
    <w:rsid w:val="0EAD5C94"/>
    <w:rsid w:val="0EAF2794"/>
    <w:rsid w:val="0EC97171"/>
    <w:rsid w:val="0EDF525B"/>
    <w:rsid w:val="0F02081D"/>
    <w:rsid w:val="0F080892"/>
    <w:rsid w:val="0F1A1DC7"/>
    <w:rsid w:val="0F291812"/>
    <w:rsid w:val="0F311A88"/>
    <w:rsid w:val="0F395A44"/>
    <w:rsid w:val="0F3F0B7A"/>
    <w:rsid w:val="0F4E28CD"/>
    <w:rsid w:val="0F580B65"/>
    <w:rsid w:val="0F6C5737"/>
    <w:rsid w:val="0F7352C5"/>
    <w:rsid w:val="0F7953B8"/>
    <w:rsid w:val="0F7B295E"/>
    <w:rsid w:val="0F954436"/>
    <w:rsid w:val="0FA10E8C"/>
    <w:rsid w:val="0FC84B9C"/>
    <w:rsid w:val="0FCB06E2"/>
    <w:rsid w:val="0FE92314"/>
    <w:rsid w:val="0FF72425"/>
    <w:rsid w:val="10124A74"/>
    <w:rsid w:val="101C21D7"/>
    <w:rsid w:val="1035778F"/>
    <w:rsid w:val="10505052"/>
    <w:rsid w:val="10536B31"/>
    <w:rsid w:val="10550090"/>
    <w:rsid w:val="106372A9"/>
    <w:rsid w:val="107346FD"/>
    <w:rsid w:val="1081305B"/>
    <w:rsid w:val="10824F16"/>
    <w:rsid w:val="10842309"/>
    <w:rsid w:val="10897D5B"/>
    <w:rsid w:val="10A2427E"/>
    <w:rsid w:val="10BD6872"/>
    <w:rsid w:val="10D02315"/>
    <w:rsid w:val="10DB000D"/>
    <w:rsid w:val="10EE3E39"/>
    <w:rsid w:val="10F26F99"/>
    <w:rsid w:val="10F400FA"/>
    <w:rsid w:val="10F5437A"/>
    <w:rsid w:val="10F91BED"/>
    <w:rsid w:val="11056FE7"/>
    <w:rsid w:val="112B0BFF"/>
    <w:rsid w:val="112B39E1"/>
    <w:rsid w:val="113561DC"/>
    <w:rsid w:val="113B256B"/>
    <w:rsid w:val="114A03FF"/>
    <w:rsid w:val="114A5E00"/>
    <w:rsid w:val="114B6DBC"/>
    <w:rsid w:val="11814DDF"/>
    <w:rsid w:val="11884177"/>
    <w:rsid w:val="11955A69"/>
    <w:rsid w:val="11A252A8"/>
    <w:rsid w:val="11CA160C"/>
    <w:rsid w:val="11D32C22"/>
    <w:rsid w:val="11D612CB"/>
    <w:rsid w:val="11E476EF"/>
    <w:rsid w:val="11E84860"/>
    <w:rsid w:val="11ED64F9"/>
    <w:rsid w:val="11F817A7"/>
    <w:rsid w:val="11FD4D3B"/>
    <w:rsid w:val="12061333"/>
    <w:rsid w:val="120625AE"/>
    <w:rsid w:val="12322DD1"/>
    <w:rsid w:val="123C3595"/>
    <w:rsid w:val="124144FB"/>
    <w:rsid w:val="124F4028"/>
    <w:rsid w:val="125B0518"/>
    <w:rsid w:val="12604832"/>
    <w:rsid w:val="126F222F"/>
    <w:rsid w:val="12705F04"/>
    <w:rsid w:val="12733E3A"/>
    <w:rsid w:val="127537BD"/>
    <w:rsid w:val="12837B81"/>
    <w:rsid w:val="128D34EA"/>
    <w:rsid w:val="12A91049"/>
    <w:rsid w:val="12B12D75"/>
    <w:rsid w:val="12C82042"/>
    <w:rsid w:val="12CF1CF2"/>
    <w:rsid w:val="12D2223E"/>
    <w:rsid w:val="12DE7D27"/>
    <w:rsid w:val="132D4C2B"/>
    <w:rsid w:val="13382063"/>
    <w:rsid w:val="13431746"/>
    <w:rsid w:val="1349132A"/>
    <w:rsid w:val="13492494"/>
    <w:rsid w:val="135000C4"/>
    <w:rsid w:val="13527D5C"/>
    <w:rsid w:val="135879BD"/>
    <w:rsid w:val="135D6FE9"/>
    <w:rsid w:val="1360792D"/>
    <w:rsid w:val="136724D4"/>
    <w:rsid w:val="136D186E"/>
    <w:rsid w:val="136F7127"/>
    <w:rsid w:val="137004C0"/>
    <w:rsid w:val="137E137C"/>
    <w:rsid w:val="13871D70"/>
    <w:rsid w:val="138A1041"/>
    <w:rsid w:val="138F62BE"/>
    <w:rsid w:val="139833EB"/>
    <w:rsid w:val="13987994"/>
    <w:rsid w:val="13B931DB"/>
    <w:rsid w:val="13BA34BF"/>
    <w:rsid w:val="13C85226"/>
    <w:rsid w:val="13D855BA"/>
    <w:rsid w:val="13DE4296"/>
    <w:rsid w:val="13E24F5C"/>
    <w:rsid w:val="13E56959"/>
    <w:rsid w:val="13E72163"/>
    <w:rsid w:val="13E95403"/>
    <w:rsid w:val="13ED0220"/>
    <w:rsid w:val="13F955F1"/>
    <w:rsid w:val="141534F2"/>
    <w:rsid w:val="14341BE1"/>
    <w:rsid w:val="143B7102"/>
    <w:rsid w:val="14406463"/>
    <w:rsid w:val="14442261"/>
    <w:rsid w:val="144C0A7C"/>
    <w:rsid w:val="145D3D39"/>
    <w:rsid w:val="145E680C"/>
    <w:rsid w:val="146F245C"/>
    <w:rsid w:val="14847102"/>
    <w:rsid w:val="149A5911"/>
    <w:rsid w:val="149E36AD"/>
    <w:rsid w:val="14AB0D8C"/>
    <w:rsid w:val="14B26DF3"/>
    <w:rsid w:val="14B40585"/>
    <w:rsid w:val="14BB2E71"/>
    <w:rsid w:val="14D95222"/>
    <w:rsid w:val="14E87D13"/>
    <w:rsid w:val="15144673"/>
    <w:rsid w:val="1516024C"/>
    <w:rsid w:val="15183DB5"/>
    <w:rsid w:val="151B65FC"/>
    <w:rsid w:val="15227F36"/>
    <w:rsid w:val="15247046"/>
    <w:rsid w:val="152B2276"/>
    <w:rsid w:val="154929C8"/>
    <w:rsid w:val="15492F97"/>
    <w:rsid w:val="155D6032"/>
    <w:rsid w:val="15657929"/>
    <w:rsid w:val="156660D5"/>
    <w:rsid w:val="15943FFD"/>
    <w:rsid w:val="15A004B8"/>
    <w:rsid w:val="15BC3D61"/>
    <w:rsid w:val="15BE6552"/>
    <w:rsid w:val="15C6060D"/>
    <w:rsid w:val="15DD1F1E"/>
    <w:rsid w:val="15E14906"/>
    <w:rsid w:val="15F76AF0"/>
    <w:rsid w:val="15FF61FE"/>
    <w:rsid w:val="160012BD"/>
    <w:rsid w:val="160060D3"/>
    <w:rsid w:val="16067414"/>
    <w:rsid w:val="163363D2"/>
    <w:rsid w:val="16662A05"/>
    <w:rsid w:val="166B5D11"/>
    <w:rsid w:val="16815249"/>
    <w:rsid w:val="16847A90"/>
    <w:rsid w:val="169F6585"/>
    <w:rsid w:val="16BC3DD7"/>
    <w:rsid w:val="16DA08C7"/>
    <w:rsid w:val="16E440C5"/>
    <w:rsid w:val="16F55420"/>
    <w:rsid w:val="16FC40F2"/>
    <w:rsid w:val="16FD6BC5"/>
    <w:rsid w:val="17020AE3"/>
    <w:rsid w:val="171005AA"/>
    <w:rsid w:val="1714146D"/>
    <w:rsid w:val="17280D79"/>
    <w:rsid w:val="173A339B"/>
    <w:rsid w:val="173B46AC"/>
    <w:rsid w:val="17460E83"/>
    <w:rsid w:val="174E3BBE"/>
    <w:rsid w:val="174E7412"/>
    <w:rsid w:val="175B21BB"/>
    <w:rsid w:val="175D7144"/>
    <w:rsid w:val="176B1F3E"/>
    <w:rsid w:val="17734F26"/>
    <w:rsid w:val="178365FC"/>
    <w:rsid w:val="17847DD7"/>
    <w:rsid w:val="17944321"/>
    <w:rsid w:val="17AF0A3C"/>
    <w:rsid w:val="17B63602"/>
    <w:rsid w:val="17BD5EFB"/>
    <w:rsid w:val="17C643AF"/>
    <w:rsid w:val="17C831D0"/>
    <w:rsid w:val="17CC6330"/>
    <w:rsid w:val="17DF26BE"/>
    <w:rsid w:val="17E9288A"/>
    <w:rsid w:val="17F109E4"/>
    <w:rsid w:val="18003D6A"/>
    <w:rsid w:val="18106714"/>
    <w:rsid w:val="18166BF4"/>
    <w:rsid w:val="181D7016"/>
    <w:rsid w:val="182C0B0F"/>
    <w:rsid w:val="182D3125"/>
    <w:rsid w:val="18447656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C2329B"/>
    <w:rsid w:val="18D521C8"/>
    <w:rsid w:val="190B3D92"/>
    <w:rsid w:val="19107621"/>
    <w:rsid w:val="19340DC8"/>
    <w:rsid w:val="19361DD7"/>
    <w:rsid w:val="19411670"/>
    <w:rsid w:val="19433944"/>
    <w:rsid w:val="195E6E72"/>
    <w:rsid w:val="196331BE"/>
    <w:rsid w:val="19677A71"/>
    <w:rsid w:val="197C23FD"/>
    <w:rsid w:val="19907563"/>
    <w:rsid w:val="19937107"/>
    <w:rsid w:val="19972E44"/>
    <w:rsid w:val="19A02719"/>
    <w:rsid w:val="19B63E36"/>
    <w:rsid w:val="19BC4D29"/>
    <w:rsid w:val="19BE160E"/>
    <w:rsid w:val="19C44475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1339B2"/>
    <w:rsid w:val="1A2725B3"/>
    <w:rsid w:val="1A2F164F"/>
    <w:rsid w:val="1A387616"/>
    <w:rsid w:val="1A4144DB"/>
    <w:rsid w:val="1A5439BC"/>
    <w:rsid w:val="1A6E1D58"/>
    <w:rsid w:val="1A711B64"/>
    <w:rsid w:val="1A876D8A"/>
    <w:rsid w:val="1A9A4AA1"/>
    <w:rsid w:val="1A9E7E4D"/>
    <w:rsid w:val="1AA926E6"/>
    <w:rsid w:val="1AB46EBD"/>
    <w:rsid w:val="1AF87BE6"/>
    <w:rsid w:val="1AFF6500"/>
    <w:rsid w:val="1B102A82"/>
    <w:rsid w:val="1B501024"/>
    <w:rsid w:val="1B63636A"/>
    <w:rsid w:val="1B6759AA"/>
    <w:rsid w:val="1B6C417D"/>
    <w:rsid w:val="1B7105EA"/>
    <w:rsid w:val="1B844081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6849B0"/>
    <w:rsid w:val="1C820ECC"/>
    <w:rsid w:val="1C8C5BBE"/>
    <w:rsid w:val="1C900421"/>
    <w:rsid w:val="1CA5205F"/>
    <w:rsid w:val="1CAE18B5"/>
    <w:rsid w:val="1CB506CF"/>
    <w:rsid w:val="1CB61B34"/>
    <w:rsid w:val="1CCF3CD5"/>
    <w:rsid w:val="1CD642D8"/>
    <w:rsid w:val="1CDA2245"/>
    <w:rsid w:val="1CDF683B"/>
    <w:rsid w:val="1CF831EB"/>
    <w:rsid w:val="1CFF2E93"/>
    <w:rsid w:val="1D130F6D"/>
    <w:rsid w:val="1D13165A"/>
    <w:rsid w:val="1D176B3F"/>
    <w:rsid w:val="1D312D4D"/>
    <w:rsid w:val="1D394EAF"/>
    <w:rsid w:val="1D4A1CCE"/>
    <w:rsid w:val="1D4C7ADA"/>
    <w:rsid w:val="1D533EED"/>
    <w:rsid w:val="1D6C254B"/>
    <w:rsid w:val="1D700CF9"/>
    <w:rsid w:val="1D801E7C"/>
    <w:rsid w:val="1DAA7D92"/>
    <w:rsid w:val="1DB43961"/>
    <w:rsid w:val="1DBB16FD"/>
    <w:rsid w:val="1DBE4EE8"/>
    <w:rsid w:val="1DD6516E"/>
    <w:rsid w:val="1DDE4A4D"/>
    <w:rsid w:val="1DEA4C33"/>
    <w:rsid w:val="1DF0373B"/>
    <w:rsid w:val="1DF4200D"/>
    <w:rsid w:val="1E02498A"/>
    <w:rsid w:val="1E0F465C"/>
    <w:rsid w:val="1E1366EF"/>
    <w:rsid w:val="1E1B77C2"/>
    <w:rsid w:val="1E330879"/>
    <w:rsid w:val="1E334343"/>
    <w:rsid w:val="1E4A0224"/>
    <w:rsid w:val="1E5C7136"/>
    <w:rsid w:val="1E7E6A2A"/>
    <w:rsid w:val="1E8030AC"/>
    <w:rsid w:val="1E854259"/>
    <w:rsid w:val="1E904516"/>
    <w:rsid w:val="1EA50CC9"/>
    <w:rsid w:val="1EA837EF"/>
    <w:rsid w:val="1EB85B28"/>
    <w:rsid w:val="1EBA6F32"/>
    <w:rsid w:val="1EBB699B"/>
    <w:rsid w:val="1EC17134"/>
    <w:rsid w:val="1ECF1942"/>
    <w:rsid w:val="1ECF731F"/>
    <w:rsid w:val="1EDE398D"/>
    <w:rsid w:val="1EE40FE4"/>
    <w:rsid w:val="1EE42A0F"/>
    <w:rsid w:val="1EEE7D89"/>
    <w:rsid w:val="1F131CE3"/>
    <w:rsid w:val="1F136699"/>
    <w:rsid w:val="1F235465"/>
    <w:rsid w:val="1F24658B"/>
    <w:rsid w:val="1F366FA9"/>
    <w:rsid w:val="1F3D795C"/>
    <w:rsid w:val="1F3E4B72"/>
    <w:rsid w:val="1F435636"/>
    <w:rsid w:val="1F447EFD"/>
    <w:rsid w:val="1F453C2F"/>
    <w:rsid w:val="1F49134A"/>
    <w:rsid w:val="1F513E14"/>
    <w:rsid w:val="1F61361E"/>
    <w:rsid w:val="1F66030A"/>
    <w:rsid w:val="1F6D1ACB"/>
    <w:rsid w:val="1F7F2DBE"/>
    <w:rsid w:val="1F803278"/>
    <w:rsid w:val="1F9C3735"/>
    <w:rsid w:val="1FA5516D"/>
    <w:rsid w:val="1FA912F6"/>
    <w:rsid w:val="1FC32C90"/>
    <w:rsid w:val="1FDD28C2"/>
    <w:rsid w:val="1FE71CF9"/>
    <w:rsid w:val="1FED52E1"/>
    <w:rsid w:val="1FF96899"/>
    <w:rsid w:val="1FFC05F2"/>
    <w:rsid w:val="200A7FE2"/>
    <w:rsid w:val="200B122C"/>
    <w:rsid w:val="201145B7"/>
    <w:rsid w:val="201B21BC"/>
    <w:rsid w:val="201E5DE0"/>
    <w:rsid w:val="20261982"/>
    <w:rsid w:val="202D14FA"/>
    <w:rsid w:val="202E7CC4"/>
    <w:rsid w:val="20452AC4"/>
    <w:rsid w:val="204E43A5"/>
    <w:rsid w:val="20627DAA"/>
    <w:rsid w:val="209347B2"/>
    <w:rsid w:val="209A7B94"/>
    <w:rsid w:val="20B24D6C"/>
    <w:rsid w:val="20B515F3"/>
    <w:rsid w:val="20B60D8D"/>
    <w:rsid w:val="20B91C2E"/>
    <w:rsid w:val="20C31443"/>
    <w:rsid w:val="20C3661F"/>
    <w:rsid w:val="20C6696E"/>
    <w:rsid w:val="20CA1ACE"/>
    <w:rsid w:val="20E001C4"/>
    <w:rsid w:val="20E00E92"/>
    <w:rsid w:val="20EE3FCE"/>
    <w:rsid w:val="20F9712E"/>
    <w:rsid w:val="20FE203C"/>
    <w:rsid w:val="21161E4F"/>
    <w:rsid w:val="21234185"/>
    <w:rsid w:val="2133567F"/>
    <w:rsid w:val="21456328"/>
    <w:rsid w:val="214B6D4C"/>
    <w:rsid w:val="214E7B39"/>
    <w:rsid w:val="215650C7"/>
    <w:rsid w:val="21577CF0"/>
    <w:rsid w:val="215B7B78"/>
    <w:rsid w:val="2160459C"/>
    <w:rsid w:val="21632F11"/>
    <w:rsid w:val="21686EA6"/>
    <w:rsid w:val="216C19F2"/>
    <w:rsid w:val="219A4508"/>
    <w:rsid w:val="21B00C7A"/>
    <w:rsid w:val="21C67CBD"/>
    <w:rsid w:val="21C8311F"/>
    <w:rsid w:val="21E2498F"/>
    <w:rsid w:val="21ED553C"/>
    <w:rsid w:val="21F42280"/>
    <w:rsid w:val="21F7307A"/>
    <w:rsid w:val="22106FD4"/>
    <w:rsid w:val="2211795D"/>
    <w:rsid w:val="2215007F"/>
    <w:rsid w:val="221950B9"/>
    <w:rsid w:val="222504E2"/>
    <w:rsid w:val="222F6313"/>
    <w:rsid w:val="22317902"/>
    <w:rsid w:val="22347A73"/>
    <w:rsid w:val="223632DF"/>
    <w:rsid w:val="22545C17"/>
    <w:rsid w:val="225A2ECA"/>
    <w:rsid w:val="225C4D23"/>
    <w:rsid w:val="22823F9C"/>
    <w:rsid w:val="2291083F"/>
    <w:rsid w:val="229C04FD"/>
    <w:rsid w:val="229F0AC2"/>
    <w:rsid w:val="22A46F77"/>
    <w:rsid w:val="22B840FD"/>
    <w:rsid w:val="22BD07D0"/>
    <w:rsid w:val="22CD4F43"/>
    <w:rsid w:val="22D861F3"/>
    <w:rsid w:val="22E87B5F"/>
    <w:rsid w:val="22EE1D04"/>
    <w:rsid w:val="22F11D7E"/>
    <w:rsid w:val="230F0AD1"/>
    <w:rsid w:val="2318378C"/>
    <w:rsid w:val="23183B96"/>
    <w:rsid w:val="23282789"/>
    <w:rsid w:val="232B2E8E"/>
    <w:rsid w:val="23385CEF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887FF1"/>
    <w:rsid w:val="239D0F2C"/>
    <w:rsid w:val="23A2459C"/>
    <w:rsid w:val="23A56D9E"/>
    <w:rsid w:val="23AA67BB"/>
    <w:rsid w:val="23AB06D1"/>
    <w:rsid w:val="23B62B06"/>
    <w:rsid w:val="23BD2BF2"/>
    <w:rsid w:val="23BD7606"/>
    <w:rsid w:val="23BF6D3F"/>
    <w:rsid w:val="23C51CAB"/>
    <w:rsid w:val="23CA393A"/>
    <w:rsid w:val="23D235D0"/>
    <w:rsid w:val="23D311DD"/>
    <w:rsid w:val="23EE76AE"/>
    <w:rsid w:val="23FA717D"/>
    <w:rsid w:val="2400727E"/>
    <w:rsid w:val="240C2364"/>
    <w:rsid w:val="24107F86"/>
    <w:rsid w:val="24246DC7"/>
    <w:rsid w:val="2440400E"/>
    <w:rsid w:val="24413262"/>
    <w:rsid w:val="245C1D7E"/>
    <w:rsid w:val="245F666B"/>
    <w:rsid w:val="24655CCB"/>
    <w:rsid w:val="24675940"/>
    <w:rsid w:val="246B10D9"/>
    <w:rsid w:val="24705490"/>
    <w:rsid w:val="247A6D09"/>
    <w:rsid w:val="24863B85"/>
    <w:rsid w:val="24864647"/>
    <w:rsid w:val="24896E8F"/>
    <w:rsid w:val="249348BF"/>
    <w:rsid w:val="249A37C3"/>
    <w:rsid w:val="249F23A7"/>
    <w:rsid w:val="24B21C45"/>
    <w:rsid w:val="24B320AA"/>
    <w:rsid w:val="24B87611"/>
    <w:rsid w:val="24BF5D4F"/>
    <w:rsid w:val="24C26921"/>
    <w:rsid w:val="24C530E3"/>
    <w:rsid w:val="24C76862"/>
    <w:rsid w:val="24DE332A"/>
    <w:rsid w:val="24E37EE5"/>
    <w:rsid w:val="24EB4685"/>
    <w:rsid w:val="2512599C"/>
    <w:rsid w:val="2514643A"/>
    <w:rsid w:val="25180099"/>
    <w:rsid w:val="25186C25"/>
    <w:rsid w:val="251C6329"/>
    <w:rsid w:val="251F0691"/>
    <w:rsid w:val="255E1E8D"/>
    <w:rsid w:val="25754D98"/>
    <w:rsid w:val="258C3E08"/>
    <w:rsid w:val="258C7D46"/>
    <w:rsid w:val="258E3BBE"/>
    <w:rsid w:val="2590146F"/>
    <w:rsid w:val="25B0335B"/>
    <w:rsid w:val="25B72AE2"/>
    <w:rsid w:val="25C04CC6"/>
    <w:rsid w:val="25DB1309"/>
    <w:rsid w:val="25EE348E"/>
    <w:rsid w:val="25F37239"/>
    <w:rsid w:val="26094FD2"/>
    <w:rsid w:val="260E634D"/>
    <w:rsid w:val="26141B5F"/>
    <w:rsid w:val="26425453"/>
    <w:rsid w:val="26480C27"/>
    <w:rsid w:val="265907B1"/>
    <w:rsid w:val="266C4F0F"/>
    <w:rsid w:val="267C6CA9"/>
    <w:rsid w:val="26842F7C"/>
    <w:rsid w:val="269B4C8A"/>
    <w:rsid w:val="26A06719"/>
    <w:rsid w:val="26A1316E"/>
    <w:rsid w:val="26B95032"/>
    <w:rsid w:val="26C75DE3"/>
    <w:rsid w:val="26C90149"/>
    <w:rsid w:val="26D030B6"/>
    <w:rsid w:val="26D94566"/>
    <w:rsid w:val="26D96DA7"/>
    <w:rsid w:val="26DD3D18"/>
    <w:rsid w:val="26F96E30"/>
    <w:rsid w:val="271219D5"/>
    <w:rsid w:val="27160153"/>
    <w:rsid w:val="27261E58"/>
    <w:rsid w:val="273B3264"/>
    <w:rsid w:val="2751139D"/>
    <w:rsid w:val="27541417"/>
    <w:rsid w:val="27752488"/>
    <w:rsid w:val="278261EB"/>
    <w:rsid w:val="278906C9"/>
    <w:rsid w:val="278D4CCB"/>
    <w:rsid w:val="27A2690A"/>
    <w:rsid w:val="27A45B70"/>
    <w:rsid w:val="27A75BE9"/>
    <w:rsid w:val="27B33013"/>
    <w:rsid w:val="27B9723F"/>
    <w:rsid w:val="27C076C1"/>
    <w:rsid w:val="27C26615"/>
    <w:rsid w:val="27C56D93"/>
    <w:rsid w:val="27CD2F7F"/>
    <w:rsid w:val="27D80778"/>
    <w:rsid w:val="27D9324B"/>
    <w:rsid w:val="27DC41AC"/>
    <w:rsid w:val="27E1627D"/>
    <w:rsid w:val="27E2546A"/>
    <w:rsid w:val="27E87326"/>
    <w:rsid w:val="27FA0FF5"/>
    <w:rsid w:val="28047C1D"/>
    <w:rsid w:val="2805177B"/>
    <w:rsid w:val="28067986"/>
    <w:rsid w:val="28104750"/>
    <w:rsid w:val="282723FE"/>
    <w:rsid w:val="28613ADE"/>
    <w:rsid w:val="289D1501"/>
    <w:rsid w:val="289D5604"/>
    <w:rsid w:val="28A440C7"/>
    <w:rsid w:val="28AB3813"/>
    <w:rsid w:val="28B56DF2"/>
    <w:rsid w:val="28C16C02"/>
    <w:rsid w:val="28D72149"/>
    <w:rsid w:val="28E171F9"/>
    <w:rsid w:val="28F276E4"/>
    <w:rsid w:val="28F6317C"/>
    <w:rsid w:val="291B133C"/>
    <w:rsid w:val="29477F0D"/>
    <w:rsid w:val="295568E4"/>
    <w:rsid w:val="295F0C7A"/>
    <w:rsid w:val="295F3E54"/>
    <w:rsid w:val="296E4F42"/>
    <w:rsid w:val="29771C3E"/>
    <w:rsid w:val="297D005D"/>
    <w:rsid w:val="298A3FC0"/>
    <w:rsid w:val="29900C2F"/>
    <w:rsid w:val="29973EA5"/>
    <w:rsid w:val="299C497E"/>
    <w:rsid w:val="29A25EB5"/>
    <w:rsid w:val="29AB3C09"/>
    <w:rsid w:val="29B87702"/>
    <w:rsid w:val="29BD2E5E"/>
    <w:rsid w:val="29C60C37"/>
    <w:rsid w:val="29C664FC"/>
    <w:rsid w:val="29CF0F53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6F5F6C"/>
    <w:rsid w:val="2A7E39B8"/>
    <w:rsid w:val="2A937481"/>
    <w:rsid w:val="2A972756"/>
    <w:rsid w:val="2A9B4195"/>
    <w:rsid w:val="2AAF55C4"/>
    <w:rsid w:val="2AB6770F"/>
    <w:rsid w:val="2ABA7700"/>
    <w:rsid w:val="2AC91900"/>
    <w:rsid w:val="2ACF155D"/>
    <w:rsid w:val="2AD340AA"/>
    <w:rsid w:val="2AF245A1"/>
    <w:rsid w:val="2AF97473"/>
    <w:rsid w:val="2B0551C9"/>
    <w:rsid w:val="2B1362D1"/>
    <w:rsid w:val="2B165B4A"/>
    <w:rsid w:val="2B175A83"/>
    <w:rsid w:val="2B1E01E1"/>
    <w:rsid w:val="2B201CEE"/>
    <w:rsid w:val="2B20283C"/>
    <w:rsid w:val="2B22031C"/>
    <w:rsid w:val="2B3517C7"/>
    <w:rsid w:val="2B374CBB"/>
    <w:rsid w:val="2B381841"/>
    <w:rsid w:val="2B3D7E4F"/>
    <w:rsid w:val="2B69638A"/>
    <w:rsid w:val="2B6D38D3"/>
    <w:rsid w:val="2B7419AF"/>
    <w:rsid w:val="2B7924BA"/>
    <w:rsid w:val="2B830E2D"/>
    <w:rsid w:val="2B8C2B99"/>
    <w:rsid w:val="2B986A10"/>
    <w:rsid w:val="2BA8232D"/>
    <w:rsid w:val="2BBD6AEF"/>
    <w:rsid w:val="2BBF2386"/>
    <w:rsid w:val="2BC07ACD"/>
    <w:rsid w:val="2BCB1E44"/>
    <w:rsid w:val="2BD567AE"/>
    <w:rsid w:val="2BDE1CE8"/>
    <w:rsid w:val="2BE47155"/>
    <w:rsid w:val="2BF82EF7"/>
    <w:rsid w:val="2BF865DC"/>
    <w:rsid w:val="2BFA049D"/>
    <w:rsid w:val="2BFB2F70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13CCA"/>
    <w:rsid w:val="2C780367"/>
    <w:rsid w:val="2C8F70B7"/>
    <w:rsid w:val="2C944E7B"/>
    <w:rsid w:val="2C9A687C"/>
    <w:rsid w:val="2CC011CB"/>
    <w:rsid w:val="2CD82CFD"/>
    <w:rsid w:val="2CF22721"/>
    <w:rsid w:val="2D006AE6"/>
    <w:rsid w:val="2D017E77"/>
    <w:rsid w:val="2D0C6FCC"/>
    <w:rsid w:val="2D1079E4"/>
    <w:rsid w:val="2D1C41B4"/>
    <w:rsid w:val="2D215E65"/>
    <w:rsid w:val="2D294783"/>
    <w:rsid w:val="2D2D7E99"/>
    <w:rsid w:val="2D3C47AB"/>
    <w:rsid w:val="2D3C78E5"/>
    <w:rsid w:val="2D5C54D8"/>
    <w:rsid w:val="2D735831"/>
    <w:rsid w:val="2D7D19C3"/>
    <w:rsid w:val="2D7D5399"/>
    <w:rsid w:val="2D857954"/>
    <w:rsid w:val="2D944C91"/>
    <w:rsid w:val="2D9D19D2"/>
    <w:rsid w:val="2D9E2C1D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43195"/>
    <w:rsid w:val="2E4603AE"/>
    <w:rsid w:val="2E532652"/>
    <w:rsid w:val="2E537D8A"/>
    <w:rsid w:val="2E557294"/>
    <w:rsid w:val="2E5716D2"/>
    <w:rsid w:val="2E6631F4"/>
    <w:rsid w:val="2E6B3C8B"/>
    <w:rsid w:val="2E7A15B5"/>
    <w:rsid w:val="2E7B47FD"/>
    <w:rsid w:val="2E7F6BDC"/>
    <w:rsid w:val="2E845134"/>
    <w:rsid w:val="2E90617C"/>
    <w:rsid w:val="2E9408A4"/>
    <w:rsid w:val="2E9507DD"/>
    <w:rsid w:val="2EB42A0B"/>
    <w:rsid w:val="2EE1377C"/>
    <w:rsid w:val="2EE7087B"/>
    <w:rsid w:val="2EEE69F0"/>
    <w:rsid w:val="2F040BB4"/>
    <w:rsid w:val="2F084421"/>
    <w:rsid w:val="2F0F30FD"/>
    <w:rsid w:val="2F181F64"/>
    <w:rsid w:val="2F1B2017"/>
    <w:rsid w:val="2F1B2612"/>
    <w:rsid w:val="2F1E4CB6"/>
    <w:rsid w:val="2F3841FA"/>
    <w:rsid w:val="2F386C36"/>
    <w:rsid w:val="2F3B5F5F"/>
    <w:rsid w:val="2F5F6B85"/>
    <w:rsid w:val="2F670DA4"/>
    <w:rsid w:val="2F6A3749"/>
    <w:rsid w:val="2F7078A9"/>
    <w:rsid w:val="2F746DEB"/>
    <w:rsid w:val="2F7F0AD6"/>
    <w:rsid w:val="2F80540C"/>
    <w:rsid w:val="2F834189"/>
    <w:rsid w:val="2F840842"/>
    <w:rsid w:val="2F851E44"/>
    <w:rsid w:val="2F8A5440"/>
    <w:rsid w:val="2F95783D"/>
    <w:rsid w:val="2F9B3125"/>
    <w:rsid w:val="2F9C6480"/>
    <w:rsid w:val="2FA16F19"/>
    <w:rsid w:val="2FB05937"/>
    <w:rsid w:val="2FC558E7"/>
    <w:rsid w:val="2FD5762D"/>
    <w:rsid w:val="2FDF4539"/>
    <w:rsid w:val="2FF940E3"/>
    <w:rsid w:val="30020F1C"/>
    <w:rsid w:val="300F2386"/>
    <w:rsid w:val="300F5657"/>
    <w:rsid w:val="30215916"/>
    <w:rsid w:val="30256996"/>
    <w:rsid w:val="302A08B9"/>
    <w:rsid w:val="302D7A7A"/>
    <w:rsid w:val="302E049A"/>
    <w:rsid w:val="303C57F4"/>
    <w:rsid w:val="303C757C"/>
    <w:rsid w:val="305E21CF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C3673F"/>
    <w:rsid w:val="30D82D15"/>
    <w:rsid w:val="30D965D3"/>
    <w:rsid w:val="30EA2C31"/>
    <w:rsid w:val="30EA562F"/>
    <w:rsid w:val="30F57BAA"/>
    <w:rsid w:val="30FA4128"/>
    <w:rsid w:val="30FB2BEA"/>
    <w:rsid w:val="30FD4A99"/>
    <w:rsid w:val="310701CB"/>
    <w:rsid w:val="31086FAA"/>
    <w:rsid w:val="31160B2A"/>
    <w:rsid w:val="31187A66"/>
    <w:rsid w:val="31212A1B"/>
    <w:rsid w:val="3130125C"/>
    <w:rsid w:val="314427E3"/>
    <w:rsid w:val="3147160D"/>
    <w:rsid w:val="3147257B"/>
    <w:rsid w:val="31532761"/>
    <w:rsid w:val="315B6A33"/>
    <w:rsid w:val="317D0677"/>
    <w:rsid w:val="318F27BC"/>
    <w:rsid w:val="31C32E27"/>
    <w:rsid w:val="31C57737"/>
    <w:rsid w:val="31C95924"/>
    <w:rsid w:val="31DA6D11"/>
    <w:rsid w:val="31DC7D96"/>
    <w:rsid w:val="31E813D9"/>
    <w:rsid w:val="31EE00A7"/>
    <w:rsid w:val="31F8786C"/>
    <w:rsid w:val="32111BAB"/>
    <w:rsid w:val="321E0162"/>
    <w:rsid w:val="322051BC"/>
    <w:rsid w:val="32254273"/>
    <w:rsid w:val="32254C09"/>
    <w:rsid w:val="322A246F"/>
    <w:rsid w:val="323D6EBC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A3404A"/>
    <w:rsid w:val="32A44700"/>
    <w:rsid w:val="32BA5E0B"/>
    <w:rsid w:val="32E72793"/>
    <w:rsid w:val="32F91961"/>
    <w:rsid w:val="331523E7"/>
    <w:rsid w:val="331E5F2D"/>
    <w:rsid w:val="33243332"/>
    <w:rsid w:val="33263D52"/>
    <w:rsid w:val="332B1C2F"/>
    <w:rsid w:val="332C4E7F"/>
    <w:rsid w:val="33303518"/>
    <w:rsid w:val="33315FEB"/>
    <w:rsid w:val="3342275D"/>
    <w:rsid w:val="33456366"/>
    <w:rsid w:val="334F2360"/>
    <w:rsid w:val="33565B88"/>
    <w:rsid w:val="335768E1"/>
    <w:rsid w:val="335B40EE"/>
    <w:rsid w:val="335E566A"/>
    <w:rsid w:val="33742A92"/>
    <w:rsid w:val="33742F05"/>
    <w:rsid w:val="338549A5"/>
    <w:rsid w:val="33884A25"/>
    <w:rsid w:val="338E79EF"/>
    <w:rsid w:val="33954129"/>
    <w:rsid w:val="339937FB"/>
    <w:rsid w:val="33A243F8"/>
    <w:rsid w:val="33A90DE8"/>
    <w:rsid w:val="33AB34B2"/>
    <w:rsid w:val="33B5464E"/>
    <w:rsid w:val="33CD6404"/>
    <w:rsid w:val="33D00CCC"/>
    <w:rsid w:val="33D06343"/>
    <w:rsid w:val="33EC3CC1"/>
    <w:rsid w:val="34055C0B"/>
    <w:rsid w:val="340634A0"/>
    <w:rsid w:val="34063B58"/>
    <w:rsid w:val="340679AA"/>
    <w:rsid w:val="340A66A5"/>
    <w:rsid w:val="340D5F28"/>
    <w:rsid w:val="340F28FE"/>
    <w:rsid w:val="341309EE"/>
    <w:rsid w:val="3416237E"/>
    <w:rsid w:val="341868E0"/>
    <w:rsid w:val="342B117C"/>
    <w:rsid w:val="343240E9"/>
    <w:rsid w:val="343D1687"/>
    <w:rsid w:val="343E2262"/>
    <w:rsid w:val="344E3181"/>
    <w:rsid w:val="34534BEC"/>
    <w:rsid w:val="345A1A37"/>
    <w:rsid w:val="346A681C"/>
    <w:rsid w:val="3480106E"/>
    <w:rsid w:val="349826F9"/>
    <w:rsid w:val="34A36629"/>
    <w:rsid w:val="34A97C1F"/>
    <w:rsid w:val="34AB0B31"/>
    <w:rsid w:val="34AE4157"/>
    <w:rsid w:val="34AF37B0"/>
    <w:rsid w:val="34D56EDB"/>
    <w:rsid w:val="34D96BF3"/>
    <w:rsid w:val="34F95AA8"/>
    <w:rsid w:val="35005A96"/>
    <w:rsid w:val="35052C08"/>
    <w:rsid w:val="35054F32"/>
    <w:rsid w:val="35163A7C"/>
    <w:rsid w:val="353A2B45"/>
    <w:rsid w:val="353E22D7"/>
    <w:rsid w:val="3542033F"/>
    <w:rsid w:val="35482FA8"/>
    <w:rsid w:val="35694D73"/>
    <w:rsid w:val="35726F92"/>
    <w:rsid w:val="35861EFC"/>
    <w:rsid w:val="359D0F6C"/>
    <w:rsid w:val="35AD3168"/>
    <w:rsid w:val="35AD4761"/>
    <w:rsid w:val="35B73EA0"/>
    <w:rsid w:val="35DE2769"/>
    <w:rsid w:val="36024B54"/>
    <w:rsid w:val="360F0E0E"/>
    <w:rsid w:val="3615064B"/>
    <w:rsid w:val="36271B1E"/>
    <w:rsid w:val="3636114E"/>
    <w:rsid w:val="3639364F"/>
    <w:rsid w:val="36396688"/>
    <w:rsid w:val="36665F76"/>
    <w:rsid w:val="3676310F"/>
    <w:rsid w:val="367B10BF"/>
    <w:rsid w:val="36914D4B"/>
    <w:rsid w:val="36953CB3"/>
    <w:rsid w:val="369646D3"/>
    <w:rsid w:val="36983BC5"/>
    <w:rsid w:val="36B15179"/>
    <w:rsid w:val="36C83C8C"/>
    <w:rsid w:val="36CF3E34"/>
    <w:rsid w:val="36D07CFA"/>
    <w:rsid w:val="36DE3681"/>
    <w:rsid w:val="36F000AB"/>
    <w:rsid w:val="36F22C5B"/>
    <w:rsid w:val="36F472A4"/>
    <w:rsid w:val="36FB2788"/>
    <w:rsid w:val="3701073A"/>
    <w:rsid w:val="371D5B61"/>
    <w:rsid w:val="37210930"/>
    <w:rsid w:val="372404E4"/>
    <w:rsid w:val="37293CE7"/>
    <w:rsid w:val="3736124B"/>
    <w:rsid w:val="37395589"/>
    <w:rsid w:val="373D42B1"/>
    <w:rsid w:val="37446E77"/>
    <w:rsid w:val="374645AD"/>
    <w:rsid w:val="37483A77"/>
    <w:rsid w:val="3763357C"/>
    <w:rsid w:val="37865E45"/>
    <w:rsid w:val="37877318"/>
    <w:rsid w:val="379C1A5A"/>
    <w:rsid w:val="379F0B85"/>
    <w:rsid w:val="37A45156"/>
    <w:rsid w:val="37AD54D8"/>
    <w:rsid w:val="37B73A2D"/>
    <w:rsid w:val="37B8315C"/>
    <w:rsid w:val="37CD5FDC"/>
    <w:rsid w:val="37D81BF7"/>
    <w:rsid w:val="37DB50EA"/>
    <w:rsid w:val="37E434BE"/>
    <w:rsid w:val="37F04075"/>
    <w:rsid w:val="37F54350"/>
    <w:rsid w:val="37FB630E"/>
    <w:rsid w:val="37FE7D1B"/>
    <w:rsid w:val="380957AD"/>
    <w:rsid w:val="380B69DF"/>
    <w:rsid w:val="381232B1"/>
    <w:rsid w:val="38293124"/>
    <w:rsid w:val="382F2FC9"/>
    <w:rsid w:val="38372715"/>
    <w:rsid w:val="383942B0"/>
    <w:rsid w:val="38492314"/>
    <w:rsid w:val="38570293"/>
    <w:rsid w:val="385860B4"/>
    <w:rsid w:val="38727EE4"/>
    <w:rsid w:val="387F04EF"/>
    <w:rsid w:val="38943BDA"/>
    <w:rsid w:val="389D3187"/>
    <w:rsid w:val="38A013D7"/>
    <w:rsid w:val="38AB2C51"/>
    <w:rsid w:val="38AE5310"/>
    <w:rsid w:val="38B30119"/>
    <w:rsid w:val="38B574BB"/>
    <w:rsid w:val="38CE1005"/>
    <w:rsid w:val="38DE0EC6"/>
    <w:rsid w:val="38E37913"/>
    <w:rsid w:val="38F63BD6"/>
    <w:rsid w:val="39001D4A"/>
    <w:rsid w:val="390E6758"/>
    <w:rsid w:val="39267B75"/>
    <w:rsid w:val="39296967"/>
    <w:rsid w:val="39333887"/>
    <w:rsid w:val="39375A7D"/>
    <w:rsid w:val="39394298"/>
    <w:rsid w:val="3940505B"/>
    <w:rsid w:val="395853F6"/>
    <w:rsid w:val="396F2205"/>
    <w:rsid w:val="397573EB"/>
    <w:rsid w:val="3977699E"/>
    <w:rsid w:val="397A4AA7"/>
    <w:rsid w:val="398757D7"/>
    <w:rsid w:val="39956E99"/>
    <w:rsid w:val="39A018A6"/>
    <w:rsid w:val="39C701B3"/>
    <w:rsid w:val="39E27E37"/>
    <w:rsid w:val="39EE26D0"/>
    <w:rsid w:val="3A027A34"/>
    <w:rsid w:val="3A0B6765"/>
    <w:rsid w:val="3A0D1CCD"/>
    <w:rsid w:val="3A1D75D9"/>
    <w:rsid w:val="3A217303"/>
    <w:rsid w:val="3A446526"/>
    <w:rsid w:val="3A5C783F"/>
    <w:rsid w:val="3A655B72"/>
    <w:rsid w:val="3A662F94"/>
    <w:rsid w:val="3A68499F"/>
    <w:rsid w:val="3A6A29D2"/>
    <w:rsid w:val="3A6F73EB"/>
    <w:rsid w:val="3A70234D"/>
    <w:rsid w:val="3A75210C"/>
    <w:rsid w:val="3A8A3995"/>
    <w:rsid w:val="3A8E0CAA"/>
    <w:rsid w:val="3A951934"/>
    <w:rsid w:val="3AA30726"/>
    <w:rsid w:val="3AAB2B06"/>
    <w:rsid w:val="3AB31226"/>
    <w:rsid w:val="3AB74387"/>
    <w:rsid w:val="3ABD272B"/>
    <w:rsid w:val="3ACC5336"/>
    <w:rsid w:val="3AD50E55"/>
    <w:rsid w:val="3ADD1627"/>
    <w:rsid w:val="3AE4148A"/>
    <w:rsid w:val="3AFA6FEF"/>
    <w:rsid w:val="3B1D1B8F"/>
    <w:rsid w:val="3B293570"/>
    <w:rsid w:val="3B2A4848"/>
    <w:rsid w:val="3B2F6208"/>
    <w:rsid w:val="3B305981"/>
    <w:rsid w:val="3B3619E2"/>
    <w:rsid w:val="3B3C5FAA"/>
    <w:rsid w:val="3B414683"/>
    <w:rsid w:val="3B4F7DCF"/>
    <w:rsid w:val="3B624BDD"/>
    <w:rsid w:val="3B6B77B7"/>
    <w:rsid w:val="3B723908"/>
    <w:rsid w:val="3B742F26"/>
    <w:rsid w:val="3B750EAE"/>
    <w:rsid w:val="3B8051FA"/>
    <w:rsid w:val="3B920B69"/>
    <w:rsid w:val="3B9F51EE"/>
    <w:rsid w:val="3BCF6E80"/>
    <w:rsid w:val="3BD52C18"/>
    <w:rsid w:val="3BE22C2C"/>
    <w:rsid w:val="3BFA35D8"/>
    <w:rsid w:val="3C317B1C"/>
    <w:rsid w:val="3C3A0CE2"/>
    <w:rsid w:val="3C3F7B7A"/>
    <w:rsid w:val="3C447349"/>
    <w:rsid w:val="3C453ECF"/>
    <w:rsid w:val="3C4D1568"/>
    <w:rsid w:val="3C4F3695"/>
    <w:rsid w:val="3C5361E1"/>
    <w:rsid w:val="3C631FC1"/>
    <w:rsid w:val="3C6A1900"/>
    <w:rsid w:val="3C6A5454"/>
    <w:rsid w:val="3C7D5AA3"/>
    <w:rsid w:val="3C8523BD"/>
    <w:rsid w:val="3C855D19"/>
    <w:rsid w:val="3C912E79"/>
    <w:rsid w:val="3CA2464E"/>
    <w:rsid w:val="3CB668BF"/>
    <w:rsid w:val="3CC323A5"/>
    <w:rsid w:val="3CDB1EF1"/>
    <w:rsid w:val="3CDE1550"/>
    <w:rsid w:val="3CDF2AF5"/>
    <w:rsid w:val="3CF66C0A"/>
    <w:rsid w:val="3D263123"/>
    <w:rsid w:val="3D28669D"/>
    <w:rsid w:val="3D342B6E"/>
    <w:rsid w:val="3D427E5A"/>
    <w:rsid w:val="3D6A37EA"/>
    <w:rsid w:val="3D745512"/>
    <w:rsid w:val="3D784558"/>
    <w:rsid w:val="3D7E0E7E"/>
    <w:rsid w:val="3D814A15"/>
    <w:rsid w:val="3D891AE0"/>
    <w:rsid w:val="3D905845"/>
    <w:rsid w:val="3D9828FE"/>
    <w:rsid w:val="3DA97422"/>
    <w:rsid w:val="3DCE4245"/>
    <w:rsid w:val="3DCF4C69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1B553A"/>
    <w:rsid w:val="3E21210D"/>
    <w:rsid w:val="3E226130"/>
    <w:rsid w:val="3E2A280A"/>
    <w:rsid w:val="3E3D717E"/>
    <w:rsid w:val="3E3F47BC"/>
    <w:rsid w:val="3E3F67D7"/>
    <w:rsid w:val="3E47207E"/>
    <w:rsid w:val="3E5009CA"/>
    <w:rsid w:val="3E5802AE"/>
    <w:rsid w:val="3E8F3929"/>
    <w:rsid w:val="3E942603"/>
    <w:rsid w:val="3EA145B7"/>
    <w:rsid w:val="3EA56A41"/>
    <w:rsid w:val="3ECE1E84"/>
    <w:rsid w:val="3ED26C57"/>
    <w:rsid w:val="3ED56BF7"/>
    <w:rsid w:val="3EE46D5C"/>
    <w:rsid w:val="3EE72994"/>
    <w:rsid w:val="3EF96368"/>
    <w:rsid w:val="3EFC7E13"/>
    <w:rsid w:val="3F042033"/>
    <w:rsid w:val="3F07249A"/>
    <w:rsid w:val="3F087FF9"/>
    <w:rsid w:val="3F151A75"/>
    <w:rsid w:val="3F1D0F74"/>
    <w:rsid w:val="3F375E5C"/>
    <w:rsid w:val="3F55678C"/>
    <w:rsid w:val="3F85693A"/>
    <w:rsid w:val="3F8575A6"/>
    <w:rsid w:val="3F8B693A"/>
    <w:rsid w:val="3F91340A"/>
    <w:rsid w:val="3F9415B7"/>
    <w:rsid w:val="3FA96407"/>
    <w:rsid w:val="3FAB2C43"/>
    <w:rsid w:val="3FAB3612"/>
    <w:rsid w:val="3FC05C11"/>
    <w:rsid w:val="3FFC636A"/>
    <w:rsid w:val="40124538"/>
    <w:rsid w:val="401B4ABA"/>
    <w:rsid w:val="401D7F99"/>
    <w:rsid w:val="402A12A4"/>
    <w:rsid w:val="403B320B"/>
    <w:rsid w:val="40560217"/>
    <w:rsid w:val="405746EA"/>
    <w:rsid w:val="406B6741"/>
    <w:rsid w:val="40806B5C"/>
    <w:rsid w:val="40B52DA7"/>
    <w:rsid w:val="40BE2CC7"/>
    <w:rsid w:val="40EA38FC"/>
    <w:rsid w:val="410B3DE1"/>
    <w:rsid w:val="4111384C"/>
    <w:rsid w:val="411621CA"/>
    <w:rsid w:val="411D3D7E"/>
    <w:rsid w:val="41211F7A"/>
    <w:rsid w:val="412258F3"/>
    <w:rsid w:val="414A40EF"/>
    <w:rsid w:val="414D1F22"/>
    <w:rsid w:val="41585D86"/>
    <w:rsid w:val="41771A03"/>
    <w:rsid w:val="417B1175"/>
    <w:rsid w:val="41866303"/>
    <w:rsid w:val="41971DC1"/>
    <w:rsid w:val="41A87A0C"/>
    <w:rsid w:val="41A96D59"/>
    <w:rsid w:val="41B01FA8"/>
    <w:rsid w:val="41CB4AB7"/>
    <w:rsid w:val="41D60C7F"/>
    <w:rsid w:val="41DA3FB8"/>
    <w:rsid w:val="41EE5CAC"/>
    <w:rsid w:val="42280D64"/>
    <w:rsid w:val="42296CF4"/>
    <w:rsid w:val="423D6442"/>
    <w:rsid w:val="423E3D82"/>
    <w:rsid w:val="426132B2"/>
    <w:rsid w:val="426D66E1"/>
    <w:rsid w:val="42746848"/>
    <w:rsid w:val="42784962"/>
    <w:rsid w:val="428A414B"/>
    <w:rsid w:val="428C691E"/>
    <w:rsid w:val="42916F69"/>
    <w:rsid w:val="42A71302"/>
    <w:rsid w:val="42A80A36"/>
    <w:rsid w:val="42AB2B62"/>
    <w:rsid w:val="42AC3237"/>
    <w:rsid w:val="42B56FDB"/>
    <w:rsid w:val="42B60275"/>
    <w:rsid w:val="42CE578A"/>
    <w:rsid w:val="42EB5009"/>
    <w:rsid w:val="430143A0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BC68BE"/>
    <w:rsid w:val="43BD5F17"/>
    <w:rsid w:val="43D344DB"/>
    <w:rsid w:val="43D34EA2"/>
    <w:rsid w:val="43D64F1C"/>
    <w:rsid w:val="43DC49E4"/>
    <w:rsid w:val="43EA5F5A"/>
    <w:rsid w:val="44077AAB"/>
    <w:rsid w:val="441472E9"/>
    <w:rsid w:val="44183EE9"/>
    <w:rsid w:val="44301062"/>
    <w:rsid w:val="443E600B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E22291"/>
    <w:rsid w:val="44EE57C0"/>
    <w:rsid w:val="44F44CB4"/>
    <w:rsid w:val="44FF4802"/>
    <w:rsid w:val="450304AE"/>
    <w:rsid w:val="45092283"/>
    <w:rsid w:val="45132E81"/>
    <w:rsid w:val="45151B82"/>
    <w:rsid w:val="45230280"/>
    <w:rsid w:val="452C16A3"/>
    <w:rsid w:val="453148BF"/>
    <w:rsid w:val="45370B90"/>
    <w:rsid w:val="4546321C"/>
    <w:rsid w:val="457B3A87"/>
    <w:rsid w:val="458852E9"/>
    <w:rsid w:val="45984BA2"/>
    <w:rsid w:val="45A042EE"/>
    <w:rsid w:val="45A46C0B"/>
    <w:rsid w:val="45CB17DD"/>
    <w:rsid w:val="45CD5860"/>
    <w:rsid w:val="45DA6208"/>
    <w:rsid w:val="45E30407"/>
    <w:rsid w:val="45F04B27"/>
    <w:rsid w:val="45F94BE4"/>
    <w:rsid w:val="46021A1E"/>
    <w:rsid w:val="460427FF"/>
    <w:rsid w:val="46046775"/>
    <w:rsid w:val="461913B7"/>
    <w:rsid w:val="461A4E7B"/>
    <w:rsid w:val="46437ED3"/>
    <w:rsid w:val="46496ED5"/>
    <w:rsid w:val="465059BC"/>
    <w:rsid w:val="46524241"/>
    <w:rsid w:val="466138F1"/>
    <w:rsid w:val="466239A1"/>
    <w:rsid w:val="4667056A"/>
    <w:rsid w:val="466F483C"/>
    <w:rsid w:val="467712DF"/>
    <w:rsid w:val="467A753A"/>
    <w:rsid w:val="468B1807"/>
    <w:rsid w:val="46925B5D"/>
    <w:rsid w:val="469830F8"/>
    <w:rsid w:val="469A6CC1"/>
    <w:rsid w:val="46C44E88"/>
    <w:rsid w:val="46CC117B"/>
    <w:rsid w:val="46CE32A7"/>
    <w:rsid w:val="46E076E5"/>
    <w:rsid w:val="46E261BF"/>
    <w:rsid w:val="46F03F96"/>
    <w:rsid w:val="46FA2C55"/>
    <w:rsid w:val="46FC682E"/>
    <w:rsid w:val="46FE2D90"/>
    <w:rsid w:val="4705380E"/>
    <w:rsid w:val="470D35C2"/>
    <w:rsid w:val="47206EEE"/>
    <w:rsid w:val="472A3858"/>
    <w:rsid w:val="472D2D5A"/>
    <w:rsid w:val="47406BF9"/>
    <w:rsid w:val="474D7908"/>
    <w:rsid w:val="474E0A39"/>
    <w:rsid w:val="475353AC"/>
    <w:rsid w:val="47567208"/>
    <w:rsid w:val="47754718"/>
    <w:rsid w:val="4786273E"/>
    <w:rsid w:val="47A11C34"/>
    <w:rsid w:val="47A23261"/>
    <w:rsid w:val="47A36FA7"/>
    <w:rsid w:val="47A427B6"/>
    <w:rsid w:val="47B157F3"/>
    <w:rsid w:val="47BB1826"/>
    <w:rsid w:val="47CF42D1"/>
    <w:rsid w:val="47D01A10"/>
    <w:rsid w:val="47D55B97"/>
    <w:rsid w:val="47D94F35"/>
    <w:rsid w:val="47EC29A8"/>
    <w:rsid w:val="47F655E7"/>
    <w:rsid w:val="47FB54BA"/>
    <w:rsid w:val="47FD5F4E"/>
    <w:rsid w:val="480B5077"/>
    <w:rsid w:val="480E642E"/>
    <w:rsid w:val="48163B07"/>
    <w:rsid w:val="482A5B09"/>
    <w:rsid w:val="482D66CC"/>
    <w:rsid w:val="48325930"/>
    <w:rsid w:val="483A1212"/>
    <w:rsid w:val="484239F0"/>
    <w:rsid w:val="484572DF"/>
    <w:rsid w:val="485401B8"/>
    <w:rsid w:val="48675017"/>
    <w:rsid w:val="486F13F8"/>
    <w:rsid w:val="48724537"/>
    <w:rsid w:val="487546E4"/>
    <w:rsid w:val="48855D0A"/>
    <w:rsid w:val="489A017E"/>
    <w:rsid w:val="48C710F6"/>
    <w:rsid w:val="48C90682"/>
    <w:rsid w:val="48C92735"/>
    <w:rsid w:val="48D149F2"/>
    <w:rsid w:val="48E01718"/>
    <w:rsid w:val="48E33745"/>
    <w:rsid w:val="48E45A73"/>
    <w:rsid w:val="48EB3950"/>
    <w:rsid w:val="48FE5D5D"/>
    <w:rsid w:val="491F0FF4"/>
    <w:rsid w:val="492811A0"/>
    <w:rsid w:val="492A6746"/>
    <w:rsid w:val="493A264A"/>
    <w:rsid w:val="493D02DA"/>
    <w:rsid w:val="494E3BD0"/>
    <w:rsid w:val="49525C2E"/>
    <w:rsid w:val="495C3DA8"/>
    <w:rsid w:val="49863FB4"/>
    <w:rsid w:val="499C01AE"/>
    <w:rsid w:val="49A674CE"/>
    <w:rsid w:val="49A75D68"/>
    <w:rsid w:val="49D03851"/>
    <w:rsid w:val="49E47F57"/>
    <w:rsid w:val="49E907DF"/>
    <w:rsid w:val="49EE3C79"/>
    <w:rsid w:val="49F119BC"/>
    <w:rsid w:val="49F562AD"/>
    <w:rsid w:val="4A01340D"/>
    <w:rsid w:val="4A116769"/>
    <w:rsid w:val="4A1D3E89"/>
    <w:rsid w:val="4A2C364D"/>
    <w:rsid w:val="4A2E64A3"/>
    <w:rsid w:val="4A3F07D3"/>
    <w:rsid w:val="4A4B1534"/>
    <w:rsid w:val="4A4D2E3A"/>
    <w:rsid w:val="4A5C6177"/>
    <w:rsid w:val="4A5F32E1"/>
    <w:rsid w:val="4A6D468A"/>
    <w:rsid w:val="4AA563AA"/>
    <w:rsid w:val="4AB117D2"/>
    <w:rsid w:val="4ACD4802"/>
    <w:rsid w:val="4AD50B20"/>
    <w:rsid w:val="4AD73EDC"/>
    <w:rsid w:val="4AD949E8"/>
    <w:rsid w:val="4AE44310"/>
    <w:rsid w:val="4AE50D33"/>
    <w:rsid w:val="4AEA6353"/>
    <w:rsid w:val="4B271E82"/>
    <w:rsid w:val="4B32628E"/>
    <w:rsid w:val="4B5C1B0B"/>
    <w:rsid w:val="4B5D03A4"/>
    <w:rsid w:val="4B5D2903"/>
    <w:rsid w:val="4B615355"/>
    <w:rsid w:val="4B9079AA"/>
    <w:rsid w:val="4B9F6467"/>
    <w:rsid w:val="4BB23B7A"/>
    <w:rsid w:val="4BB45814"/>
    <w:rsid w:val="4BB513ED"/>
    <w:rsid w:val="4BD37D4A"/>
    <w:rsid w:val="4BEC729F"/>
    <w:rsid w:val="4C0504AD"/>
    <w:rsid w:val="4C2B6CF1"/>
    <w:rsid w:val="4C4B338E"/>
    <w:rsid w:val="4C51463C"/>
    <w:rsid w:val="4C5A7753"/>
    <w:rsid w:val="4C5D4353"/>
    <w:rsid w:val="4C665351"/>
    <w:rsid w:val="4C7330D4"/>
    <w:rsid w:val="4C753357"/>
    <w:rsid w:val="4CAC738B"/>
    <w:rsid w:val="4CC30FA7"/>
    <w:rsid w:val="4CC37A37"/>
    <w:rsid w:val="4CC92D32"/>
    <w:rsid w:val="4CD073CE"/>
    <w:rsid w:val="4CD52DDA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6C2FA6"/>
    <w:rsid w:val="4D6D0FC3"/>
    <w:rsid w:val="4D6F4C35"/>
    <w:rsid w:val="4D754D28"/>
    <w:rsid w:val="4D7F13A5"/>
    <w:rsid w:val="4D8B228C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D81946"/>
    <w:rsid w:val="4DE75275"/>
    <w:rsid w:val="4DF067FC"/>
    <w:rsid w:val="4E011092"/>
    <w:rsid w:val="4E07170C"/>
    <w:rsid w:val="4E0C2A47"/>
    <w:rsid w:val="4E1116BB"/>
    <w:rsid w:val="4E134C15"/>
    <w:rsid w:val="4E183066"/>
    <w:rsid w:val="4E197069"/>
    <w:rsid w:val="4E203FD9"/>
    <w:rsid w:val="4E255C4E"/>
    <w:rsid w:val="4E2B0866"/>
    <w:rsid w:val="4E3F0B48"/>
    <w:rsid w:val="4E4306F0"/>
    <w:rsid w:val="4E487DC2"/>
    <w:rsid w:val="4E656CF6"/>
    <w:rsid w:val="4E8D4BEE"/>
    <w:rsid w:val="4E9022FC"/>
    <w:rsid w:val="4E9E66C1"/>
    <w:rsid w:val="4EA65645"/>
    <w:rsid w:val="4EAB027C"/>
    <w:rsid w:val="4EC244E4"/>
    <w:rsid w:val="4EC80569"/>
    <w:rsid w:val="4ECA3C30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34426C"/>
    <w:rsid w:val="4F516A50"/>
    <w:rsid w:val="4F7459D0"/>
    <w:rsid w:val="4F885C21"/>
    <w:rsid w:val="4F8E2F2B"/>
    <w:rsid w:val="4F911872"/>
    <w:rsid w:val="4FAC303A"/>
    <w:rsid w:val="4FC3345B"/>
    <w:rsid w:val="4FCD65FF"/>
    <w:rsid w:val="4FDB53F9"/>
    <w:rsid w:val="4FEF09CA"/>
    <w:rsid w:val="4FF42ACE"/>
    <w:rsid w:val="4FF6168F"/>
    <w:rsid w:val="50042DCF"/>
    <w:rsid w:val="501040D8"/>
    <w:rsid w:val="50163D94"/>
    <w:rsid w:val="501F7143"/>
    <w:rsid w:val="50213559"/>
    <w:rsid w:val="503C1A3B"/>
    <w:rsid w:val="50431CDF"/>
    <w:rsid w:val="50524035"/>
    <w:rsid w:val="50603874"/>
    <w:rsid w:val="50665465"/>
    <w:rsid w:val="50715BFF"/>
    <w:rsid w:val="507652D2"/>
    <w:rsid w:val="5094647C"/>
    <w:rsid w:val="50AC5BC5"/>
    <w:rsid w:val="50BE4EF9"/>
    <w:rsid w:val="50C952FB"/>
    <w:rsid w:val="50CB10FE"/>
    <w:rsid w:val="50DB09B6"/>
    <w:rsid w:val="50FD767C"/>
    <w:rsid w:val="50FF6925"/>
    <w:rsid w:val="51586515"/>
    <w:rsid w:val="515A7C25"/>
    <w:rsid w:val="517E3FDE"/>
    <w:rsid w:val="519F7CEC"/>
    <w:rsid w:val="51A702DD"/>
    <w:rsid w:val="51AE0F7E"/>
    <w:rsid w:val="51B80743"/>
    <w:rsid w:val="51CE4254"/>
    <w:rsid w:val="51CE4B6D"/>
    <w:rsid w:val="51D477C1"/>
    <w:rsid w:val="51D64D67"/>
    <w:rsid w:val="51E03B2A"/>
    <w:rsid w:val="51E76883"/>
    <w:rsid w:val="51F1174E"/>
    <w:rsid w:val="51FD43EE"/>
    <w:rsid w:val="52083A0E"/>
    <w:rsid w:val="520F3BC8"/>
    <w:rsid w:val="52124F95"/>
    <w:rsid w:val="522056E8"/>
    <w:rsid w:val="52206BA5"/>
    <w:rsid w:val="52243ECA"/>
    <w:rsid w:val="52276511"/>
    <w:rsid w:val="5231485B"/>
    <w:rsid w:val="52394F58"/>
    <w:rsid w:val="52633BC0"/>
    <w:rsid w:val="526824BB"/>
    <w:rsid w:val="528D4EE0"/>
    <w:rsid w:val="529D4B31"/>
    <w:rsid w:val="52A57F6E"/>
    <w:rsid w:val="52AA12FC"/>
    <w:rsid w:val="52B20B45"/>
    <w:rsid w:val="52C04333"/>
    <w:rsid w:val="52C12CF2"/>
    <w:rsid w:val="52DC51BA"/>
    <w:rsid w:val="53023300"/>
    <w:rsid w:val="530A5E24"/>
    <w:rsid w:val="53185BA1"/>
    <w:rsid w:val="531F2481"/>
    <w:rsid w:val="533D6C5C"/>
    <w:rsid w:val="53466ED1"/>
    <w:rsid w:val="535A3E84"/>
    <w:rsid w:val="536834AD"/>
    <w:rsid w:val="536914B8"/>
    <w:rsid w:val="537108B7"/>
    <w:rsid w:val="53877C13"/>
    <w:rsid w:val="539F3719"/>
    <w:rsid w:val="53AC2F58"/>
    <w:rsid w:val="53B8298E"/>
    <w:rsid w:val="53DA5D06"/>
    <w:rsid w:val="53FA3321"/>
    <w:rsid w:val="540505F8"/>
    <w:rsid w:val="54062852"/>
    <w:rsid w:val="540B5BDD"/>
    <w:rsid w:val="541F7F2E"/>
    <w:rsid w:val="54203B0B"/>
    <w:rsid w:val="543D2333"/>
    <w:rsid w:val="54473D18"/>
    <w:rsid w:val="54636575"/>
    <w:rsid w:val="54693F7A"/>
    <w:rsid w:val="54805FF2"/>
    <w:rsid w:val="54AD6566"/>
    <w:rsid w:val="54B505AF"/>
    <w:rsid w:val="54BE3E6C"/>
    <w:rsid w:val="54C10C99"/>
    <w:rsid w:val="54CE71CD"/>
    <w:rsid w:val="54D77E12"/>
    <w:rsid w:val="54DB48BA"/>
    <w:rsid w:val="54E16B8A"/>
    <w:rsid w:val="55032881"/>
    <w:rsid w:val="551672AC"/>
    <w:rsid w:val="551C7529"/>
    <w:rsid w:val="551E4C5A"/>
    <w:rsid w:val="552111BC"/>
    <w:rsid w:val="5541273A"/>
    <w:rsid w:val="55464B3E"/>
    <w:rsid w:val="55573BDA"/>
    <w:rsid w:val="55574379"/>
    <w:rsid w:val="55790ADF"/>
    <w:rsid w:val="55814A74"/>
    <w:rsid w:val="558D4CDC"/>
    <w:rsid w:val="559629C8"/>
    <w:rsid w:val="55D82EC2"/>
    <w:rsid w:val="55DE621D"/>
    <w:rsid w:val="55EB6857"/>
    <w:rsid w:val="560C41D3"/>
    <w:rsid w:val="561B5D29"/>
    <w:rsid w:val="56384400"/>
    <w:rsid w:val="563A66AA"/>
    <w:rsid w:val="563F4088"/>
    <w:rsid w:val="565D29E5"/>
    <w:rsid w:val="5660229D"/>
    <w:rsid w:val="56624676"/>
    <w:rsid w:val="566A4E27"/>
    <w:rsid w:val="56715E7C"/>
    <w:rsid w:val="568F192C"/>
    <w:rsid w:val="56972187"/>
    <w:rsid w:val="56985D12"/>
    <w:rsid w:val="56A04E43"/>
    <w:rsid w:val="56AE3502"/>
    <w:rsid w:val="56BF0F4F"/>
    <w:rsid w:val="56D74CB4"/>
    <w:rsid w:val="56D908BA"/>
    <w:rsid w:val="56DC210B"/>
    <w:rsid w:val="56F54173"/>
    <w:rsid w:val="56FE1948"/>
    <w:rsid w:val="570B0F73"/>
    <w:rsid w:val="57232A02"/>
    <w:rsid w:val="572703BA"/>
    <w:rsid w:val="57427649"/>
    <w:rsid w:val="574C3BF8"/>
    <w:rsid w:val="57567017"/>
    <w:rsid w:val="576A2288"/>
    <w:rsid w:val="578060C1"/>
    <w:rsid w:val="578E4544"/>
    <w:rsid w:val="57994B97"/>
    <w:rsid w:val="57A4356D"/>
    <w:rsid w:val="57A66EC2"/>
    <w:rsid w:val="57AB2E1B"/>
    <w:rsid w:val="57B5791A"/>
    <w:rsid w:val="57BD63B1"/>
    <w:rsid w:val="57C47138"/>
    <w:rsid w:val="57D72DE9"/>
    <w:rsid w:val="57E877CF"/>
    <w:rsid w:val="57EC5B86"/>
    <w:rsid w:val="57F34B8F"/>
    <w:rsid w:val="57FE5BA7"/>
    <w:rsid w:val="58052EDC"/>
    <w:rsid w:val="58055B5F"/>
    <w:rsid w:val="5808311F"/>
    <w:rsid w:val="580B6BF0"/>
    <w:rsid w:val="581A1CA6"/>
    <w:rsid w:val="581A4889"/>
    <w:rsid w:val="58311846"/>
    <w:rsid w:val="584E5C7F"/>
    <w:rsid w:val="5856362D"/>
    <w:rsid w:val="585B28F8"/>
    <w:rsid w:val="585B6F4C"/>
    <w:rsid w:val="585C72CE"/>
    <w:rsid w:val="58681E8A"/>
    <w:rsid w:val="587177A9"/>
    <w:rsid w:val="587D7EF4"/>
    <w:rsid w:val="58805B2F"/>
    <w:rsid w:val="58891FEC"/>
    <w:rsid w:val="588F6E06"/>
    <w:rsid w:val="58BB4331"/>
    <w:rsid w:val="58D57AD0"/>
    <w:rsid w:val="58EB7AAF"/>
    <w:rsid w:val="58ED6218"/>
    <w:rsid w:val="58FE2656"/>
    <w:rsid w:val="59051DA2"/>
    <w:rsid w:val="59150C3A"/>
    <w:rsid w:val="591D4504"/>
    <w:rsid w:val="5928056C"/>
    <w:rsid w:val="59294CF3"/>
    <w:rsid w:val="59390BEF"/>
    <w:rsid w:val="593917EF"/>
    <w:rsid w:val="59796EA2"/>
    <w:rsid w:val="597A7C9B"/>
    <w:rsid w:val="59802C08"/>
    <w:rsid w:val="598F32A9"/>
    <w:rsid w:val="599408C9"/>
    <w:rsid w:val="59966548"/>
    <w:rsid w:val="59A2321B"/>
    <w:rsid w:val="59A34C8E"/>
    <w:rsid w:val="59A514D2"/>
    <w:rsid w:val="59A67BCB"/>
    <w:rsid w:val="59B1193F"/>
    <w:rsid w:val="59B410CD"/>
    <w:rsid w:val="59D01E6B"/>
    <w:rsid w:val="59D62D10"/>
    <w:rsid w:val="59EA5EEF"/>
    <w:rsid w:val="59F156B2"/>
    <w:rsid w:val="59F76AFF"/>
    <w:rsid w:val="59F86A07"/>
    <w:rsid w:val="5A030F2C"/>
    <w:rsid w:val="5A156FA8"/>
    <w:rsid w:val="5A2A1BF2"/>
    <w:rsid w:val="5A2B6B3C"/>
    <w:rsid w:val="5A2F1D3F"/>
    <w:rsid w:val="5A5957FC"/>
    <w:rsid w:val="5A5A6F19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971CD"/>
    <w:rsid w:val="5ACB7855"/>
    <w:rsid w:val="5AD808C0"/>
    <w:rsid w:val="5ADB23E6"/>
    <w:rsid w:val="5AED3420"/>
    <w:rsid w:val="5AEE026B"/>
    <w:rsid w:val="5AFC63F9"/>
    <w:rsid w:val="5AFD4256"/>
    <w:rsid w:val="5AFE079A"/>
    <w:rsid w:val="5AFF3175"/>
    <w:rsid w:val="5B0B6942"/>
    <w:rsid w:val="5B137B31"/>
    <w:rsid w:val="5B1F3E81"/>
    <w:rsid w:val="5B522DBD"/>
    <w:rsid w:val="5B5850D5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4728A"/>
    <w:rsid w:val="5BDE0811"/>
    <w:rsid w:val="5BDE493E"/>
    <w:rsid w:val="5BDF521B"/>
    <w:rsid w:val="5BE13B09"/>
    <w:rsid w:val="5BE15028"/>
    <w:rsid w:val="5BEC02A0"/>
    <w:rsid w:val="5BF92B0E"/>
    <w:rsid w:val="5BFE29CB"/>
    <w:rsid w:val="5BFE34BB"/>
    <w:rsid w:val="5C007787"/>
    <w:rsid w:val="5C020F43"/>
    <w:rsid w:val="5C10703F"/>
    <w:rsid w:val="5C2769EA"/>
    <w:rsid w:val="5C2B35EA"/>
    <w:rsid w:val="5C377475"/>
    <w:rsid w:val="5C4E4408"/>
    <w:rsid w:val="5C652E6B"/>
    <w:rsid w:val="5C6B2289"/>
    <w:rsid w:val="5C732614"/>
    <w:rsid w:val="5CA46855"/>
    <w:rsid w:val="5CAA1C7B"/>
    <w:rsid w:val="5CAD6B66"/>
    <w:rsid w:val="5CAD75CF"/>
    <w:rsid w:val="5CD852C1"/>
    <w:rsid w:val="5CDE40F8"/>
    <w:rsid w:val="5CE92FBD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5C261C"/>
    <w:rsid w:val="5D6842EA"/>
    <w:rsid w:val="5D6D6A5B"/>
    <w:rsid w:val="5D7B76C3"/>
    <w:rsid w:val="5D8C26D8"/>
    <w:rsid w:val="5D9673CA"/>
    <w:rsid w:val="5D9D0701"/>
    <w:rsid w:val="5D9F40BD"/>
    <w:rsid w:val="5DA87FAC"/>
    <w:rsid w:val="5DAC47EB"/>
    <w:rsid w:val="5DE23CF2"/>
    <w:rsid w:val="5DE51AE3"/>
    <w:rsid w:val="5DE5232D"/>
    <w:rsid w:val="5DEB29D6"/>
    <w:rsid w:val="5DF37F67"/>
    <w:rsid w:val="5DFB3CCC"/>
    <w:rsid w:val="5E143D57"/>
    <w:rsid w:val="5E1B47BB"/>
    <w:rsid w:val="5E20681F"/>
    <w:rsid w:val="5E2651A3"/>
    <w:rsid w:val="5E362330"/>
    <w:rsid w:val="5E3A1468"/>
    <w:rsid w:val="5E457254"/>
    <w:rsid w:val="5E595680"/>
    <w:rsid w:val="5E5B23E8"/>
    <w:rsid w:val="5E6A4DBB"/>
    <w:rsid w:val="5E6D3BE4"/>
    <w:rsid w:val="5E6E70AB"/>
    <w:rsid w:val="5E932C1E"/>
    <w:rsid w:val="5E961773"/>
    <w:rsid w:val="5EA84833"/>
    <w:rsid w:val="5EB866E3"/>
    <w:rsid w:val="5EC172E1"/>
    <w:rsid w:val="5EE63A79"/>
    <w:rsid w:val="5EEE761A"/>
    <w:rsid w:val="5EFB1A64"/>
    <w:rsid w:val="5F1D34B8"/>
    <w:rsid w:val="5F1F0D68"/>
    <w:rsid w:val="5F2C6B34"/>
    <w:rsid w:val="5F2C7D7F"/>
    <w:rsid w:val="5F3151CD"/>
    <w:rsid w:val="5F3B5EA6"/>
    <w:rsid w:val="5F3C1F39"/>
    <w:rsid w:val="5F4D7589"/>
    <w:rsid w:val="5F6909BC"/>
    <w:rsid w:val="5F720C17"/>
    <w:rsid w:val="5F72765A"/>
    <w:rsid w:val="5F7C40DD"/>
    <w:rsid w:val="5F83683B"/>
    <w:rsid w:val="5F971FDC"/>
    <w:rsid w:val="5F9A2218"/>
    <w:rsid w:val="5F9A615E"/>
    <w:rsid w:val="5FCA6EB5"/>
    <w:rsid w:val="5FCC1F66"/>
    <w:rsid w:val="5FCE7211"/>
    <w:rsid w:val="5FE505D1"/>
    <w:rsid w:val="5FEC255D"/>
    <w:rsid w:val="5FF273F0"/>
    <w:rsid w:val="5FFA4D07"/>
    <w:rsid w:val="60055A6E"/>
    <w:rsid w:val="600A6DFF"/>
    <w:rsid w:val="60136656"/>
    <w:rsid w:val="60154ECC"/>
    <w:rsid w:val="60157428"/>
    <w:rsid w:val="603649D8"/>
    <w:rsid w:val="60375FC5"/>
    <w:rsid w:val="60504D72"/>
    <w:rsid w:val="605808A3"/>
    <w:rsid w:val="605C00F4"/>
    <w:rsid w:val="606402CA"/>
    <w:rsid w:val="6069586A"/>
    <w:rsid w:val="60736512"/>
    <w:rsid w:val="607B5939"/>
    <w:rsid w:val="60921F91"/>
    <w:rsid w:val="609F1B94"/>
    <w:rsid w:val="60A847E3"/>
    <w:rsid w:val="60A968B8"/>
    <w:rsid w:val="60C24F4E"/>
    <w:rsid w:val="60D5726F"/>
    <w:rsid w:val="60E41AA7"/>
    <w:rsid w:val="60E439E6"/>
    <w:rsid w:val="60E93727"/>
    <w:rsid w:val="60FC3AC1"/>
    <w:rsid w:val="61037CD2"/>
    <w:rsid w:val="6115291A"/>
    <w:rsid w:val="611C722E"/>
    <w:rsid w:val="61272EDD"/>
    <w:rsid w:val="612D290B"/>
    <w:rsid w:val="612E3E9B"/>
    <w:rsid w:val="613B0BBB"/>
    <w:rsid w:val="61445593"/>
    <w:rsid w:val="61594380"/>
    <w:rsid w:val="61697F3C"/>
    <w:rsid w:val="617530F8"/>
    <w:rsid w:val="61942A54"/>
    <w:rsid w:val="619458D5"/>
    <w:rsid w:val="6198099F"/>
    <w:rsid w:val="619F68A3"/>
    <w:rsid w:val="61A15691"/>
    <w:rsid w:val="61B658CA"/>
    <w:rsid w:val="61BB50B5"/>
    <w:rsid w:val="61BC54E3"/>
    <w:rsid w:val="61D059BD"/>
    <w:rsid w:val="61D27D8F"/>
    <w:rsid w:val="61E059AC"/>
    <w:rsid w:val="61E22F52"/>
    <w:rsid w:val="61E44D40"/>
    <w:rsid w:val="61ED2717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6F6586"/>
    <w:rsid w:val="62743BA5"/>
    <w:rsid w:val="628D1259"/>
    <w:rsid w:val="62964422"/>
    <w:rsid w:val="6297468F"/>
    <w:rsid w:val="629A23E9"/>
    <w:rsid w:val="62A02B68"/>
    <w:rsid w:val="62A05B74"/>
    <w:rsid w:val="62A17374"/>
    <w:rsid w:val="62C725D4"/>
    <w:rsid w:val="62C74C63"/>
    <w:rsid w:val="62D00090"/>
    <w:rsid w:val="62DB3B73"/>
    <w:rsid w:val="62ED0AEF"/>
    <w:rsid w:val="62FC078D"/>
    <w:rsid w:val="630C4753"/>
    <w:rsid w:val="63146B0B"/>
    <w:rsid w:val="631550DE"/>
    <w:rsid w:val="631A0CB1"/>
    <w:rsid w:val="631C56D2"/>
    <w:rsid w:val="63272E04"/>
    <w:rsid w:val="633151E2"/>
    <w:rsid w:val="63393E6E"/>
    <w:rsid w:val="633D54AB"/>
    <w:rsid w:val="63456450"/>
    <w:rsid w:val="63560DE5"/>
    <w:rsid w:val="63574035"/>
    <w:rsid w:val="635F10BE"/>
    <w:rsid w:val="63735576"/>
    <w:rsid w:val="6378346C"/>
    <w:rsid w:val="637A21EF"/>
    <w:rsid w:val="639A5E34"/>
    <w:rsid w:val="639F040A"/>
    <w:rsid w:val="63AF4450"/>
    <w:rsid w:val="63B30920"/>
    <w:rsid w:val="63B44EEA"/>
    <w:rsid w:val="63B936BB"/>
    <w:rsid w:val="63CE3548"/>
    <w:rsid w:val="63D913EB"/>
    <w:rsid w:val="63DA263C"/>
    <w:rsid w:val="63DC4060"/>
    <w:rsid w:val="63E8130D"/>
    <w:rsid w:val="63EF118B"/>
    <w:rsid w:val="63EF13A3"/>
    <w:rsid w:val="63F00200"/>
    <w:rsid w:val="63FF7D1F"/>
    <w:rsid w:val="641B352D"/>
    <w:rsid w:val="64370E0A"/>
    <w:rsid w:val="643D2660"/>
    <w:rsid w:val="644A5210"/>
    <w:rsid w:val="644E0DAF"/>
    <w:rsid w:val="645B2861"/>
    <w:rsid w:val="64646966"/>
    <w:rsid w:val="64666D61"/>
    <w:rsid w:val="64794774"/>
    <w:rsid w:val="647E5238"/>
    <w:rsid w:val="64881A5F"/>
    <w:rsid w:val="64AB1A2E"/>
    <w:rsid w:val="64AD03EB"/>
    <w:rsid w:val="64D900D7"/>
    <w:rsid w:val="64EF11D0"/>
    <w:rsid w:val="64F471A3"/>
    <w:rsid w:val="64FB45B4"/>
    <w:rsid w:val="650E5BEE"/>
    <w:rsid w:val="65191766"/>
    <w:rsid w:val="6524333C"/>
    <w:rsid w:val="65244C5E"/>
    <w:rsid w:val="65311216"/>
    <w:rsid w:val="65335183"/>
    <w:rsid w:val="65337235"/>
    <w:rsid w:val="653B52BE"/>
    <w:rsid w:val="65496BE1"/>
    <w:rsid w:val="654C6C5A"/>
    <w:rsid w:val="654E62B3"/>
    <w:rsid w:val="655424F0"/>
    <w:rsid w:val="655B2536"/>
    <w:rsid w:val="658A342A"/>
    <w:rsid w:val="6590271D"/>
    <w:rsid w:val="65971F08"/>
    <w:rsid w:val="659A79F1"/>
    <w:rsid w:val="659F2C7D"/>
    <w:rsid w:val="65A91C84"/>
    <w:rsid w:val="65AD0F78"/>
    <w:rsid w:val="65B02B4B"/>
    <w:rsid w:val="65C77B87"/>
    <w:rsid w:val="65D276C8"/>
    <w:rsid w:val="65ED0A93"/>
    <w:rsid w:val="65F25F8B"/>
    <w:rsid w:val="65FF1909"/>
    <w:rsid w:val="660544A9"/>
    <w:rsid w:val="660C0310"/>
    <w:rsid w:val="660E497E"/>
    <w:rsid w:val="661C6940"/>
    <w:rsid w:val="66206B73"/>
    <w:rsid w:val="662806CE"/>
    <w:rsid w:val="662F7C48"/>
    <w:rsid w:val="66381AEC"/>
    <w:rsid w:val="66563A04"/>
    <w:rsid w:val="665C6725"/>
    <w:rsid w:val="666E6E0F"/>
    <w:rsid w:val="667361B1"/>
    <w:rsid w:val="66770747"/>
    <w:rsid w:val="667F60F5"/>
    <w:rsid w:val="6688408B"/>
    <w:rsid w:val="66993944"/>
    <w:rsid w:val="66A20636"/>
    <w:rsid w:val="66A51383"/>
    <w:rsid w:val="66A97190"/>
    <w:rsid w:val="66BF2187"/>
    <w:rsid w:val="66DA5E8F"/>
    <w:rsid w:val="66E01BA2"/>
    <w:rsid w:val="66E254D7"/>
    <w:rsid w:val="66F37636"/>
    <w:rsid w:val="66FE20A6"/>
    <w:rsid w:val="672333F6"/>
    <w:rsid w:val="672724D7"/>
    <w:rsid w:val="67407658"/>
    <w:rsid w:val="67427D99"/>
    <w:rsid w:val="675F655A"/>
    <w:rsid w:val="67601C72"/>
    <w:rsid w:val="676B1CEC"/>
    <w:rsid w:val="677C66A3"/>
    <w:rsid w:val="677D3130"/>
    <w:rsid w:val="67862F89"/>
    <w:rsid w:val="678B208C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10626B"/>
    <w:rsid w:val="682051A0"/>
    <w:rsid w:val="6826350F"/>
    <w:rsid w:val="68294B2F"/>
    <w:rsid w:val="682B5919"/>
    <w:rsid w:val="68340326"/>
    <w:rsid w:val="683E61B9"/>
    <w:rsid w:val="685F3A76"/>
    <w:rsid w:val="68610BE9"/>
    <w:rsid w:val="68717878"/>
    <w:rsid w:val="6875758B"/>
    <w:rsid w:val="68762E99"/>
    <w:rsid w:val="6882548B"/>
    <w:rsid w:val="68851377"/>
    <w:rsid w:val="68926A83"/>
    <w:rsid w:val="68991280"/>
    <w:rsid w:val="68A629ED"/>
    <w:rsid w:val="68AC34E2"/>
    <w:rsid w:val="68C44A8C"/>
    <w:rsid w:val="68E33D71"/>
    <w:rsid w:val="68F31995"/>
    <w:rsid w:val="68FE018F"/>
    <w:rsid w:val="69067E33"/>
    <w:rsid w:val="69264445"/>
    <w:rsid w:val="693F1396"/>
    <w:rsid w:val="69492517"/>
    <w:rsid w:val="694A56E2"/>
    <w:rsid w:val="694B3740"/>
    <w:rsid w:val="69590A91"/>
    <w:rsid w:val="695B4F9A"/>
    <w:rsid w:val="697172F5"/>
    <w:rsid w:val="69850DC5"/>
    <w:rsid w:val="698B7CF9"/>
    <w:rsid w:val="69947275"/>
    <w:rsid w:val="69A2363A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08332C"/>
    <w:rsid w:val="6A1C31D6"/>
    <w:rsid w:val="6A1E20CB"/>
    <w:rsid w:val="6A3977FA"/>
    <w:rsid w:val="6A3D2EBF"/>
    <w:rsid w:val="6A4B6F24"/>
    <w:rsid w:val="6A6B2DA9"/>
    <w:rsid w:val="6A6D6133"/>
    <w:rsid w:val="6A7929CD"/>
    <w:rsid w:val="6A943719"/>
    <w:rsid w:val="6A9713C9"/>
    <w:rsid w:val="6A9A0392"/>
    <w:rsid w:val="6A9A1EF4"/>
    <w:rsid w:val="6A9B6A3C"/>
    <w:rsid w:val="6AA45C12"/>
    <w:rsid w:val="6AAC205F"/>
    <w:rsid w:val="6AD075B9"/>
    <w:rsid w:val="6AD751B9"/>
    <w:rsid w:val="6AE74A30"/>
    <w:rsid w:val="6AEC4144"/>
    <w:rsid w:val="6AEE006E"/>
    <w:rsid w:val="6AF13817"/>
    <w:rsid w:val="6AFA13D7"/>
    <w:rsid w:val="6AFC0F29"/>
    <w:rsid w:val="6AFD0583"/>
    <w:rsid w:val="6B204D59"/>
    <w:rsid w:val="6B29190F"/>
    <w:rsid w:val="6B3046D3"/>
    <w:rsid w:val="6B427A2B"/>
    <w:rsid w:val="6B431103"/>
    <w:rsid w:val="6B496A63"/>
    <w:rsid w:val="6B5F298E"/>
    <w:rsid w:val="6B610B98"/>
    <w:rsid w:val="6B6270E1"/>
    <w:rsid w:val="6B6B2AA8"/>
    <w:rsid w:val="6B747783"/>
    <w:rsid w:val="6B760CC0"/>
    <w:rsid w:val="6B790F1A"/>
    <w:rsid w:val="6BA10321"/>
    <w:rsid w:val="6BA868F4"/>
    <w:rsid w:val="6BB16916"/>
    <w:rsid w:val="6BB331E1"/>
    <w:rsid w:val="6BB614B4"/>
    <w:rsid w:val="6BBD50B2"/>
    <w:rsid w:val="6BBF581C"/>
    <w:rsid w:val="6BBF61A4"/>
    <w:rsid w:val="6BCB1477"/>
    <w:rsid w:val="6BD73710"/>
    <w:rsid w:val="6BDE62D6"/>
    <w:rsid w:val="6BE259A9"/>
    <w:rsid w:val="6BE66E18"/>
    <w:rsid w:val="6BEB5C78"/>
    <w:rsid w:val="6BEC61C3"/>
    <w:rsid w:val="6BF45438"/>
    <w:rsid w:val="6BFC4006"/>
    <w:rsid w:val="6C066DD8"/>
    <w:rsid w:val="6C0A1D90"/>
    <w:rsid w:val="6C104448"/>
    <w:rsid w:val="6C115DF3"/>
    <w:rsid w:val="6C304F0E"/>
    <w:rsid w:val="6C351C6F"/>
    <w:rsid w:val="6C35731D"/>
    <w:rsid w:val="6C4744F8"/>
    <w:rsid w:val="6C590945"/>
    <w:rsid w:val="6C5B1F9F"/>
    <w:rsid w:val="6C650EB6"/>
    <w:rsid w:val="6C763CCE"/>
    <w:rsid w:val="6C8E5CD2"/>
    <w:rsid w:val="6CA11AA6"/>
    <w:rsid w:val="6CCC5323"/>
    <w:rsid w:val="6CD92E74"/>
    <w:rsid w:val="6CDF6ED6"/>
    <w:rsid w:val="6CE37BA0"/>
    <w:rsid w:val="6CE52A20"/>
    <w:rsid w:val="6CE66A4C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3C534B"/>
    <w:rsid w:val="6D3F2635"/>
    <w:rsid w:val="6D443BC6"/>
    <w:rsid w:val="6D5B6F15"/>
    <w:rsid w:val="6D624149"/>
    <w:rsid w:val="6D670AB7"/>
    <w:rsid w:val="6D717A4A"/>
    <w:rsid w:val="6D81780B"/>
    <w:rsid w:val="6D83187C"/>
    <w:rsid w:val="6D9648C7"/>
    <w:rsid w:val="6D991A45"/>
    <w:rsid w:val="6DA856A8"/>
    <w:rsid w:val="6DB850B3"/>
    <w:rsid w:val="6DC0675F"/>
    <w:rsid w:val="6DC11232"/>
    <w:rsid w:val="6DCB7773"/>
    <w:rsid w:val="6DCC034C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82293"/>
    <w:rsid w:val="6E9C2DAC"/>
    <w:rsid w:val="6EA3247C"/>
    <w:rsid w:val="6EA53828"/>
    <w:rsid w:val="6EAC07FE"/>
    <w:rsid w:val="6EB648B0"/>
    <w:rsid w:val="6EB655EA"/>
    <w:rsid w:val="6EC542BC"/>
    <w:rsid w:val="6ED74AC2"/>
    <w:rsid w:val="6ED85891"/>
    <w:rsid w:val="6EDA1261"/>
    <w:rsid w:val="6EE274C4"/>
    <w:rsid w:val="6F0425F0"/>
    <w:rsid w:val="6F1B7856"/>
    <w:rsid w:val="6F213533"/>
    <w:rsid w:val="6F233332"/>
    <w:rsid w:val="6F28388D"/>
    <w:rsid w:val="6F2C22DC"/>
    <w:rsid w:val="6F534277"/>
    <w:rsid w:val="6F5A0EEF"/>
    <w:rsid w:val="6F6C6382"/>
    <w:rsid w:val="6FA92D7B"/>
    <w:rsid w:val="6FBC455A"/>
    <w:rsid w:val="6FC9267D"/>
    <w:rsid w:val="6FCB6256"/>
    <w:rsid w:val="6FD1796D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805400"/>
    <w:rsid w:val="70971F87"/>
    <w:rsid w:val="70A910CC"/>
    <w:rsid w:val="70B271F3"/>
    <w:rsid w:val="70B57985"/>
    <w:rsid w:val="70C01DA2"/>
    <w:rsid w:val="70C27B18"/>
    <w:rsid w:val="70D43B68"/>
    <w:rsid w:val="70F56282"/>
    <w:rsid w:val="70F955AF"/>
    <w:rsid w:val="70FE6E81"/>
    <w:rsid w:val="710345CB"/>
    <w:rsid w:val="711B7CC6"/>
    <w:rsid w:val="712D0709"/>
    <w:rsid w:val="712D47EA"/>
    <w:rsid w:val="713D72C6"/>
    <w:rsid w:val="713E1D99"/>
    <w:rsid w:val="71520601"/>
    <w:rsid w:val="715A5AC9"/>
    <w:rsid w:val="716150E9"/>
    <w:rsid w:val="7163268F"/>
    <w:rsid w:val="71690B59"/>
    <w:rsid w:val="71724AB3"/>
    <w:rsid w:val="717E0935"/>
    <w:rsid w:val="717E56EC"/>
    <w:rsid w:val="71804DBB"/>
    <w:rsid w:val="71A5241A"/>
    <w:rsid w:val="71AB1AA6"/>
    <w:rsid w:val="71AD4BDE"/>
    <w:rsid w:val="71B263C8"/>
    <w:rsid w:val="71BF79E1"/>
    <w:rsid w:val="71CA4930"/>
    <w:rsid w:val="71D655B2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880092"/>
    <w:rsid w:val="72961754"/>
    <w:rsid w:val="7298532D"/>
    <w:rsid w:val="729A6845"/>
    <w:rsid w:val="729E07F8"/>
    <w:rsid w:val="72A2117C"/>
    <w:rsid w:val="72A339D4"/>
    <w:rsid w:val="72A705D3"/>
    <w:rsid w:val="72CE43BD"/>
    <w:rsid w:val="72DB56CD"/>
    <w:rsid w:val="72E61EA5"/>
    <w:rsid w:val="72ED6541"/>
    <w:rsid w:val="731E35AB"/>
    <w:rsid w:val="73274106"/>
    <w:rsid w:val="73424E8E"/>
    <w:rsid w:val="73512CFE"/>
    <w:rsid w:val="73574EA4"/>
    <w:rsid w:val="736225B7"/>
    <w:rsid w:val="73646797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D54113"/>
    <w:rsid w:val="73E92976"/>
    <w:rsid w:val="73EE281F"/>
    <w:rsid w:val="73EE3C4E"/>
    <w:rsid w:val="73EE5800"/>
    <w:rsid w:val="74055595"/>
    <w:rsid w:val="74066082"/>
    <w:rsid w:val="740C1D96"/>
    <w:rsid w:val="74171626"/>
    <w:rsid w:val="743B23AB"/>
    <w:rsid w:val="744E59F8"/>
    <w:rsid w:val="7457715C"/>
    <w:rsid w:val="745B5F47"/>
    <w:rsid w:val="745E5FC1"/>
    <w:rsid w:val="746270C8"/>
    <w:rsid w:val="746A2E2D"/>
    <w:rsid w:val="74753B7A"/>
    <w:rsid w:val="74770FFA"/>
    <w:rsid w:val="74811311"/>
    <w:rsid w:val="74B72C09"/>
    <w:rsid w:val="74FC01B7"/>
    <w:rsid w:val="75090DB5"/>
    <w:rsid w:val="752B1A97"/>
    <w:rsid w:val="753E2038"/>
    <w:rsid w:val="754216A4"/>
    <w:rsid w:val="75472AB9"/>
    <w:rsid w:val="755322E1"/>
    <w:rsid w:val="75631B70"/>
    <w:rsid w:val="75772B75"/>
    <w:rsid w:val="759B20E3"/>
    <w:rsid w:val="75A0040B"/>
    <w:rsid w:val="75A42900"/>
    <w:rsid w:val="75A80AB4"/>
    <w:rsid w:val="75C12655"/>
    <w:rsid w:val="75C43AB6"/>
    <w:rsid w:val="75D04967"/>
    <w:rsid w:val="75D317E2"/>
    <w:rsid w:val="75D474B4"/>
    <w:rsid w:val="75D964E7"/>
    <w:rsid w:val="75E07014"/>
    <w:rsid w:val="75E40E1F"/>
    <w:rsid w:val="75EB41BC"/>
    <w:rsid w:val="7602300F"/>
    <w:rsid w:val="76053367"/>
    <w:rsid w:val="760D7B92"/>
    <w:rsid w:val="761905AE"/>
    <w:rsid w:val="76296A7F"/>
    <w:rsid w:val="762E5486"/>
    <w:rsid w:val="76324D40"/>
    <w:rsid w:val="76350270"/>
    <w:rsid w:val="76517A40"/>
    <w:rsid w:val="765A29F5"/>
    <w:rsid w:val="765A6067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40C26"/>
    <w:rsid w:val="76C930E0"/>
    <w:rsid w:val="76DC7833"/>
    <w:rsid w:val="76FC1F1B"/>
    <w:rsid w:val="76FF04A7"/>
    <w:rsid w:val="77002AEC"/>
    <w:rsid w:val="77020520"/>
    <w:rsid w:val="770803CA"/>
    <w:rsid w:val="773E5D66"/>
    <w:rsid w:val="77642071"/>
    <w:rsid w:val="77736619"/>
    <w:rsid w:val="778C768E"/>
    <w:rsid w:val="77A50085"/>
    <w:rsid w:val="77AD35FB"/>
    <w:rsid w:val="77B37197"/>
    <w:rsid w:val="77B87E36"/>
    <w:rsid w:val="77BB38B3"/>
    <w:rsid w:val="77D40A93"/>
    <w:rsid w:val="77E82EEC"/>
    <w:rsid w:val="77FE1E77"/>
    <w:rsid w:val="78016A77"/>
    <w:rsid w:val="78066149"/>
    <w:rsid w:val="78186166"/>
    <w:rsid w:val="78257D14"/>
    <w:rsid w:val="7842689E"/>
    <w:rsid w:val="785D5469"/>
    <w:rsid w:val="78624946"/>
    <w:rsid w:val="787D7EFD"/>
    <w:rsid w:val="78947EC2"/>
    <w:rsid w:val="78954A28"/>
    <w:rsid w:val="78962C14"/>
    <w:rsid w:val="78A91123"/>
    <w:rsid w:val="78B5718D"/>
    <w:rsid w:val="78B9787C"/>
    <w:rsid w:val="78C833A6"/>
    <w:rsid w:val="78FF14DA"/>
    <w:rsid w:val="79043BFC"/>
    <w:rsid w:val="790546D7"/>
    <w:rsid w:val="7912667A"/>
    <w:rsid w:val="791A31EA"/>
    <w:rsid w:val="791A6AA5"/>
    <w:rsid w:val="793333D2"/>
    <w:rsid w:val="794120A4"/>
    <w:rsid w:val="794121CF"/>
    <w:rsid w:val="79465E0A"/>
    <w:rsid w:val="79490365"/>
    <w:rsid w:val="79531C8B"/>
    <w:rsid w:val="795C4426"/>
    <w:rsid w:val="795D6C4F"/>
    <w:rsid w:val="79694F03"/>
    <w:rsid w:val="796B31FE"/>
    <w:rsid w:val="79732DE9"/>
    <w:rsid w:val="79743BE1"/>
    <w:rsid w:val="79766818"/>
    <w:rsid w:val="7978479E"/>
    <w:rsid w:val="79877439"/>
    <w:rsid w:val="79887A88"/>
    <w:rsid w:val="798C6424"/>
    <w:rsid w:val="79C76223"/>
    <w:rsid w:val="79D82BB5"/>
    <w:rsid w:val="79D87B6C"/>
    <w:rsid w:val="79EE40DD"/>
    <w:rsid w:val="79F80BEA"/>
    <w:rsid w:val="79FF2F27"/>
    <w:rsid w:val="7A05197C"/>
    <w:rsid w:val="7A12472A"/>
    <w:rsid w:val="7A18239E"/>
    <w:rsid w:val="7A221C5D"/>
    <w:rsid w:val="7A3626DF"/>
    <w:rsid w:val="7A4A4AF1"/>
    <w:rsid w:val="7A5D1F16"/>
    <w:rsid w:val="7A5F74BC"/>
    <w:rsid w:val="7A60672F"/>
    <w:rsid w:val="7A780F94"/>
    <w:rsid w:val="7A822A45"/>
    <w:rsid w:val="7A9B00BB"/>
    <w:rsid w:val="7ABC4567"/>
    <w:rsid w:val="7AC44C54"/>
    <w:rsid w:val="7AC51C39"/>
    <w:rsid w:val="7AC74CCD"/>
    <w:rsid w:val="7ACC6C5F"/>
    <w:rsid w:val="7AEE24A6"/>
    <w:rsid w:val="7B0B3C74"/>
    <w:rsid w:val="7B75259E"/>
    <w:rsid w:val="7B925FDE"/>
    <w:rsid w:val="7B9D600F"/>
    <w:rsid w:val="7BA71010"/>
    <w:rsid w:val="7BB939E5"/>
    <w:rsid w:val="7BE40CB3"/>
    <w:rsid w:val="7C13343B"/>
    <w:rsid w:val="7C143518"/>
    <w:rsid w:val="7C145851"/>
    <w:rsid w:val="7C160D6C"/>
    <w:rsid w:val="7C274EA5"/>
    <w:rsid w:val="7C283DBB"/>
    <w:rsid w:val="7C3133BB"/>
    <w:rsid w:val="7C472EFB"/>
    <w:rsid w:val="7C74298E"/>
    <w:rsid w:val="7C8427AD"/>
    <w:rsid w:val="7C892290"/>
    <w:rsid w:val="7C9B3461"/>
    <w:rsid w:val="7CA924DA"/>
    <w:rsid w:val="7CAD42D5"/>
    <w:rsid w:val="7CBC1FB5"/>
    <w:rsid w:val="7CDB455B"/>
    <w:rsid w:val="7CF20131"/>
    <w:rsid w:val="7CF30BD7"/>
    <w:rsid w:val="7CFA3335"/>
    <w:rsid w:val="7CFC4DA3"/>
    <w:rsid w:val="7D053B48"/>
    <w:rsid w:val="7D206040"/>
    <w:rsid w:val="7D324F51"/>
    <w:rsid w:val="7D361B51"/>
    <w:rsid w:val="7D3F7806"/>
    <w:rsid w:val="7D402B12"/>
    <w:rsid w:val="7D516B7C"/>
    <w:rsid w:val="7D725AC4"/>
    <w:rsid w:val="7D883850"/>
    <w:rsid w:val="7D9B3DC7"/>
    <w:rsid w:val="7DAD5BFA"/>
    <w:rsid w:val="7DB70A60"/>
    <w:rsid w:val="7DD87FAA"/>
    <w:rsid w:val="7DDA4189"/>
    <w:rsid w:val="7DE66422"/>
    <w:rsid w:val="7DEA21F8"/>
    <w:rsid w:val="7DF63F6F"/>
    <w:rsid w:val="7E1C1A4A"/>
    <w:rsid w:val="7E274C7E"/>
    <w:rsid w:val="7E372D57"/>
    <w:rsid w:val="7E3D77F4"/>
    <w:rsid w:val="7E530320"/>
    <w:rsid w:val="7E5E34B4"/>
    <w:rsid w:val="7E5F581A"/>
    <w:rsid w:val="7E8802F1"/>
    <w:rsid w:val="7E8D73C7"/>
    <w:rsid w:val="7EA47405"/>
    <w:rsid w:val="7EA67681"/>
    <w:rsid w:val="7EA84643"/>
    <w:rsid w:val="7EAB0E2B"/>
    <w:rsid w:val="7EAD767A"/>
    <w:rsid w:val="7EB05101"/>
    <w:rsid w:val="7EB177B5"/>
    <w:rsid w:val="7EBC1535"/>
    <w:rsid w:val="7EBD1C74"/>
    <w:rsid w:val="7EC074FC"/>
    <w:rsid w:val="7EC340FB"/>
    <w:rsid w:val="7EC522C3"/>
    <w:rsid w:val="7ECD55DA"/>
    <w:rsid w:val="7EE35CC6"/>
    <w:rsid w:val="7F007D74"/>
    <w:rsid w:val="7F23500C"/>
    <w:rsid w:val="7F2660D0"/>
    <w:rsid w:val="7F323859"/>
    <w:rsid w:val="7F3344D2"/>
    <w:rsid w:val="7F422C7B"/>
    <w:rsid w:val="7F532551"/>
    <w:rsid w:val="7F73434A"/>
    <w:rsid w:val="7F745D27"/>
    <w:rsid w:val="7F7A3D34"/>
    <w:rsid w:val="7F805BDA"/>
    <w:rsid w:val="7F834933"/>
    <w:rsid w:val="7F912F54"/>
    <w:rsid w:val="7F9A720F"/>
    <w:rsid w:val="7F9D4376"/>
    <w:rsid w:val="7FAD6B41"/>
    <w:rsid w:val="7FB30CE7"/>
    <w:rsid w:val="7FB32945"/>
    <w:rsid w:val="7FC35521"/>
    <w:rsid w:val="7FCD780A"/>
    <w:rsid w:val="7FD1625A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7</Pages>
  <Words>3957</Words>
  <Characters>5226</Characters>
  <Lines>0</Lines>
  <Paragraphs>0</Paragraphs>
  <TotalTime>1711</TotalTime>
  <ScaleCrop>false</ScaleCrop>
  <LinksUpToDate>false</LinksUpToDate>
  <CharactersWithSpaces>6449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2022-03-23T09:35:44Z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8740084E9BD84997B6B1357AFAB9E5E1</vt:lpwstr>
  </property>
</Properties>
</file>