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大数据行业分析报告-中国鲜湿面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场现状研究分析与发展前景预测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大数据行业分析报告-中国鲜湿面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场现状研究分析与发展前景预测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2022年中国鲜湿面市场销售收入达到了 万元，预计2029年可以达到 万元，2023-2029期间年复合增长率(CAGR)为 %。本研究项目旨在梳理鲜湿面领域产品系列，洞悉行业特点、市场存量空间及增量空间，并结合市场发展前景判断鲜湿面领域内各类竞争者所处地位。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中国市场核心厂商包括味千（中國）控股有限公司、北京金田麦国际食品有限公司、新順福食品有限公司、深圳市伊都食品有限公司和深圳市一町食品有限公司等，按收入计，2022年中国市场前三大厂商占有大约 %的市场份额。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从产品类型方面来看，半干面占有重要地位，预计2029年份额将达到 %。同时就应用来看，商超在2022年份额大约是 %，未来几年（2024-2029）年度复合增长率CAGR大约为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鲜湿面的生产、消费及进出口情况，重点关注在中国市场扮演重要角色的全球及本土鲜湿面生产商，呈现这些厂商在中国市场的鲜湿面销量、收入、价格、毛利率、市场份额等关键指标。此外，针对鲜湿面产品本身的细分增长情况，如不同鲜湿面产品类型、价格、销量、收入，不同应用鲜湿面的市场销量等，本文也做了深入分析。历史数据为2018至2022年，预测数据为2023至2029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本文主要包括鲜湿面生产商如下：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味千（中國）控股有限公司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北京金田麦国际食品有限公司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新順福食品有限公司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深圳市伊都食品有限公司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深圳市一町食品有限公司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山东望乡食品有限公司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陈克明食品股份有限公司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半干面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乌冬面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生鲜面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商超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便利店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餐厅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网上超市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第1章：报告统计范围、产品细分及中国总体规模（销量、销售收入等数据，2018-2029年）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第2章：中国市场鲜湿面主要厂商（品牌）竞争分析，主要包括鲜湿面销量、收入、市场份额、价格、产地及行业集中度分析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第3章：中国市场鲜湿面主要厂商（品牌）基本情况介绍，包括公司简介、鲜湿面产品型号、销量、价格、收入及最新动态等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第4章：中国不同类型鲜湿面销量、收入、价格及份额等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第5章：中国不同应用鲜湿面销量、收入、价格及份额等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第8章：中国本土鲜湿面生产情况分析，及中国市场鲜湿面进出口情况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市场空间：中国鲜湿面行业市场规模情况如何？未来增长情况如何？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产业链情况：中国鲜湿面厂商所在产业链构成是怎样？未来格局会如何演化？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厂商分析：全球鲜湿面领先企业是谁？企业情况怎样？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鲜湿面市场概述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按照不同产品类型，鲜湿面主要可以分为如下几个类别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中国不同产品类型鲜湿面增长趋势2018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半干面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乌冬面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生鲜面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从不同应用，鲜湿面主要包括如下几个方面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中国不同应用鲜湿面增长趋势2018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商超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便利店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餐厅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网上超市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中国鲜湿面发展现状及未来趋势（2018-2029）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中国市场鲜湿面收入及增长率（2018-2029）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中国市场鲜湿面销量及增长率（2018-2029）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中国市场主要鲜湿面厂商分析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中国市场主要厂商鲜湿面销量、收入及市场份额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中国市场主要厂商鲜湿面销量（2018-2023）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中国市场主要厂商鲜湿面收入（2018-2023）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2022年中国市场主要厂商鲜湿面收入排名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中国市场主要厂商鲜湿面价格（2018-2023）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中国市场主要厂商鲜湿面总部及产地分布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中国市场主要厂商成立时间及鲜湿面商业化日期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中国市场主要厂商鲜湿面产品类型及应用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鲜湿面行业集中度、竞争程度分析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鲜湿面行业集中度分析：2022年中国Top 5厂商市场份额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中国鲜湿面第一梯队、第二梯队和第三梯队厂商（品牌）及2022年市场份额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中国市场鲜湿面主要企业分析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味千（中國）控股有限公司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味千（中國）控股有限公司基本信息、鲜湿面生产基地、总部、竞争对手及市场地位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味千（中國）控股有限公司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味千（中國）控股有限公司在中国市场鲜湿面销量、收入、价格及毛利率（2018-2023）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味千（中國）控股有限公司公司简介及主要业务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味千（中國）控股有限公司企业最新动态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北京金田麦国际食品有限公司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北京金田麦国际食品有限公司基本信息、鲜湿面生产基地、总部、竞争对手及市场地位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北京金田麦国际食品有限公司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北京金田麦国际食品有限公司在中国市场鲜湿面销量、收入、价格及毛利率（2018-2023）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北京金田麦国际食品有限公司公司简介及主要业务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3.2.5 北京金田麦国际食品有限公司企业最新动态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新順福食品有限公司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新順福食品有限公司基本信息、鲜湿面生产基地、总部、竞争对手及市场地位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新順福食品有限公司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新順福食品有限公司在中国市场鲜湿面销量、收入、价格及毛利率（2018-2023）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新順福食品有限公司公司简介及主要业务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3.3.5 新順福食品有限公司企业最新动态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深圳市伊都食品有限公司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深圳市伊都食品有限公司基本信息、鲜湿面生产基地、总部、竞争对手及市场地位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深圳市伊都食品有限公司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深圳市伊都食品有限公司在中国市场鲜湿面销量、收入、价格及毛利率（2018-2023）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深圳市伊都食品有限公司公司简介及主要业务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3.4.5 深圳市伊都食品有限公司企业最新动态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深圳市一町食品有限公司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深圳市一町食品有限公司基本信息、鲜湿面生产基地、总部、竞争对手及市场地位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深圳市一町食品有限公司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深圳市一町食品有限公司在中国市场鲜湿面销量、收入、价格及毛利率（2018-2023）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深圳市一町食品有限公司公司简介及主要业务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3.5.5 深圳市一町食品有限公司企业最新动态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山东望乡食品有限公司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山东望乡食品有限公司基本信息、鲜湿面生产基地、总部、竞争对手及市场地位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山东望乡食品有限公司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山东望乡食品有限公司在中国市场鲜湿面销量、收入、价格及毛利率（2018-2023）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山东望乡食品有限公司公司简介及主要业务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3.6.5 山东望乡食品有限公司企业最新动态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陈克明食品股份有限公司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陈克明食品股份有限公司基本信息、鲜湿面生产基地、总部、竞争对手及市场地位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陈克明食品股份有限公司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陈克明食品股份有限公司在中国市场鲜湿面销量、收入、价格及毛利率（2018-2023）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陈克明食品股份有限公司公司简介及主要业务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3.7.5 陈克明食品股份有限公司企业最新动态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不同类型鲜湿面分析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中国市场不同产品类型鲜湿面销量（2018-2029）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中国市场不同产品类型鲜湿面销量及市场份额（2018-2023）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中国市场不同产品类型鲜湿面销量预测（2024-2029）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中国市场不同产品类型鲜湿面规模（2018-2029）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中国市场不同产品类型鲜湿面规模及市场份额（2018-2023）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中国市场不同产品类型鲜湿面规模预测（2024-2029）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中国市场不同产品类型鲜湿面价格走势（2018-2029）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不同应用鲜湿面分析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中国市场不同应用鲜湿面销量（2018-2029）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中国市场不同应用鲜湿面销量及市场份额（2018-2023）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中国市场不同应用鲜湿面销量预测（2024-2029）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中国市场不同应用鲜湿面规模（2018-2029）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中国市场不同应用鲜湿面规模及市场份额（2018-2023）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中国市场不同应用鲜湿面规模预测（2024-2029）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中国市场不同应用鲜湿面价格走势（2018-2029）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鲜湿面行业发展分析---发展趋势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鲜湿面行业发展分析---厂商壁垒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鲜湿面行业发展分析---驱动因素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鲜湿面行业发展分析---制约因素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鲜湿面中国企业SWOT分析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6.6 鲜湿面行业政策环境分析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鲜湿面行业产业链简介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鲜湿面产业链分析-上游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鲜湿面产业链分析-中游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鲜湿面产业链分析-下游：行业场景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鲜湿面行业采购模式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鲜湿面行业生产模式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鲜湿面行业销售模式及销售渠道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中国本土鲜湿面产能、产量分析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中国鲜湿面供需现状及预测（2018-2029）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中国鲜湿面产能、产量、产能利用率及发展趋势（2018-2029）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中国鲜湿面产量、市场需求量及发展趋势（2018-2029）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中国鲜湿面进出口分析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中国市场鲜湿面主要进口来源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中国市场鲜湿面主要出口目的地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 不同产品类型，鲜湿面市场规模 2018 VS 2022 VS 2029 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 不同应用鲜湿面市场规模2018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 中国市场主要厂商鲜湿面销量（2018-2023）&amp;（吨）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 中国市场主要厂商鲜湿面销量市场份额（2018-2023）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 中国市场主要厂商鲜湿面收入（2018-2023）&amp;（万元）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 中国市场主要厂商鲜湿面收入份额（2018-2023）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 2022年中国主要生产商鲜湿面收入排名（万元）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 中国市场主要厂商鲜湿面价格（2018-2023）&amp;（元/吨）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 中国市场主要厂商鲜湿面总部及产地分布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 中国市场主要厂商成立时间及鲜湿面商业化日期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 中国市场主要厂商鲜湿面产品类型及应用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 2022年中国市场鲜湿面主要厂商市场地位（第一梯队、第二梯队和第三梯队）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 味千（中國）控股有限公司 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 味千（中國）控股有限公司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 味千（中國）控股有限公司 鲜湿面销量（吨）、收入（万元）、价格（元/吨）及毛利率（2018-2023）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 味千（中國）控股有限公司公司简介及主要业务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表17 味千（中國）控股有限公司企业最新动态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表18 北京金田麦国际食品有限公司 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表19 北京金田麦国际食品有限公司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表20 北京金田麦国际食品有限公司 鲜湿面销量（吨）、收入（万元）、价格（元/吨）及毛利率（2018-2023）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表21 北京金田麦国际食品有限公司公司简介及主要业务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表22 北京金田麦国际食品有限公司企业最新动态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表23 新順福食品有限公司 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表24 新順福食品有限公司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表25 新順福食品有限公司 鲜湿面销量（吨）、收入（万元）、价格（元/吨）及毛利率（2018-2023）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表26 新順福食品有限公司公司简介及主要业务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表27 新順福食品有限公司企业最新动态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表28 深圳市伊都食品有限公司 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表29 深圳市伊都食品有限公司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表30 深圳市伊都食品有限公司 鲜湿面销量（吨）、收入（万元）、价格（元/吨）及毛利率（2018-2023）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表31 深圳市伊都食品有限公司公司简介及主要业务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表32 深圳市伊都食品有限公司企业最新动态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表33 深圳市一町食品有限公司 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表34 深圳市一町食品有限公司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表35 深圳市一町食品有限公司 鲜湿面销量（吨）、收入（万元）、价格（元/吨）及毛利率（2018-2023）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表36 深圳市一町食品有限公司公司简介及主要业务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表37 深圳市一町食品有限公司企业最新动态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表38 山东望乡食品有限公司 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表39 山东望乡食品有限公司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表40 山东望乡食品有限公司 鲜湿面销量（吨）、收入（万元）、价格（元/吨）及毛利率（2018-2023）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表41 山东望乡食品有限公司公司简介及主要业务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表42 山东望乡食品有限公司企业最新动态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表43 陈克明食品股份有限公司 鲜湿面生产基地、总部、竞争对手及市场地位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表44 陈克明食品股份有限公司 鲜湿面产品规格、参数及市场应用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表45 陈克明食品股份有限公司 鲜湿面销量（吨）、收入（万元）、价格（元/吨）及毛利率（2018-2023）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表46 陈克明食品股份有限公司公司简介及主要业务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表47 陈克明食品股份有限公司企业最新动态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表48 中国市场不同类型鲜湿面销量（2018-2023）&amp;（吨）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表49 中国市场不同类型鲜湿面销量市场份额（2018-2023）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表50 中国市场不同类型鲜湿面销量预测（2024-2029）&amp;（吨）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表51 中国市场不同类型鲜湿面销量市场份额预测（2024-2029）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表52 中国市场不同类型鲜湿面规模（2018-2023）&amp;（万元）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表53 中国市场不同类型鲜湿面规模市场份额（2018-2023）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表54 中国市场不同类型鲜湿面规模预测（2024-2029）&amp;（万元）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表55 中国市场不同类型鲜湿面规模市场份额预测（2024-2029）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表56 中国市场不同应用鲜湿面销量（2018-2023）&amp;（吨）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表57 中国市场不同应用鲜湿面销量市场份额（2018-2023）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表58 中国市场不同应用鲜湿面销量预测（2024-2029）&amp;（吨）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表59 中国市场不同应用鲜湿面销量市场份额预测（2024-2029）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表60 中国市场不同应用鲜湿面规模（2018-2023）&amp;（万元）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表61 中国市场不同应用鲜湿面规模市场份额（2018-2023）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表62 中国市场不同应用鲜湿面规模预测（2024-2029）&amp;（万元）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表63 中国市场不同应用鲜湿面规模市场份额预测（2024-2029）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表64 鲜湿面行业发展分析---发展趋势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表65 鲜湿面行业发展分析---厂商壁垒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表66 鲜湿面行业发展分析---驱动因素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表67 鲜湿面行业发展分析---制约因素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表68 鲜湿面行业相关重点政策一览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表69 鲜湿面行业供应链分析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表70 鲜湿面上游原料供应商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表71 鲜湿面行业主要下游客户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表72 鲜湿面典型经销商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表73 中国鲜湿面产量、销量、进口量及出口量（2018-2023）&amp;（吨）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表74 中国鲜湿面产量、销量、进口量及出口量预测（2024-2029）&amp;（吨）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表75 中国市场鲜湿面主要进口来源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表76 中国市场鲜湿面主要出口目的地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表77 研究范围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表78 分析师列表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 鲜湿面产品图片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 中国不同产品类型鲜湿面产量市场份额2022 &amp;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 半干面产品图片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 乌冬面产品图片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 生鲜面产品图片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 中国不同应用鲜湿面市场份额2022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 商超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图8 便利店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图9 餐厅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图10 网上超市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图11 中国市场鲜湿面市场规模，2018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图12 中国市场鲜湿面收入及增长率（2018-2029）&amp;（万元）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图13 中国市场鲜湿面销量及增长率（2018-2029）&amp;（吨）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图14 2022年中国市场主要厂商鲜湿面销量市场份额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图15 2022年中国市场主要厂商鲜湿面收入市场份额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图16 2022年中国市场前五大厂商鲜湿面市场份额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图17 2022年中国市场鲜湿面第一梯队、第二梯队和第三梯队厂商（品牌）及市场份额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图18 中国市场不同产品类型鲜湿面价格走势（2018-2029）&amp;（元/吨）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图19 中国市场不同应用鲜湿面价格走势（2018-2029）&amp;（元/吨）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图20 鲜湿面中国企业SWOT分析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图21 鲜湿面产业链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图22 鲜湿面行业采购模式分析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图23 鲜湿面行业生产模式分析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图24 鲜湿面行业销售模式分析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图25 中国鲜湿面产能、产量、产能利用率及发展趋势（2018-2029）&amp;（吨）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图26 中国鲜湿面产量、市场需求量及发展趋势（2018-2029）&amp;（吨）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图27 关键采访目标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图28 自下而上及自上而下验证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图29 资料三角测定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MxMSwiaGRpZCI6IjY3YTEzMDQ2M2ViMDk1NDQ0ZWIyMzZiOTVkNTMwZWIwIiwidXNlckNvdW50IjoxMzExfQ=="/>
  </w:docVars>
  <w:rsids>
    <w:rsidRoot w:val="438C3708"/>
    <w:rsid w:val="00005402"/>
    <w:rsid w:val="00103897"/>
    <w:rsid w:val="001464CE"/>
    <w:rsid w:val="00227F32"/>
    <w:rsid w:val="00305CE7"/>
    <w:rsid w:val="00351550"/>
    <w:rsid w:val="003F417C"/>
    <w:rsid w:val="004B3940"/>
    <w:rsid w:val="004D183B"/>
    <w:rsid w:val="00522102"/>
    <w:rsid w:val="00610011"/>
    <w:rsid w:val="006964AB"/>
    <w:rsid w:val="00976277"/>
    <w:rsid w:val="009E329D"/>
    <w:rsid w:val="009F3C26"/>
    <w:rsid w:val="00B2476A"/>
    <w:rsid w:val="00B95CDD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914E4"/>
    <w:rsid w:val="01FD3441"/>
    <w:rsid w:val="0200793B"/>
    <w:rsid w:val="022952B7"/>
    <w:rsid w:val="022A20AD"/>
    <w:rsid w:val="022E26FA"/>
    <w:rsid w:val="0235549D"/>
    <w:rsid w:val="02385327"/>
    <w:rsid w:val="02394999"/>
    <w:rsid w:val="024242BB"/>
    <w:rsid w:val="024912E2"/>
    <w:rsid w:val="024A64DB"/>
    <w:rsid w:val="025832D3"/>
    <w:rsid w:val="025C1016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0275C1"/>
    <w:rsid w:val="032B09E8"/>
    <w:rsid w:val="03323B24"/>
    <w:rsid w:val="0336401E"/>
    <w:rsid w:val="03404493"/>
    <w:rsid w:val="03450DEE"/>
    <w:rsid w:val="0350044F"/>
    <w:rsid w:val="037477CB"/>
    <w:rsid w:val="0388408C"/>
    <w:rsid w:val="038F2452"/>
    <w:rsid w:val="039B5D11"/>
    <w:rsid w:val="03A24C2B"/>
    <w:rsid w:val="03B94E08"/>
    <w:rsid w:val="03C03826"/>
    <w:rsid w:val="03D472D2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5A1585"/>
    <w:rsid w:val="04740E9E"/>
    <w:rsid w:val="047F0663"/>
    <w:rsid w:val="0486382D"/>
    <w:rsid w:val="048C331C"/>
    <w:rsid w:val="04974587"/>
    <w:rsid w:val="04994C0E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D2A9B"/>
    <w:rsid w:val="050F7BAB"/>
    <w:rsid w:val="051554AC"/>
    <w:rsid w:val="051C3F2E"/>
    <w:rsid w:val="051D6022"/>
    <w:rsid w:val="052E3828"/>
    <w:rsid w:val="05344215"/>
    <w:rsid w:val="05374021"/>
    <w:rsid w:val="053B0594"/>
    <w:rsid w:val="054B5371"/>
    <w:rsid w:val="055910AC"/>
    <w:rsid w:val="055C30DB"/>
    <w:rsid w:val="056B7658"/>
    <w:rsid w:val="056C3122"/>
    <w:rsid w:val="057228FE"/>
    <w:rsid w:val="05793C8D"/>
    <w:rsid w:val="05922FA0"/>
    <w:rsid w:val="059761E0"/>
    <w:rsid w:val="059A0E8F"/>
    <w:rsid w:val="05B2719F"/>
    <w:rsid w:val="05B71CEB"/>
    <w:rsid w:val="05B96C80"/>
    <w:rsid w:val="05BD626F"/>
    <w:rsid w:val="05C05FA5"/>
    <w:rsid w:val="05D03D33"/>
    <w:rsid w:val="05F17CC7"/>
    <w:rsid w:val="06035C4C"/>
    <w:rsid w:val="060914B4"/>
    <w:rsid w:val="061502A7"/>
    <w:rsid w:val="061C6B2D"/>
    <w:rsid w:val="061F6802"/>
    <w:rsid w:val="062E4C3D"/>
    <w:rsid w:val="062E6905"/>
    <w:rsid w:val="063F0270"/>
    <w:rsid w:val="06654211"/>
    <w:rsid w:val="066606B5"/>
    <w:rsid w:val="06744454"/>
    <w:rsid w:val="067A09FA"/>
    <w:rsid w:val="067E6679"/>
    <w:rsid w:val="0687687D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16A2C"/>
    <w:rsid w:val="07463E60"/>
    <w:rsid w:val="074B3532"/>
    <w:rsid w:val="074F1149"/>
    <w:rsid w:val="07541C5A"/>
    <w:rsid w:val="0754398E"/>
    <w:rsid w:val="07635050"/>
    <w:rsid w:val="076721B4"/>
    <w:rsid w:val="076C4756"/>
    <w:rsid w:val="076D7821"/>
    <w:rsid w:val="077548C2"/>
    <w:rsid w:val="077961C6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A1FA5"/>
    <w:rsid w:val="07F341CA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CC67C9"/>
    <w:rsid w:val="08D631A4"/>
    <w:rsid w:val="08F8136C"/>
    <w:rsid w:val="08FC21F4"/>
    <w:rsid w:val="09066EE6"/>
    <w:rsid w:val="09195451"/>
    <w:rsid w:val="091A12E3"/>
    <w:rsid w:val="09287EA3"/>
    <w:rsid w:val="09334E76"/>
    <w:rsid w:val="093F0D49"/>
    <w:rsid w:val="09420839"/>
    <w:rsid w:val="09485EB3"/>
    <w:rsid w:val="096B5FE2"/>
    <w:rsid w:val="09842C00"/>
    <w:rsid w:val="098470A4"/>
    <w:rsid w:val="098B21E0"/>
    <w:rsid w:val="098E3A7F"/>
    <w:rsid w:val="09914FCD"/>
    <w:rsid w:val="09945539"/>
    <w:rsid w:val="09975DC2"/>
    <w:rsid w:val="09B145E4"/>
    <w:rsid w:val="09B63701"/>
    <w:rsid w:val="09B900DE"/>
    <w:rsid w:val="09C13E54"/>
    <w:rsid w:val="09C3351A"/>
    <w:rsid w:val="09D05E45"/>
    <w:rsid w:val="09D27E0F"/>
    <w:rsid w:val="09D75426"/>
    <w:rsid w:val="09DF2074"/>
    <w:rsid w:val="0A1D36CD"/>
    <w:rsid w:val="0A3C2172"/>
    <w:rsid w:val="0A477884"/>
    <w:rsid w:val="0A501AA3"/>
    <w:rsid w:val="0A5627EE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4B60CB"/>
    <w:rsid w:val="0B4F3619"/>
    <w:rsid w:val="0B6C6C61"/>
    <w:rsid w:val="0B6E1DBA"/>
    <w:rsid w:val="0B80232F"/>
    <w:rsid w:val="0B83012F"/>
    <w:rsid w:val="0B854172"/>
    <w:rsid w:val="0B8F6081"/>
    <w:rsid w:val="0B9D61FB"/>
    <w:rsid w:val="0B9E269F"/>
    <w:rsid w:val="0BA14FB7"/>
    <w:rsid w:val="0BB43C70"/>
    <w:rsid w:val="0BC07420"/>
    <w:rsid w:val="0BDA11FD"/>
    <w:rsid w:val="0BDD731F"/>
    <w:rsid w:val="0BF724D8"/>
    <w:rsid w:val="0C0A7D34"/>
    <w:rsid w:val="0C193AD3"/>
    <w:rsid w:val="0C1B3CF0"/>
    <w:rsid w:val="0C2D285A"/>
    <w:rsid w:val="0C3E60D7"/>
    <w:rsid w:val="0C593243"/>
    <w:rsid w:val="0C601702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D416E3"/>
    <w:rsid w:val="0CE57E5A"/>
    <w:rsid w:val="0CFC6222"/>
    <w:rsid w:val="0D181FDD"/>
    <w:rsid w:val="0D283FA3"/>
    <w:rsid w:val="0D35644A"/>
    <w:rsid w:val="0D41495E"/>
    <w:rsid w:val="0D4E59FF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1F739B"/>
    <w:rsid w:val="0E214EC1"/>
    <w:rsid w:val="0E3C7F4D"/>
    <w:rsid w:val="0E464928"/>
    <w:rsid w:val="0E4806A0"/>
    <w:rsid w:val="0E577E1C"/>
    <w:rsid w:val="0E5C05EF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EE02FCE"/>
    <w:rsid w:val="0F070785"/>
    <w:rsid w:val="0F091857"/>
    <w:rsid w:val="0F096081"/>
    <w:rsid w:val="0F0A045B"/>
    <w:rsid w:val="0F0B3EC8"/>
    <w:rsid w:val="0F1113DA"/>
    <w:rsid w:val="0F134D9F"/>
    <w:rsid w:val="0F1E3C65"/>
    <w:rsid w:val="0F25419F"/>
    <w:rsid w:val="0F2F2E04"/>
    <w:rsid w:val="0F491E09"/>
    <w:rsid w:val="0F4A0448"/>
    <w:rsid w:val="0F517A28"/>
    <w:rsid w:val="0F546B75"/>
    <w:rsid w:val="0F5F5CA1"/>
    <w:rsid w:val="0F6D4E03"/>
    <w:rsid w:val="0F77328B"/>
    <w:rsid w:val="0F7E4A8B"/>
    <w:rsid w:val="0F81030D"/>
    <w:rsid w:val="0F8971C2"/>
    <w:rsid w:val="0F930419"/>
    <w:rsid w:val="0F955B67"/>
    <w:rsid w:val="0FB3423F"/>
    <w:rsid w:val="0FB74172"/>
    <w:rsid w:val="0FBA737B"/>
    <w:rsid w:val="0FC66198"/>
    <w:rsid w:val="0FC75EEE"/>
    <w:rsid w:val="0FCB1589"/>
    <w:rsid w:val="0FCC3F51"/>
    <w:rsid w:val="0FD1346C"/>
    <w:rsid w:val="0FD23D30"/>
    <w:rsid w:val="0FF860F6"/>
    <w:rsid w:val="0FF87B67"/>
    <w:rsid w:val="0FFC5BE6"/>
    <w:rsid w:val="0FFD2E36"/>
    <w:rsid w:val="10022AD1"/>
    <w:rsid w:val="10120F66"/>
    <w:rsid w:val="101428EA"/>
    <w:rsid w:val="102F72A8"/>
    <w:rsid w:val="1034712E"/>
    <w:rsid w:val="10354C54"/>
    <w:rsid w:val="10374941"/>
    <w:rsid w:val="104430E9"/>
    <w:rsid w:val="10507CE0"/>
    <w:rsid w:val="105E23FD"/>
    <w:rsid w:val="10660B63"/>
    <w:rsid w:val="106A2B50"/>
    <w:rsid w:val="10725EA8"/>
    <w:rsid w:val="108D675B"/>
    <w:rsid w:val="10902932"/>
    <w:rsid w:val="10912913"/>
    <w:rsid w:val="109220A6"/>
    <w:rsid w:val="10982633"/>
    <w:rsid w:val="10991687"/>
    <w:rsid w:val="10A7189E"/>
    <w:rsid w:val="10AA46ED"/>
    <w:rsid w:val="10BD7E82"/>
    <w:rsid w:val="10C85AC8"/>
    <w:rsid w:val="10D02315"/>
    <w:rsid w:val="10DC6F79"/>
    <w:rsid w:val="10E1111F"/>
    <w:rsid w:val="10E87E46"/>
    <w:rsid w:val="10EA0134"/>
    <w:rsid w:val="10F3555E"/>
    <w:rsid w:val="10F36FE9"/>
    <w:rsid w:val="11034D52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011F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1B6383"/>
    <w:rsid w:val="132316DC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5E6E6F"/>
    <w:rsid w:val="147432F5"/>
    <w:rsid w:val="147561B7"/>
    <w:rsid w:val="14787805"/>
    <w:rsid w:val="14856F0D"/>
    <w:rsid w:val="14874462"/>
    <w:rsid w:val="14975EDD"/>
    <w:rsid w:val="14A800EA"/>
    <w:rsid w:val="14B00D4D"/>
    <w:rsid w:val="14BD732A"/>
    <w:rsid w:val="14CC4197"/>
    <w:rsid w:val="14D16C5C"/>
    <w:rsid w:val="14ED1FA1"/>
    <w:rsid w:val="14F72025"/>
    <w:rsid w:val="150818DD"/>
    <w:rsid w:val="151102E4"/>
    <w:rsid w:val="15146C09"/>
    <w:rsid w:val="151F5E0F"/>
    <w:rsid w:val="15227F36"/>
    <w:rsid w:val="152534E9"/>
    <w:rsid w:val="15271230"/>
    <w:rsid w:val="152B2276"/>
    <w:rsid w:val="152D239E"/>
    <w:rsid w:val="15344D17"/>
    <w:rsid w:val="1537321C"/>
    <w:rsid w:val="154A4DFC"/>
    <w:rsid w:val="15567B46"/>
    <w:rsid w:val="156644AF"/>
    <w:rsid w:val="15733CEE"/>
    <w:rsid w:val="157C3764"/>
    <w:rsid w:val="157D1577"/>
    <w:rsid w:val="158879DE"/>
    <w:rsid w:val="15992531"/>
    <w:rsid w:val="159F14ED"/>
    <w:rsid w:val="15A50A7A"/>
    <w:rsid w:val="15A5287C"/>
    <w:rsid w:val="15B479FC"/>
    <w:rsid w:val="15B64A89"/>
    <w:rsid w:val="15BC1A9A"/>
    <w:rsid w:val="15C2342E"/>
    <w:rsid w:val="15E45152"/>
    <w:rsid w:val="15ED388A"/>
    <w:rsid w:val="15F335E7"/>
    <w:rsid w:val="160C54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99418F"/>
    <w:rsid w:val="169C5A2D"/>
    <w:rsid w:val="16A36133"/>
    <w:rsid w:val="16A82D9A"/>
    <w:rsid w:val="16B40FC8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84E70"/>
    <w:rsid w:val="170959E4"/>
    <w:rsid w:val="171C6B6E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AF1790"/>
    <w:rsid w:val="17B172B6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3A54FD"/>
    <w:rsid w:val="18441ED8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B2778A"/>
    <w:rsid w:val="18B3705E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6B16E7"/>
    <w:rsid w:val="1980590A"/>
    <w:rsid w:val="198C2A6A"/>
    <w:rsid w:val="198F7ACB"/>
    <w:rsid w:val="19A8293B"/>
    <w:rsid w:val="19A867BE"/>
    <w:rsid w:val="19AB08EA"/>
    <w:rsid w:val="19AF3CC9"/>
    <w:rsid w:val="19AF5A77"/>
    <w:rsid w:val="19B60BB4"/>
    <w:rsid w:val="19B968F6"/>
    <w:rsid w:val="19C332D1"/>
    <w:rsid w:val="19C37774"/>
    <w:rsid w:val="19C86B39"/>
    <w:rsid w:val="19D2736C"/>
    <w:rsid w:val="19F70427"/>
    <w:rsid w:val="19F83677"/>
    <w:rsid w:val="19F91738"/>
    <w:rsid w:val="1A035587"/>
    <w:rsid w:val="1A1B310D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245FF1"/>
    <w:rsid w:val="1B34418A"/>
    <w:rsid w:val="1B351FAC"/>
    <w:rsid w:val="1B422063"/>
    <w:rsid w:val="1B4B4899"/>
    <w:rsid w:val="1B530684"/>
    <w:rsid w:val="1B6044BF"/>
    <w:rsid w:val="1B635EBC"/>
    <w:rsid w:val="1B6F1962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BB4BA7"/>
    <w:rsid w:val="1BE00A25"/>
    <w:rsid w:val="1BF400B9"/>
    <w:rsid w:val="1BF76FA4"/>
    <w:rsid w:val="1C033E58"/>
    <w:rsid w:val="1C115602"/>
    <w:rsid w:val="1C2A284A"/>
    <w:rsid w:val="1C2F4C4D"/>
    <w:rsid w:val="1C33473D"/>
    <w:rsid w:val="1C384865"/>
    <w:rsid w:val="1C3B3518"/>
    <w:rsid w:val="1C3E1334"/>
    <w:rsid w:val="1C450915"/>
    <w:rsid w:val="1C4E5369"/>
    <w:rsid w:val="1C5254A4"/>
    <w:rsid w:val="1C6221B7"/>
    <w:rsid w:val="1C756213"/>
    <w:rsid w:val="1C874A89"/>
    <w:rsid w:val="1C896A53"/>
    <w:rsid w:val="1C9B22E3"/>
    <w:rsid w:val="1CA05B4B"/>
    <w:rsid w:val="1CA4388D"/>
    <w:rsid w:val="1CA534DE"/>
    <w:rsid w:val="1CA76CEF"/>
    <w:rsid w:val="1CA90EA4"/>
    <w:rsid w:val="1CB61B34"/>
    <w:rsid w:val="1CBA5F77"/>
    <w:rsid w:val="1CCF55DB"/>
    <w:rsid w:val="1CD16CB8"/>
    <w:rsid w:val="1CDB17BE"/>
    <w:rsid w:val="1CDD28FB"/>
    <w:rsid w:val="1CF540E9"/>
    <w:rsid w:val="1CFF5EAA"/>
    <w:rsid w:val="1D152095"/>
    <w:rsid w:val="1D210A3A"/>
    <w:rsid w:val="1D2D3220"/>
    <w:rsid w:val="1D4A3D81"/>
    <w:rsid w:val="1D532BBD"/>
    <w:rsid w:val="1D55083D"/>
    <w:rsid w:val="1D593457"/>
    <w:rsid w:val="1D5F5A06"/>
    <w:rsid w:val="1D6C44AF"/>
    <w:rsid w:val="1D840FC9"/>
    <w:rsid w:val="1D8F1E47"/>
    <w:rsid w:val="1D940AA2"/>
    <w:rsid w:val="1DA566C6"/>
    <w:rsid w:val="1DAF604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A6F32"/>
    <w:rsid w:val="1EC65D3D"/>
    <w:rsid w:val="1EDA63A5"/>
    <w:rsid w:val="1EE53CE9"/>
    <w:rsid w:val="1EED76E0"/>
    <w:rsid w:val="1EF02DBA"/>
    <w:rsid w:val="1F0E4FEE"/>
    <w:rsid w:val="1F180EF9"/>
    <w:rsid w:val="1F240CB5"/>
    <w:rsid w:val="1F244811"/>
    <w:rsid w:val="1F261F29"/>
    <w:rsid w:val="1F2A3E24"/>
    <w:rsid w:val="1F3031B6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57123"/>
    <w:rsid w:val="1FE679C7"/>
    <w:rsid w:val="1FE84D30"/>
    <w:rsid w:val="1FED52E1"/>
    <w:rsid w:val="1FFD529D"/>
    <w:rsid w:val="2007660D"/>
    <w:rsid w:val="20084133"/>
    <w:rsid w:val="20107F24"/>
    <w:rsid w:val="20165A04"/>
    <w:rsid w:val="201725C8"/>
    <w:rsid w:val="201E5DE0"/>
    <w:rsid w:val="202E3BA1"/>
    <w:rsid w:val="203E1903"/>
    <w:rsid w:val="207422E6"/>
    <w:rsid w:val="20765541"/>
    <w:rsid w:val="20801F1B"/>
    <w:rsid w:val="20812427"/>
    <w:rsid w:val="208634FB"/>
    <w:rsid w:val="20897AC0"/>
    <w:rsid w:val="209239FD"/>
    <w:rsid w:val="20A774A8"/>
    <w:rsid w:val="20B31F64"/>
    <w:rsid w:val="20BD316F"/>
    <w:rsid w:val="20C75D9C"/>
    <w:rsid w:val="20CD60E6"/>
    <w:rsid w:val="20D07F38"/>
    <w:rsid w:val="20DB35F6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97576F"/>
    <w:rsid w:val="21AC663D"/>
    <w:rsid w:val="21AD1366"/>
    <w:rsid w:val="21B93937"/>
    <w:rsid w:val="21C01B6C"/>
    <w:rsid w:val="21D749C3"/>
    <w:rsid w:val="21E40B6E"/>
    <w:rsid w:val="21F52495"/>
    <w:rsid w:val="21F94D14"/>
    <w:rsid w:val="21FA5CFD"/>
    <w:rsid w:val="221548E5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C725E"/>
    <w:rsid w:val="22D100A4"/>
    <w:rsid w:val="22E6428D"/>
    <w:rsid w:val="22F7006A"/>
    <w:rsid w:val="230E024F"/>
    <w:rsid w:val="23127B27"/>
    <w:rsid w:val="23166B67"/>
    <w:rsid w:val="231F5029"/>
    <w:rsid w:val="232C754C"/>
    <w:rsid w:val="23455745"/>
    <w:rsid w:val="234D1C9C"/>
    <w:rsid w:val="234F5D16"/>
    <w:rsid w:val="23563407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E6478B"/>
    <w:rsid w:val="23F4034E"/>
    <w:rsid w:val="23FC3FAF"/>
    <w:rsid w:val="24014588"/>
    <w:rsid w:val="240371E6"/>
    <w:rsid w:val="2407580F"/>
    <w:rsid w:val="240C2364"/>
    <w:rsid w:val="24125580"/>
    <w:rsid w:val="241536E8"/>
    <w:rsid w:val="242E1C8E"/>
    <w:rsid w:val="244A37D3"/>
    <w:rsid w:val="2452597D"/>
    <w:rsid w:val="245D2536"/>
    <w:rsid w:val="245E2574"/>
    <w:rsid w:val="246928CA"/>
    <w:rsid w:val="24746C16"/>
    <w:rsid w:val="248D06ED"/>
    <w:rsid w:val="24973CD7"/>
    <w:rsid w:val="249C1DC3"/>
    <w:rsid w:val="24A40099"/>
    <w:rsid w:val="24B72593"/>
    <w:rsid w:val="24BC6718"/>
    <w:rsid w:val="24C26921"/>
    <w:rsid w:val="24C3687B"/>
    <w:rsid w:val="24C76438"/>
    <w:rsid w:val="24CC726D"/>
    <w:rsid w:val="24D354AD"/>
    <w:rsid w:val="24DD4E47"/>
    <w:rsid w:val="24E37EE5"/>
    <w:rsid w:val="24E77A86"/>
    <w:rsid w:val="24F641B7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7D111F"/>
    <w:rsid w:val="25924264"/>
    <w:rsid w:val="25970F68"/>
    <w:rsid w:val="25A130FC"/>
    <w:rsid w:val="25A22934"/>
    <w:rsid w:val="25AE7E68"/>
    <w:rsid w:val="25B52667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5A6D6B"/>
    <w:rsid w:val="26712A32"/>
    <w:rsid w:val="26775B6F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61FB0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BF5A1F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327F9F"/>
    <w:rsid w:val="2846607B"/>
    <w:rsid w:val="28470238"/>
    <w:rsid w:val="28566F0A"/>
    <w:rsid w:val="285D2B42"/>
    <w:rsid w:val="28617532"/>
    <w:rsid w:val="286640ED"/>
    <w:rsid w:val="287F0D0A"/>
    <w:rsid w:val="289A2AA3"/>
    <w:rsid w:val="28A075FF"/>
    <w:rsid w:val="28A37397"/>
    <w:rsid w:val="28A864B3"/>
    <w:rsid w:val="28A93FB9"/>
    <w:rsid w:val="28AE388C"/>
    <w:rsid w:val="28B4397F"/>
    <w:rsid w:val="28B44E58"/>
    <w:rsid w:val="28B60F25"/>
    <w:rsid w:val="28BE7A85"/>
    <w:rsid w:val="28C826B1"/>
    <w:rsid w:val="28CC03F4"/>
    <w:rsid w:val="28F74D45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D84B76"/>
    <w:rsid w:val="29F23E8A"/>
    <w:rsid w:val="29FA3933"/>
    <w:rsid w:val="29FF65A7"/>
    <w:rsid w:val="2A043BBD"/>
    <w:rsid w:val="2A092F82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834AE2"/>
    <w:rsid w:val="2A922F77"/>
    <w:rsid w:val="2A9B4195"/>
    <w:rsid w:val="2AAB4039"/>
    <w:rsid w:val="2AC0724B"/>
    <w:rsid w:val="2AC41D98"/>
    <w:rsid w:val="2AC86999"/>
    <w:rsid w:val="2AD417E1"/>
    <w:rsid w:val="2AE00186"/>
    <w:rsid w:val="2AE22F42"/>
    <w:rsid w:val="2AFD2549"/>
    <w:rsid w:val="2B002039"/>
    <w:rsid w:val="2B027D25"/>
    <w:rsid w:val="2B0F0ED1"/>
    <w:rsid w:val="2B150FC4"/>
    <w:rsid w:val="2B2A7653"/>
    <w:rsid w:val="2B34402E"/>
    <w:rsid w:val="2B365FF8"/>
    <w:rsid w:val="2B382B44"/>
    <w:rsid w:val="2B595843"/>
    <w:rsid w:val="2B5E0447"/>
    <w:rsid w:val="2B644AE3"/>
    <w:rsid w:val="2B7037AB"/>
    <w:rsid w:val="2B75100F"/>
    <w:rsid w:val="2B762D4B"/>
    <w:rsid w:val="2B85488A"/>
    <w:rsid w:val="2B8723B0"/>
    <w:rsid w:val="2B881414"/>
    <w:rsid w:val="2BA016C4"/>
    <w:rsid w:val="2BA04F9E"/>
    <w:rsid w:val="2BA07916"/>
    <w:rsid w:val="2BA271EA"/>
    <w:rsid w:val="2BA8774B"/>
    <w:rsid w:val="2BAC7237"/>
    <w:rsid w:val="2BBC7992"/>
    <w:rsid w:val="2BD17ACF"/>
    <w:rsid w:val="2BE3594E"/>
    <w:rsid w:val="2BF13CCD"/>
    <w:rsid w:val="2BFC1D01"/>
    <w:rsid w:val="2C0B1233"/>
    <w:rsid w:val="2C1F083A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673F8F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759B5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55015"/>
    <w:rsid w:val="2D892E82"/>
    <w:rsid w:val="2DA82AB1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2C512B"/>
    <w:rsid w:val="2E530C6F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EEB0EA8"/>
    <w:rsid w:val="2EED69CE"/>
    <w:rsid w:val="2F034443"/>
    <w:rsid w:val="2F0A0CA6"/>
    <w:rsid w:val="2F0D22BF"/>
    <w:rsid w:val="2F0E2DDB"/>
    <w:rsid w:val="2F113E46"/>
    <w:rsid w:val="2F131223"/>
    <w:rsid w:val="2F222924"/>
    <w:rsid w:val="2F2A7C22"/>
    <w:rsid w:val="2F35780B"/>
    <w:rsid w:val="2F407445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652B7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5452D"/>
    <w:rsid w:val="309D08C8"/>
    <w:rsid w:val="30A62A90"/>
    <w:rsid w:val="30A900EC"/>
    <w:rsid w:val="30B14F43"/>
    <w:rsid w:val="30B60F81"/>
    <w:rsid w:val="30CC23DC"/>
    <w:rsid w:val="30D84C78"/>
    <w:rsid w:val="30ED707D"/>
    <w:rsid w:val="30FC739C"/>
    <w:rsid w:val="3106646D"/>
    <w:rsid w:val="310701CB"/>
    <w:rsid w:val="311C17EC"/>
    <w:rsid w:val="311E24C1"/>
    <w:rsid w:val="311F0DA0"/>
    <w:rsid w:val="31210BB1"/>
    <w:rsid w:val="31244B45"/>
    <w:rsid w:val="31376626"/>
    <w:rsid w:val="313F372D"/>
    <w:rsid w:val="314931FE"/>
    <w:rsid w:val="316D3DF6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30B77A7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4EF3"/>
    <w:rsid w:val="34913981"/>
    <w:rsid w:val="34936269"/>
    <w:rsid w:val="34A12BF9"/>
    <w:rsid w:val="34A2025B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77939"/>
    <w:rsid w:val="357E1C87"/>
    <w:rsid w:val="357E4BF5"/>
    <w:rsid w:val="3587674A"/>
    <w:rsid w:val="358B0CEF"/>
    <w:rsid w:val="35983723"/>
    <w:rsid w:val="359A2D7C"/>
    <w:rsid w:val="35B47338"/>
    <w:rsid w:val="35BC359E"/>
    <w:rsid w:val="35C35277"/>
    <w:rsid w:val="35C506A4"/>
    <w:rsid w:val="35CB1A33"/>
    <w:rsid w:val="35DB084C"/>
    <w:rsid w:val="35ED267E"/>
    <w:rsid w:val="35F26FC0"/>
    <w:rsid w:val="35F745D6"/>
    <w:rsid w:val="36036818"/>
    <w:rsid w:val="360D5BA8"/>
    <w:rsid w:val="360D7D52"/>
    <w:rsid w:val="361231BE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03F29"/>
    <w:rsid w:val="36624145"/>
    <w:rsid w:val="368E3857"/>
    <w:rsid w:val="36963DEF"/>
    <w:rsid w:val="36BF1BC9"/>
    <w:rsid w:val="36CA5847"/>
    <w:rsid w:val="36CE3589"/>
    <w:rsid w:val="36D07CFA"/>
    <w:rsid w:val="36D3294D"/>
    <w:rsid w:val="36D77545"/>
    <w:rsid w:val="36DE3793"/>
    <w:rsid w:val="36F01751"/>
    <w:rsid w:val="36F4271E"/>
    <w:rsid w:val="36FB2B1D"/>
    <w:rsid w:val="370B658B"/>
    <w:rsid w:val="370C1750"/>
    <w:rsid w:val="370C4F12"/>
    <w:rsid w:val="371D0FDB"/>
    <w:rsid w:val="3735002B"/>
    <w:rsid w:val="3736112E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A10C9D"/>
    <w:rsid w:val="37B02C8E"/>
    <w:rsid w:val="37B13FAF"/>
    <w:rsid w:val="37DA73FD"/>
    <w:rsid w:val="37E065F1"/>
    <w:rsid w:val="37E34E12"/>
    <w:rsid w:val="37E62B54"/>
    <w:rsid w:val="37ED3EE3"/>
    <w:rsid w:val="37F039D3"/>
    <w:rsid w:val="37F92887"/>
    <w:rsid w:val="37FF2F0E"/>
    <w:rsid w:val="38200CB7"/>
    <w:rsid w:val="38246991"/>
    <w:rsid w:val="382471D8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C36FB"/>
    <w:rsid w:val="388D1222"/>
    <w:rsid w:val="389C3213"/>
    <w:rsid w:val="38AC16A8"/>
    <w:rsid w:val="38AF2C58"/>
    <w:rsid w:val="38B4055C"/>
    <w:rsid w:val="38B7004D"/>
    <w:rsid w:val="38BD5663"/>
    <w:rsid w:val="38C7758E"/>
    <w:rsid w:val="38D40C1D"/>
    <w:rsid w:val="38DD7AB3"/>
    <w:rsid w:val="38F026C3"/>
    <w:rsid w:val="38FF1464"/>
    <w:rsid w:val="392927F4"/>
    <w:rsid w:val="39292CF8"/>
    <w:rsid w:val="39317DFF"/>
    <w:rsid w:val="393F251C"/>
    <w:rsid w:val="394F5BA6"/>
    <w:rsid w:val="39561614"/>
    <w:rsid w:val="39785A2E"/>
    <w:rsid w:val="398B437E"/>
    <w:rsid w:val="399F745E"/>
    <w:rsid w:val="39A24982"/>
    <w:rsid w:val="39A910BC"/>
    <w:rsid w:val="39B76556"/>
    <w:rsid w:val="39C3537C"/>
    <w:rsid w:val="39C52C0D"/>
    <w:rsid w:val="39CE38A0"/>
    <w:rsid w:val="39E62997"/>
    <w:rsid w:val="39ED1F78"/>
    <w:rsid w:val="3A014D73"/>
    <w:rsid w:val="3A065CA2"/>
    <w:rsid w:val="3A3F02FA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C70A1B"/>
    <w:rsid w:val="3AD70075"/>
    <w:rsid w:val="3ADF570E"/>
    <w:rsid w:val="3AE27603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365BA1"/>
    <w:rsid w:val="3B4B5801"/>
    <w:rsid w:val="3B4D50C5"/>
    <w:rsid w:val="3B506C62"/>
    <w:rsid w:val="3B5322AF"/>
    <w:rsid w:val="3B547C8B"/>
    <w:rsid w:val="3B5A188F"/>
    <w:rsid w:val="3B606AA9"/>
    <w:rsid w:val="3B636B23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27434"/>
    <w:rsid w:val="3BC907C3"/>
    <w:rsid w:val="3BD52C18"/>
    <w:rsid w:val="3BE15D91"/>
    <w:rsid w:val="3BF905BC"/>
    <w:rsid w:val="3C05702E"/>
    <w:rsid w:val="3C11517C"/>
    <w:rsid w:val="3C15722F"/>
    <w:rsid w:val="3C3416BF"/>
    <w:rsid w:val="3C452863"/>
    <w:rsid w:val="3C652620"/>
    <w:rsid w:val="3C691CF2"/>
    <w:rsid w:val="3C747405"/>
    <w:rsid w:val="3C7B5562"/>
    <w:rsid w:val="3C7D61AA"/>
    <w:rsid w:val="3C812E4B"/>
    <w:rsid w:val="3C915ADC"/>
    <w:rsid w:val="3C926E07"/>
    <w:rsid w:val="3CA64660"/>
    <w:rsid w:val="3CAF0DC4"/>
    <w:rsid w:val="3CBA010B"/>
    <w:rsid w:val="3CC11012"/>
    <w:rsid w:val="3CC960B9"/>
    <w:rsid w:val="3CE70DB6"/>
    <w:rsid w:val="3CE8111C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6D517E"/>
    <w:rsid w:val="3D7423FD"/>
    <w:rsid w:val="3D7824A0"/>
    <w:rsid w:val="3D7B3D3F"/>
    <w:rsid w:val="3D7D00DC"/>
    <w:rsid w:val="3D7E0E7E"/>
    <w:rsid w:val="3D826B73"/>
    <w:rsid w:val="3DAA0180"/>
    <w:rsid w:val="3DBE1FC2"/>
    <w:rsid w:val="3DC07568"/>
    <w:rsid w:val="3DD35929"/>
    <w:rsid w:val="3DD82F3F"/>
    <w:rsid w:val="3DD86F3A"/>
    <w:rsid w:val="3DDC316C"/>
    <w:rsid w:val="3DE11DF4"/>
    <w:rsid w:val="3DF8713D"/>
    <w:rsid w:val="3DF91843"/>
    <w:rsid w:val="3E021D6A"/>
    <w:rsid w:val="3E135D25"/>
    <w:rsid w:val="3E171CB9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7E3AE6"/>
    <w:rsid w:val="3E8A1B82"/>
    <w:rsid w:val="3E8E21C5"/>
    <w:rsid w:val="3E94330A"/>
    <w:rsid w:val="3E9D72F5"/>
    <w:rsid w:val="3E9E5242"/>
    <w:rsid w:val="3EA2203F"/>
    <w:rsid w:val="3EB97F9E"/>
    <w:rsid w:val="3EBC016B"/>
    <w:rsid w:val="3EC15781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5B7984"/>
    <w:rsid w:val="3F6B5A48"/>
    <w:rsid w:val="3F6E52AC"/>
    <w:rsid w:val="3F762A0F"/>
    <w:rsid w:val="3F85693A"/>
    <w:rsid w:val="3F930CBA"/>
    <w:rsid w:val="3F9904AC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1B4533"/>
    <w:rsid w:val="401D2E8B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110C42"/>
    <w:rsid w:val="41202C33"/>
    <w:rsid w:val="412752AA"/>
    <w:rsid w:val="41285F8B"/>
    <w:rsid w:val="41366F69"/>
    <w:rsid w:val="413B7A6D"/>
    <w:rsid w:val="41480B4D"/>
    <w:rsid w:val="415D5C35"/>
    <w:rsid w:val="41611082"/>
    <w:rsid w:val="416C69B7"/>
    <w:rsid w:val="41872CB2"/>
    <w:rsid w:val="418B1335"/>
    <w:rsid w:val="41966C29"/>
    <w:rsid w:val="41984EBF"/>
    <w:rsid w:val="41A208E6"/>
    <w:rsid w:val="41A35612"/>
    <w:rsid w:val="41A37141"/>
    <w:rsid w:val="41A43864"/>
    <w:rsid w:val="41B45A71"/>
    <w:rsid w:val="41C061C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74495"/>
    <w:rsid w:val="422A387A"/>
    <w:rsid w:val="42302DFC"/>
    <w:rsid w:val="423C1CEE"/>
    <w:rsid w:val="4258222A"/>
    <w:rsid w:val="426B4382"/>
    <w:rsid w:val="42707BEA"/>
    <w:rsid w:val="427342EC"/>
    <w:rsid w:val="427C5579"/>
    <w:rsid w:val="428A37DB"/>
    <w:rsid w:val="42916F69"/>
    <w:rsid w:val="42997141"/>
    <w:rsid w:val="429B74ED"/>
    <w:rsid w:val="42B911C3"/>
    <w:rsid w:val="42B94836"/>
    <w:rsid w:val="42C45840"/>
    <w:rsid w:val="42C817D4"/>
    <w:rsid w:val="42CF714A"/>
    <w:rsid w:val="42D9753D"/>
    <w:rsid w:val="42E16FF9"/>
    <w:rsid w:val="42F44377"/>
    <w:rsid w:val="42F56341"/>
    <w:rsid w:val="43034954"/>
    <w:rsid w:val="430B40A0"/>
    <w:rsid w:val="43217136"/>
    <w:rsid w:val="43252782"/>
    <w:rsid w:val="432946F8"/>
    <w:rsid w:val="432A1217"/>
    <w:rsid w:val="432A5FEB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A35D9D"/>
    <w:rsid w:val="43C006FD"/>
    <w:rsid w:val="43C901B0"/>
    <w:rsid w:val="43F72CC5"/>
    <w:rsid w:val="440203D8"/>
    <w:rsid w:val="44174B0E"/>
    <w:rsid w:val="44240C8C"/>
    <w:rsid w:val="442F041A"/>
    <w:rsid w:val="442F13DF"/>
    <w:rsid w:val="44375106"/>
    <w:rsid w:val="44392A3A"/>
    <w:rsid w:val="4453331F"/>
    <w:rsid w:val="446E0735"/>
    <w:rsid w:val="447946C2"/>
    <w:rsid w:val="447A4194"/>
    <w:rsid w:val="447D0F6A"/>
    <w:rsid w:val="447E20A0"/>
    <w:rsid w:val="449851D6"/>
    <w:rsid w:val="44A01C25"/>
    <w:rsid w:val="44A37EC3"/>
    <w:rsid w:val="44AE215C"/>
    <w:rsid w:val="44B02520"/>
    <w:rsid w:val="44B042CE"/>
    <w:rsid w:val="44BC2C73"/>
    <w:rsid w:val="44BC4E15"/>
    <w:rsid w:val="44BD69EB"/>
    <w:rsid w:val="44C4421D"/>
    <w:rsid w:val="44CD4598"/>
    <w:rsid w:val="44D949F1"/>
    <w:rsid w:val="44D97CC8"/>
    <w:rsid w:val="44DD41A3"/>
    <w:rsid w:val="44F4256A"/>
    <w:rsid w:val="44F920D0"/>
    <w:rsid w:val="45040E37"/>
    <w:rsid w:val="45054A10"/>
    <w:rsid w:val="45113714"/>
    <w:rsid w:val="45157D14"/>
    <w:rsid w:val="45255158"/>
    <w:rsid w:val="452B429C"/>
    <w:rsid w:val="45383F3C"/>
    <w:rsid w:val="45504AAF"/>
    <w:rsid w:val="45505C97"/>
    <w:rsid w:val="4550785F"/>
    <w:rsid w:val="45521829"/>
    <w:rsid w:val="4555747A"/>
    <w:rsid w:val="45684AE6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EA380F"/>
    <w:rsid w:val="45F51ADA"/>
    <w:rsid w:val="460F771A"/>
    <w:rsid w:val="462211FB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737CA9"/>
    <w:rsid w:val="467632F5"/>
    <w:rsid w:val="46845629"/>
    <w:rsid w:val="468604DF"/>
    <w:rsid w:val="468C638D"/>
    <w:rsid w:val="469F5CBE"/>
    <w:rsid w:val="46A41C10"/>
    <w:rsid w:val="46A71700"/>
    <w:rsid w:val="46B51F2C"/>
    <w:rsid w:val="46ED1809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440D5"/>
    <w:rsid w:val="47B63383"/>
    <w:rsid w:val="47C51615"/>
    <w:rsid w:val="47CA1B4A"/>
    <w:rsid w:val="47D66E97"/>
    <w:rsid w:val="47D74267"/>
    <w:rsid w:val="47E04ECA"/>
    <w:rsid w:val="47E349BA"/>
    <w:rsid w:val="48084421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95C04"/>
    <w:rsid w:val="48AB33C2"/>
    <w:rsid w:val="48B63E7D"/>
    <w:rsid w:val="48BE63E9"/>
    <w:rsid w:val="48C4125B"/>
    <w:rsid w:val="48D34A2F"/>
    <w:rsid w:val="48FA3211"/>
    <w:rsid w:val="48FE0BF8"/>
    <w:rsid w:val="4901159C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DB003F"/>
    <w:rsid w:val="49EE3C79"/>
    <w:rsid w:val="49F20EE5"/>
    <w:rsid w:val="4A015BA5"/>
    <w:rsid w:val="4A1B15C8"/>
    <w:rsid w:val="4A286FFC"/>
    <w:rsid w:val="4A311628"/>
    <w:rsid w:val="4A317C5F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954692"/>
    <w:rsid w:val="4AB60164"/>
    <w:rsid w:val="4ABB39CC"/>
    <w:rsid w:val="4ABD08DC"/>
    <w:rsid w:val="4ACC3EEE"/>
    <w:rsid w:val="4AD127C8"/>
    <w:rsid w:val="4AD131F0"/>
    <w:rsid w:val="4AF9521E"/>
    <w:rsid w:val="4B037E2A"/>
    <w:rsid w:val="4B124C0F"/>
    <w:rsid w:val="4B242DE5"/>
    <w:rsid w:val="4B2701C1"/>
    <w:rsid w:val="4B3117D6"/>
    <w:rsid w:val="4B425E9C"/>
    <w:rsid w:val="4B5F25AA"/>
    <w:rsid w:val="4B655548"/>
    <w:rsid w:val="4B7A02A7"/>
    <w:rsid w:val="4B83273C"/>
    <w:rsid w:val="4B9E19F4"/>
    <w:rsid w:val="4BA07DE3"/>
    <w:rsid w:val="4BA8113B"/>
    <w:rsid w:val="4BB42648"/>
    <w:rsid w:val="4BC44B03"/>
    <w:rsid w:val="4BC50B39"/>
    <w:rsid w:val="4BCD61D2"/>
    <w:rsid w:val="4BD016F9"/>
    <w:rsid w:val="4BD165C6"/>
    <w:rsid w:val="4BD42F98"/>
    <w:rsid w:val="4BDA60D4"/>
    <w:rsid w:val="4C092FFA"/>
    <w:rsid w:val="4C0F5D7E"/>
    <w:rsid w:val="4C143200"/>
    <w:rsid w:val="4C1D6881"/>
    <w:rsid w:val="4C207F8B"/>
    <w:rsid w:val="4C3B7578"/>
    <w:rsid w:val="4C3E48B5"/>
    <w:rsid w:val="4C4F261E"/>
    <w:rsid w:val="4C530B9E"/>
    <w:rsid w:val="4C5821AD"/>
    <w:rsid w:val="4C63256E"/>
    <w:rsid w:val="4C800A2A"/>
    <w:rsid w:val="4C904488"/>
    <w:rsid w:val="4C91592D"/>
    <w:rsid w:val="4C951AA7"/>
    <w:rsid w:val="4C9A70C7"/>
    <w:rsid w:val="4C9E35A6"/>
    <w:rsid w:val="4CBE77A4"/>
    <w:rsid w:val="4CC60DB4"/>
    <w:rsid w:val="4CCA547A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A74CD"/>
    <w:rsid w:val="4D5B4FF3"/>
    <w:rsid w:val="4D5E3823"/>
    <w:rsid w:val="4D6B1C95"/>
    <w:rsid w:val="4D741C78"/>
    <w:rsid w:val="4D814A59"/>
    <w:rsid w:val="4D865650"/>
    <w:rsid w:val="4D8C54DC"/>
    <w:rsid w:val="4D901140"/>
    <w:rsid w:val="4D956757"/>
    <w:rsid w:val="4D9A561E"/>
    <w:rsid w:val="4DA66D09"/>
    <w:rsid w:val="4DAD60E5"/>
    <w:rsid w:val="4DB017E2"/>
    <w:rsid w:val="4DC112FA"/>
    <w:rsid w:val="4DDD70BE"/>
    <w:rsid w:val="4DE66FB2"/>
    <w:rsid w:val="4DE82D2A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9609D8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43EF"/>
    <w:rsid w:val="4F55619D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0C90"/>
    <w:rsid w:val="4F951480"/>
    <w:rsid w:val="4FA03191"/>
    <w:rsid w:val="4FAC303A"/>
    <w:rsid w:val="4FB54E8E"/>
    <w:rsid w:val="4FB70C06"/>
    <w:rsid w:val="4FC155E1"/>
    <w:rsid w:val="4FC6507C"/>
    <w:rsid w:val="4FC82B2E"/>
    <w:rsid w:val="4FCD042A"/>
    <w:rsid w:val="4FF260E2"/>
    <w:rsid w:val="4FFC486B"/>
    <w:rsid w:val="50096F88"/>
    <w:rsid w:val="500F2DC6"/>
    <w:rsid w:val="500F511D"/>
    <w:rsid w:val="501A73E7"/>
    <w:rsid w:val="50292CB4"/>
    <w:rsid w:val="502C5162"/>
    <w:rsid w:val="5032028D"/>
    <w:rsid w:val="50324731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A13664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00E2A"/>
    <w:rsid w:val="516473EA"/>
    <w:rsid w:val="516C5EF8"/>
    <w:rsid w:val="517C08CB"/>
    <w:rsid w:val="51873568"/>
    <w:rsid w:val="519530DD"/>
    <w:rsid w:val="51BA7D9C"/>
    <w:rsid w:val="51C25640"/>
    <w:rsid w:val="51CA4B82"/>
    <w:rsid w:val="51D72F2C"/>
    <w:rsid w:val="51DA0BDC"/>
    <w:rsid w:val="51E14E3C"/>
    <w:rsid w:val="51E6025E"/>
    <w:rsid w:val="51ED5E1F"/>
    <w:rsid w:val="521C7446"/>
    <w:rsid w:val="523F62C5"/>
    <w:rsid w:val="52436B86"/>
    <w:rsid w:val="524B1ADA"/>
    <w:rsid w:val="525C3CE7"/>
    <w:rsid w:val="525E6503"/>
    <w:rsid w:val="527A5F1B"/>
    <w:rsid w:val="52910DFD"/>
    <w:rsid w:val="52A336C4"/>
    <w:rsid w:val="52A47F2C"/>
    <w:rsid w:val="52AA1A33"/>
    <w:rsid w:val="52BF7DD2"/>
    <w:rsid w:val="52C5058C"/>
    <w:rsid w:val="52CD6993"/>
    <w:rsid w:val="52D41ACF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5D3873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135C95"/>
    <w:rsid w:val="541859EC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D2C7A"/>
    <w:rsid w:val="54D51A4B"/>
    <w:rsid w:val="54D9743E"/>
    <w:rsid w:val="54DD06D4"/>
    <w:rsid w:val="54EB3100"/>
    <w:rsid w:val="54F14BBA"/>
    <w:rsid w:val="55102B67"/>
    <w:rsid w:val="551709E9"/>
    <w:rsid w:val="551B1885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E621D"/>
    <w:rsid w:val="55E02539"/>
    <w:rsid w:val="55ED52C6"/>
    <w:rsid w:val="55F674E6"/>
    <w:rsid w:val="55FB55C5"/>
    <w:rsid w:val="55FC6F38"/>
    <w:rsid w:val="56226FF5"/>
    <w:rsid w:val="56242D6E"/>
    <w:rsid w:val="562E599A"/>
    <w:rsid w:val="563A433F"/>
    <w:rsid w:val="5647080A"/>
    <w:rsid w:val="56486A5C"/>
    <w:rsid w:val="56554CD5"/>
    <w:rsid w:val="565655AA"/>
    <w:rsid w:val="56665BCA"/>
    <w:rsid w:val="566A3561"/>
    <w:rsid w:val="56707D61"/>
    <w:rsid w:val="567A33CD"/>
    <w:rsid w:val="569F7B35"/>
    <w:rsid w:val="56B0015D"/>
    <w:rsid w:val="56B85264"/>
    <w:rsid w:val="56B86142"/>
    <w:rsid w:val="56BC5814"/>
    <w:rsid w:val="56C62507"/>
    <w:rsid w:val="56C859FA"/>
    <w:rsid w:val="56D15BC0"/>
    <w:rsid w:val="56D402F0"/>
    <w:rsid w:val="56E10C5F"/>
    <w:rsid w:val="56F269C8"/>
    <w:rsid w:val="56FC15F5"/>
    <w:rsid w:val="57016832"/>
    <w:rsid w:val="571A0E83"/>
    <w:rsid w:val="572611F8"/>
    <w:rsid w:val="57263A45"/>
    <w:rsid w:val="572D17AE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71560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5F62DF"/>
    <w:rsid w:val="5876327B"/>
    <w:rsid w:val="587A4EC7"/>
    <w:rsid w:val="588B2C30"/>
    <w:rsid w:val="58904D53"/>
    <w:rsid w:val="589143AC"/>
    <w:rsid w:val="589917F1"/>
    <w:rsid w:val="589A4356"/>
    <w:rsid w:val="58BA0865"/>
    <w:rsid w:val="58C148A4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7871E4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730"/>
    <w:rsid w:val="5B296DA0"/>
    <w:rsid w:val="5B3A3F2B"/>
    <w:rsid w:val="5B4B4927"/>
    <w:rsid w:val="5B4C4282"/>
    <w:rsid w:val="5B505989"/>
    <w:rsid w:val="5B5163B3"/>
    <w:rsid w:val="5B5F03A4"/>
    <w:rsid w:val="5B70435F"/>
    <w:rsid w:val="5B721E85"/>
    <w:rsid w:val="5B755C47"/>
    <w:rsid w:val="5B797C67"/>
    <w:rsid w:val="5B7C4A52"/>
    <w:rsid w:val="5B800A46"/>
    <w:rsid w:val="5B8012C6"/>
    <w:rsid w:val="5B8B2F47"/>
    <w:rsid w:val="5BB3664B"/>
    <w:rsid w:val="5BB5565E"/>
    <w:rsid w:val="5BBB1A7E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7F0CFE"/>
    <w:rsid w:val="5C846314"/>
    <w:rsid w:val="5C891B7C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60D7D"/>
    <w:rsid w:val="5CF16F06"/>
    <w:rsid w:val="5CFA1A9B"/>
    <w:rsid w:val="5CFE45D1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9D6B16"/>
    <w:rsid w:val="5D9F2CDA"/>
    <w:rsid w:val="5D9F6BA2"/>
    <w:rsid w:val="5DA17E81"/>
    <w:rsid w:val="5DA23103"/>
    <w:rsid w:val="5DB878AC"/>
    <w:rsid w:val="5DBA51ED"/>
    <w:rsid w:val="5DBF512A"/>
    <w:rsid w:val="5DCB1D21"/>
    <w:rsid w:val="5DCF7A63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421FE3"/>
    <w:rsid w:val="5E532442"/>
    <w:rsid w:val="5E5F0BEC"/>
    <w:rsid w:val="5E76511E"/>
    <w:rsid w:val="5E873E9A"/>
    <w:rsid w:val="5E880EEE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54CAE"/>
    <w:rsid w:val="5F061262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C0E82"/>
    <w:rsid w:val="5F7C6122"/>
    <w:rsid w:val="5F85016E"/>
    <w:rsid w:val="5F9745B0"/>
    <w:rsid w:val="5F9E6D95"/>
    <w:rsid w:val="5FB76A00"/>
    <w:rsid w:val="5FC353A5"/>
    <w:rsid w:val="5FF05A6E"/>
    <w:rsid w:val="5FF137C3"/>
    <w:rsid w:val="601E1A8A"/>
    <w:rsid w:val="60375FC5"/>
    <w:rsid w:val="603F0748"/>
    <w:rsid w:val="604A517F"/>
    <w:rsid w:val="6051475F"/>
    <w:rsid w:val="605C60EC"/>
    <w:rsid w:val="60690D8E"/>
    <w:rsid w:val="60691717"/>
    <w:rsid w:val="60783761"/>
    <w:rsid w:val="60820DBC"/>
    <w:rsid w:val="6086255C"/>
    <w:rsid w:val="608A5EC3"/>
    <w:rsid w:val="60980395"/>
    <w:rsid w:val="609A104B"/>
    <w:rsid w:val="609B3C2C"/>
    <w:rsid w:val="60A26D69"/>
    <w:rsid w:val="60A30D33"/>
    <w:rsid w:val="60A968B8"/>
    <w:rsid w:val="60AF3851"/>
    <w:rsid w:val="60B42F40"/>
    <w:rsid w:val="60CC1D90"/>
    <w:rsid w:val="60EC26DA"/>
    <w:rsid w:val="60EC4488"/>
    <w:rsid w:val="60F026A0"/>
    <w:rsid w:val="60FF41BB"/>
    <w:rsid w:val="61045C75"/>
    <w:rsid w:val="610761B7"/>
    <w:rsid w:val="61082472"/>
    <w:rsid w:val="61153112"/>
    <w:rsid w:val="611A7247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11074"/>
    <w:rsid w:val="61860A0A"/>
    <w:rsid w:val="61972270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E425AB"/>
    <w:rsid w:val="61EA269E"/>
    <w:rsid w:val="61F77CA9"/>
    <w:rsid w:val="6202723B"/>
    <w:rsid w:val="620A72BB"/>
    <w:rsid w:val="620C2F1B"/>
    <w:rsid w:val="622173D3"/>
    <w:rsid w:val="6226471C"/>
    <w:rsid w:val="62285A57"/>
    <w:rsid w:val="622A6491"/>
    <w:rsid w:val="623E0D13"/>
    <w:rsid w:val="62410803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B92A90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B573B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458EA"/>
    <w:rsid w:val="63E9714C"/>
    <w:rsid w:val="63FE1550"/>
    <w:rsid w:val="640B2E77"/>
    <w:rsid w:val="642108EC"/>
    <w:rsid w:val="642E6B65"/>
    <w:rsid w:val="643979E4"/>
    <w:rsid w:val="644366BF"/>
    <w:rsid w:val="644B3444"/>
    <w:rsid w:val="64505303"/>
    <w:rsid w:val="646D58E0"/>
    <w:rsid w:val="647927F9"/>
    <w:rsid w:val="64847F0B"/>
    <w:rsid w:val="648C220A"/>
    <w:rsid w:val="648E1784"/>
    <w:rsid w:val="648F5856"/>
    <w:rsid w:val="64986CAA"/>
    <w:rsid w:val="64BA216D"/>
    <w:rsid w:val="64BB2B8D"/>
    <w:rsid w:val="64BF56D9"/>
    <w:rsid w:val="64C9520C"/>
    <w:rsid w:val="64D140C0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93B3D"/>
    <w:rsid w:val="65D605E8"/>
    <w:rsid w:val="65DD1960"/>
    <w:rsid w:val="65F362B8"/>
    <w:rsid w:val="65FF0AD1"/>
    <w:rsid w:val="660679FF"/>
    <w:rsid w:val="6609788A"/>
    <w:rsid w:val="66277FF7"/>
    <w:rsid w:val="662C0B13"/>
    <w:rsid w:val="662D5327"/>
    <w:rsid w:val="662E4007"/>
    <w:rsid w:val="664E34EF"/>
    <w:rsid w:val="66770C98"/>
    <w:rsid w:val="667E2026"/>
    <w:rsid w:val="66823A94"/>
    <w:rsid w:val="668313EA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1B7875"/>
    <w:rsid w:val="673504EF"/>
    <w:rsid w:val="67550AE6"/>
    <w:rsid w:val="675859D1"/>
    <w:rsid w:val="67713939"/>
    <w:rsid w:val="6775711A"/>
    <w:rsid w:val="67786A75"/>
    <w:rsid w:val="6782148E"/>
    <w:rsid w:val="67892A30"/>
    <w:rsid w:val="678C0773"/>
    <w:rsid w:val="678E364A"/>
    <w:rsid w:val="67967D6E"/>
    <w:rsid w:val="679F6B13"/>
    <w:rsid w:val="67A61834"/>
    <w:rsid w:val="67AE693B"/>
    <w:rsid w:val="67C24194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5F19E3"/>
    <w:rsid w:val="68660FC4"/>
    <w:rsid w:val="687552DE"/>
    <w:rsid w:val="6882548B"/>
    <w:rsid w:val="688A402C"/>
    <w:rsid w:val="688D02FE"/>
    <w:rsid w:val="689537F1"/>
    <w:rsid w:val="689803F1"/>
    <w:rsid w:val="689B046A"/>
    <w:rsid w:val="68A613C0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E0130"/>
    <w:rsid w:val="696F26AE"/>
    <w:rsid w:val="697D65C5"/>
    <w:rsid w:val="69877444"/>
    <w:rsid w:val="6992608B"/>
    <w:rsid w:val="699451C2"/>
    <w:rsid w:val="69A14A4B"/>
    <w:rsid w:val="69AC6EAA"/>
    <w:rsid w:val="69B1626F"/>
    <w:rsid w:val="69EA352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736B6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2C2051"/>
    <w:rsid w:val="6B3134EF"/>
    <w:rsid w:val="6B737BEB"/>
    <w:rsid w:val="6B7632CC"/>
    <w:rsid w:val="6B86601F"/>
    <w:rsid w:val="6B907123"/>
    <w:rsid w:val="6B9C21B9"/>
    <w:rsid w:val="6BA17875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F11D6E"/>
    <w:rsid w:val="6BF15048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51E77"/>
    <w:rsid w:val="6C9C1E8E"/>
    <w:rsid w:val="6CA01AB8"/>
    <w:rsid w:val="6CA54605"/>
    <w:rsid w:val="6CAA1C5B"/>
    <w:rsid w:val="6CBF19A5"/>
    <w:rsid w:val="6CC938CF"/>
    <w:rsid w:val="6CCC4A03"/>
    <w:rsid w:val="6CD209D6"/>
    <w:rsid w:val="6CED5810"/>
    <w:rsid w:val="6CF3201F"/>
    <w:rsid w:val="6D013069"/>
    <w:rsid w:val="6D0D7C60"/>
    <w:rsid w:val="6D17288C"/>
    <w:rsid w:val="6D196605"/>
    <w:rsid w:val="6D1F0D27"/>
    <w:rsid w:val="6D302B94"/>
    <w:rsid w:val="6D30394E"/>
    <w:rsid w:val="6D4C011E"/>
    <w:rsid w:val="6D673814"/>
    <w:rsid w:val="6D7D4DE5"/>
    <w:rsid w:val="6D8048D6"/>
    <w:rsid w:val="6D8A305E"/>
    <w:rsid w:val="6D995997"/>
    <w:rsid w:val="6DA24C20"/>
    <w:rsid w:val="6DB850B3"/>
    <w:rsid w:val="6DBE53FE"/>
    <w:rsid w:val="6DDF6AD5"/>
    <w:rsid w:val="6DF25C05"/>
    <w:rsid w:val="6DFD14D4"/>
    <w:rsid w:val="6E0252EB"/>
    <w:rsid w:val="6E054DDB"/>
    <w:rsid w:val="6E0636F3"/>
    <w:rsid w:val="6E2214E9"/>
    <w:rsid w:val="6E2E7E8E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7206C2"/>
    <w:rsid w:val="6E867CCA"/>
    <w:rsid w:val="6E8738B8"/>
    <w:rsid w:val="6E8F40A5"/>
    <w:rsid w:val="6E9A783A"/>
    <w:rsid w:val="6E9C2DAC"/>
    <w:rsid w:val="6EB41798"/>
    <w:rsid w:val="6EB83BFB"/>
    <w:rsid w:val="6EBC36EB"/>
    <w:rsid w:val="6EC66318"/>
    <w:rsid w:val="6EC93847"/>
    <w:rsid w:val="6EE3336E"/>
    <w:rsid w:val="6EE669BA"/>
    <w:rsid w:val="6F152DFC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166E3"/>
    <w:rsid w:val="6F880045"/>
    <w:rsid w:val="6F8C57B4"/>
    <w:rsid w:val="6F9739F5"/>
    <w:rsid w:val="6FA523D2"/>
    <w:rsid w:val="6FAC19B2"/>
    <w:rsid w:val="6FB24AEE"/>
    <w:rsid w:val="6FDB5DF3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0347E"/>
    <w:rsid w:val="70D265C2"/>
    <w:rsid w:val="70D36FE2"/>
    <w:rsid w:val="70EE1B56"/>
    <w:rsid w:val="70F133F4"/>
    <w:rsid w:val="710B2708"/>
    <w:rsid w:val="7130224D"/>
    <w:rsid w:val="713734FD"/>
    <w:rsid w:val="714A4664"/>
    <w:rsid w:val="714A76D4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C56D5B"/>
    <w:rsid w:val="71CA4371"/>
    <w:rsid w:val="71D92806"/>
    <w:rsid w:val="71E03B95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5325B9"/>
    <w:rsid w:val="72636FD7"/>
    <w:rsid w:val="726C58D8"/>
    <w:rsid w:val="728409C4"/>
    <w:rsid w:val="72A5093A"/>
    <w:rsid w:val="72AF5315"/>
    <w:rsid w:val="72B131C6"/>
    <w:rsid w:val="72BB0214"/>
    <w:rsid w:val="72D354A8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4BB8"/>
    <w:rsid w:val="732D6F8E"/>
    <w:rsid w:val="732F6074"/>
    <w:rsid w:val="733221CE"/>
    <w:rsid w:val="7338355D"/>
    <w:rsid w:val="733A7CC3"/>
    <w:rsid w:val="73451D79"/>
    <w:rsid w:val="73610D05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E72559"/>
    <w:rsid w:val="73F05BE5"/>
    <w:rsid w:val="74063606"/>
    <w:rsid w:val="740C6EC3"/>
    <w:rsid w:val="741464E0"/>
    <w:rsid w:val="7419513C"/>
    <w:rsid w:val="741B0EB4"/>
    <w:rsid w:val="74220495"/>
    <w:rsid w:val="7434271A"/>
    <w:rsid w:val="74474788"/>
    <w:rsid w:val="744E30B7"/>
    <w:rsid w:val="745F3497"/>
    <w:rsid w:val="74734442"/>
    <w:rsid w:val="747F71E4"/>
    <w:rsid w:val="74836A59"/>
    <w:rsid w:val="748C2944"/>
    <w:rsid w:val="748F01F5"/>
    <w:rsid w:val="749A2DE8"/>
    <w:rsid w:val="749B1FF5"/>
    <w:rsid w:val="749D5D6D"/>
    <w:rsid w:val="74A94712"/>
    <w:rsid w:val="74AB4753"/>
    <w:rsid w:val="74B3733F"/>
    <w:rsid w:val="74BB61F3"/>
    <w:rsid w:val="74C13807"/>
    <w:rsid w:val="74C762A4"/>
    <w:rsid w:val="74CF1C9F"/>
    <w:rsid w:val="74DD43BC"/>
    <w:rsid w:val="74E279D7"/>
    <w:rsid w:val="74F31E31"/>
    <w:rsid w:val="74FC01B7"/>
    <w:rsid w:val="750A2CD7"/>
    <w:rsid w:val="75167F2B"/>
    <w:rsid w:val="751853F4"/>
    <w:rsid w:val="751D2AF0"/>
    <w:rsid w:val="755C1784"/>
    <w:rsid w:val="757E0BB5"/>
    <w:rsid w:val="757F020E"/>
    <w:rsid w:val="75832D5B"/>
    <w:rsid w:val="75834F63"/>
    <w:rsid w:val="758B3E18"/>
    <w:rsid w:val="75A26A30"/>
    <w:rsid w:val="75A82C1C"/>
    <w:rsid w:val="75BB2563"/>
    <w:rsid w:val="75D94B83"/>
    <w:rsid w:val="75F47C0F"/>
    <w:rsid w:val="75F67D31"/>
    <w:rsid w:val="7601057E"/>
    <w:rsid w:val="7603715B"/>
    <w:rsid w:val="7607416F"/>
    <w:rsid w:val="76100EE8"/>
    <w:rsid w:val="7614205F"/>
    <w:rsid w:val="76183A28"/>
    <w:rsid w:val="76432944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BD44A5"/>
    <w:rsid w:val="76C84BF7"/>
    <w:rsid w:val="76CA2073"/>
    <w:rsid w:val="76CB0372"/>
    <w:rsid w:val="76CC46E8"/>
    <w:rsid w:val="76E06E8B"/>
    <w:rsid w:val="76E2473B"/>
    <w:rsid w:val="76E640F0"/>
    <w:rsid w:val="76EA2DC0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6465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55EC0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70B6C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0E2D96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824CB"/>
    <w:rsid w:val="799B6859"/>
    <w:rsid w:val="799E3333"/>
    <w:rsid w:val="799F60E4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A04063C"/>
    <w:rsid w:val="7A124B07"/>
    <w:rsid w:val="7A360C00"/>
    <w:rsid w:val="7A637111"/>
    <w:rsid w:val="7A677E27"/>
    <w:rsid w:val="7A6B246A"/>
    <w:rsid w:val="7A6F5299"/>
    <w:rsid w:val="7A847DB3"/>
    <w:rsid w:val="7A8732A6"/>
    <w:rsid w:val="7AA22819"/>
    <w:rsid w:val="7AB066E9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E36DA"/>
    <w:rsid w:val="7B42141C"/>
    <w:rsid w:val="7B441468"/>
    <w:rsid w:val="7B454A69"/>
    <w:rsid w:val="7B696C1E"/>
    <w:rsid w:val="7B914152"/>
    <w:rsid w:val="7B91776F"/>
    <w:rsid w:val="7B963516"/>
    <w:rsid w:val="7B963B66"/>
    <w:rsid w:val="7B9A3006"/>
    <w:rsid w:val="7BB0239D"/>
    <w:rsid w:val="7BC410F7"/>
    <w:rsid w:val="7BC45E69"/>
    <w:rsid w:val="7BC9713C"/>
    <w:rsid w:val="7BD137C8"/>
    <w:rsid w:val="7BD302C6"/>
    <w:rsid w:val="7BE418FB"/>
    <w:rsid w:val="7BE94E67"/>
    <w:rsid w:val="7BFC5A6F"/>
    <w:rsid w:val="7C0466D2"/>
    <w:rsid w:val="7C06244A"/>
    <w:rsid w:val="7C1508DF"/>
    <w:rsid w:val="7C173A56"/>
    <w:rsid w:val="7C1F1589"/>
    <w:rsid w:val="7C2E19A1"/>
    <w:rsid w:val="7C3C2310"/>
    <w:rsid w:val="7C3F7AEE"/>
    <w:rsid w:val="7C4B55D7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B41EA6"/>
    <w:rsid w:val="7CB46A32"/>
    <w:rsid w:val="7CBE2D25"/>
    <w:rsid w:val="7CBE4AD3"/>
    <w:rsid w:val="7CC66965"/>
    <w:rsid w:val="7CCD4D16"/>
    <w:rsid w:val="7CD62C03"/>
    <w:rsid w:val="7CF60710"/>
    <w:rsid w:val="7CFE43FC"/>
    <w:rsid w:val="7D10125B"/>
    <w:rsid w:val="7D124E1E"/>
    <w:rsid w:val="7D157C49"/>
    <w:rsid w:val="7D1B3CD3"/>
    <w:rsid w:val="7D1E1A15"/>
    <w:rsid w:val="7D3445AB"/>
    <w:rsid w:val="7D35091E"/>
    <w:rsid w:val="7D4C6582"/>
    <w:rsid w:val="7D4F1BCF"/>
    <w:rsid w:val="7D4F7E21"/>
    <w:rsid w:val="7D7004C3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064983"/>
    <w:rsid w:val="7E0B1F99"/>
    <w:rsid w:val="7E1846B6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379FA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DD5BB8"/>
    <w:rsid w:val="7FE745A9"/>
    <w:rsid w:val="7FF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11</Pages>
  <Words>7598</Words>
  <Characters>9513</Characters>
  <Lines>0</Lines>
  <Paragraphs>0</Paragraphs>
  <TotalTime>297</TotalTime>
  <ScaleCrop>false</ScaleCrop>
  <LinksUpToDate>false</LinksUpToDate>
  <CharactersWithSpaces>11487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2023-03-07T10:18:37Z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CA6E29357EC548E3918FFE774D405CB9</vt:lpwstr>
  </property>
  <property fmtid="{D5CDD505-2E9C-101B-9397-08002B2CF9AE}" pid="5" name="commondata">
    <vt:lpwstr>eyJjb3VudCI6NDAzLCJoZGlkIjoiNjdhMTMwNDYzZWIwOTU0NDRlYjIzNmI5NWQ1MzBlYjAiLCJ1c2VyQ291bnQiOjQwM30=</vt:lpwstr>
  </property>
</Properties>
</file>