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8F8F8"/>
                              <w:spacing w:before="0" w:beforeAutospacing="0" w:after="0" w:afterAutospacing="0" w:line="330" w:lineRule="atLeast"/>
                              <w:ind w:left="0" w:right="0" w:firstLine="0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7"/>
                                <w:szCs w:val="27"/>
                                <w:bdr w:val="none" w:color="auto" w:sz="0" w:space="0"/>
                                <w:shd w:val="clear" w:fill="F8F8F8"/>
                              </w:rPr>
                              <w:t>预计2029年全球导航定位芯片市场规模将达到40.1亿美元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0288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8F8F8"/>
                        <w:spacing w:before="0" w:beforeAutospacing="0" w:after="0" w:afterAutospacing="0" w:line="330" w:lineRule="atLeast"/>
                        <w:ind w:left="0" w:right="0" w:firstLine="0"/>
                        <w:rPr>
                          <w:rFonts w:ascii="微软雅黑" w:hAnsi="微软雅黑" w:eastAsia="微软雅黑" w:cs="微软雅黑"/>
                          <w:b/>
                          <w:bCs/>
                          <w:i w:val="0"/>
                          <w:iCs w:val="0"/>
                          <w:caps w:val="0"/>
                          <w:color w:val="333333"/>
                          <w:spacing w:val="0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i w:val="0"/>
                          <w:iCs w:val="0"/>
                          <w:caps w:val="0"/>
                          <w:color w:val="333333"/>
                          <w:spacing w:val="0"/>
                          <w:sz w:val="27"/>
                          <w:szCs w:val="27"/>
                          <w:bdr w:val="none" w:color="auto" w:sz="0" w:space="0"/>
                          <w:shd w:val="clear" w:fill="F8F8F8"/>
                        </w:rPr>
                        <w:t>预计2029年全球导航定位芯片市场规模将达到40.1亿美元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br w:type="page"/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3667125"/>
            <wp:effectExtent l="0" t="0" r="0" b="9525"/>
            <wp:docPr id="14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据调研团队最新报告“全球导航定位芯片市场报告2023-2029”显示，预计2029年全球导航定位芯片市场规模将达到40.1亿美元，未来几年年复合增长率CAGR为2.1%。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全球导航卫星系统（GNSS）是覆盖全球的自主地利空间定位的卫星系统，可让拥有兼容设备的用户通过处理来自卫星的信号来确定其位置，速度和时间。 GNSS信号由各种卫星定位系统提供，包括全球和区域星座以及基于卫星的增强系统：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全球星座：GPS（美国），GLONASS（俄罗斯联邦），Galileo（欧盟），北斗（中国）。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区域星座：QZSS（日本），IRNSS（台湾）和北斗区域组成部分（PRC）。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卫星增强系统（SBAS）：WAAS（美国），EGNOS（欧盟），MSAS（日本），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GAGAN（台湾），SDCM（俄罗斯联邦）和SNAS（中国）。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2022 年，全球卫星导航市场持续稳定发展。根据 GSA 研究显示，增值服务已逐渐成为最大收入来源，亚太地区在设备销售和服务收入，以及GNSS 设备出货量等方面仍占据最大市场份额，消费类应用解决方案和道路应用收入占主导地位。未来十年全球 GNSS 市场将保持稳定增长，2031 年全球 GNSS 设备安装数量将达 100 亿台，大众消费类解决方案仍将是市场的主要需求。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4743450"/>
            <wp:effectExtent l="0" t="0" r="0" b="0"/>
            <wp:docPr id="12" name="图片 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全球范围内导航定位芯片生产商主要包括Qualcomm、Broadcom、Mediatek、U-blox、STM、Furuno Electric等。2022年，全球前五大厂商占有大约51.0%的市场份额。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3419475"/>
            <wp:effectExtent l="0" t="0" r="0" b="9525"/>
            <wp:docPr id="13" name="图片 1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就产品类型而言，目前标准精密GNSS芯片是最主要的细分产品，占据大约97.6%的份额。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3257550"/>
            <wp:effectExtent l="0" t="0" r="0" b="0"/>
            <wp:docPr id="11" name="图片 11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257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就产品应用而言，目前智能手机是最主要的需求来源，占据大约65.5%的份额。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Y3NywiaGRpZCI6IjY3YTEzMDQ2M2ViMDk1NDQ0ZWIyMzZiOTVkNTMwZWIwIiwidXNlckNvdW50Ijo1Njc3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77076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6D2A98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16BE5"/>
    <w:rsid w:val="00AD7338"/>
    <w:rsid w:val="00B2476A"/>
    <w:rsid w:val="00B92181"/>
    <w:rsid w:val="00B93F2F"/>
    <w:rsid w:val="00B95CDD"/>
    <w:rsid w:val="00BE7797"/>
    <w:rsid w:val="00BF0E19"/>
    <w:rsid w:val="00C30909"/>
    <w:rsid w:val="00C967D6"/>
    <w:rsid w:val="00CD3536"/>
    <w:rsid w:val="00D9637F"/>
    <w:rsid w:val="00E52F76"/>
    <w:rsid w:val="00E865C2"/>
    <w:rsid w:val="00E973EC"/>
    <w:rsid w:val="00EF5BA2"/>
    <w:rsid w:val="00F3541C"/>
    <w:rsid w:val="00F907CF"/>
    <w:rsid w:val="00FA00A3"/>
    <w:rsid w:val="00FC3E1B"/>
    <w:rsid w:val="01011432"/>
    <w:rsid w:val="01050F22"/>
    <w:rsid w:val="010527E5"/>
    <w:rsid w:val="010827C0"/>
    <w:rsid w:val="010F14C9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05F15"/>
    <w:rsid w:val="01545A05"/>
    <w:rsid w:val="015754F6"/>
    <w:rsid w:val="015772A4"/>
    <w:rsid w:val="01593EC7"/>
    <w:rsid w:val="016465E1"/>
    <w:rsid w:val="01672D40"/>
    <w:rsid w:val="016A6FD7"/>
    <w:rsid w:val="017442FA"/>
    <w:rsid w:val="01787946"/>
    <w:rsid w:val="0179755F"/>
    <w:rsid w:val="017B5688"/>
    <w:rsid w:val="017D4F5C"/>
    <w:rsid w:val="017E0CD4"/>
    <w:rsid w:val="01892352"/>
    <w:rsid w:val="01910A08"/>
    <w:rsid w:val="01967DCC"/>
    <w:rsid w:val="019D55FE"/>
    <w:rsid w:val="01A3100D"/>
    <w:rsid w:val="01A4698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77801"/>
    <w:rsid w:val="02385327"/>
    <w:rsid w:val="02394999"/>
    <w:rsid w:val="023D0B8F"/>
    <w:rsid w:val="024242BB"/>
    <w:rsid w:val="024737BC"/>
    <w:rsid w:val="024912E2"/>
    <w:rsid w:val="024A64DB"/>
    <w:rsid w:val="024B6E08"/>
    <w:rsid w:val="024C35ED"/>
    <w:rsid w:val="0250441F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4056C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11EFA"/>
    <w:rsid w:val="02BC3862"/>
    <w:rsid w:val="02BD75DA"/>
    <w:rsid w:val="02BF3353"/>
    <w:rsid w:val="02C72207"/>
    <w:rsid w:val="02CF7A3A"/>
    <w:rsid w:val="02D36DFE"/>
    <w:rsid w:val="02D8252E"/>
    <w:rsid w:val="02DC2156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2B6C3A"/>
    <w:rsid w:val="03323B24"/>
    <w:rsid w:val="0332621A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762C0"/>
    <w:rsid w:val="03A82039"/>
    <w:rsid w:val="03B409DD"/>
    <w:rsid w:val="03B94E08"/>
    <w:rsid w:val="03B95FF4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52F56"/>
    <w:rsid w:val="03D746CC"/>
    <w:rsid w:val="03DF1EFE"/>
    <w:rsid w:val="03E05C76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5D2E23"/>
    <w:rsid w:val="04673CA2"/>
    <w:rsid w:val="046B5540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D1B14"/>
    <w:rsid w:val="04BF763A"/>
    <w:rsid w:val="04C02AAB"/>
    <w:rsid w:val="04D4448F"/>
    <w:rsid w:val="04EE7F1F"/>
    <w:rsid w:val="04F129B0"/>
    <w:rsid w:val="04F217BD"/>
    <w:rsid w:val="04F82B4C"/>
    <w:rsid w:val="04F9361E"/>
    <w:rsid w:val="050643F9"/>
    <w:rsid w:val="05091CAE"/>
    <w:rsid w:val="05092FAB"/>
    <w:rsid w:val="05096B07"/>
    <w:rsid w:val="050D2A9B"/>
    <w:rsid w:val="050F7BAB"/>
    <w:rsid w:val="05104339"/>
    <w:rsid w:val="051554AC"/>
    <w:rsid w:val="051A51B8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1B09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448C8"/>
    <w:rsid w:val="05755BC8"/>
    <w:rsid w:val="057743B8"/>
    <w:rsid w:val="05793C8D"/>
    <w:rsid w:val="057A17B3"/>
    <w:rsid w:val="0583779A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86320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A273A"/>
    <w:rsid w:val="05CB200E"/>
    <w:rsid w:val="05D03D33"/>
    <w:rsid w:val="05D709B3"/>
    <w:rsid w:val="05D9297D"/>
    <w:rsid w:val="05DD246D"/>
    <w:rsid w:val="05E27A84"/>
    <w:rsid w:val="05ED6429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23E20"/>
    <w:rsid w:val="062E4C3D"/>
    <w:rsid w:val="062E6905"/>
    <w:rsid w:val="062F6A41"/>
    <w:rsid w:val="063B3638"/>
    <w:rsid w:val="063C49CA"/>
    <w:rsid w:val="063F0270"/>
    <w:rsid w:val="06456265"/>
    <w:rsid w:val="064918B1"/>
    <w:rsid w:val="064F2C3F"/>
    <w:rsid w:val="06562220"/>
    <w:rsid w:val="065A3ABE"/>
    <w:rsid w:val="06654211"/>
    <w:rsid w:val="066606B5"/>
    <w:rsid w:val="06667380"/>
    <w:rsid w:val="06744454"/>
    <w:rsid w:val="067A09FA"/>
    <w:rsid w:val="067A5541"/>
    <w:rsid w:val="067A5F0E"/>
    <w:rsid w:val="067E6679"/>
    <w:rsid w:val="0687687D"/>
    <w:rsid w:val="068A3C77"/>
    <w:rsid w:val="068B1EC9"/>
    <w:rsid w:val="068E19BA"/>
    <w:rsid w:val="0696086E"/>
    <w:rsid w:val="06986BE8"/>
    <w:rsid w:val="069D1BFD"/>
    <w:rsid w:val="069F6334"/>
    <w:rsid w:val="06A25465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EE2458"/>
    <w:rsid w:val="06F7130D"/>
    <w:rsid w:val="06FA1737"/>
    <w:rsid w:val="07034156"/>
    <w:rsid w:val="07050D55"/>
    <w:rsid w:val="070D6D82"/>
    <w:rsid w:val="0717375D"/>
    <w:rsid w:val="071A41EC"/>
    <w:rsid w:val="071D3CB8"/>
    <w:rsid w:val="071D4AEC"/>
    <w:rsid w:val="071F71BB"/>
    <w:rsid w:val="072145DC"/>
    <w:rsid w:val="072639A0"/>
    <w:rsid w:val="072916E2"/>
    <w:rsid w:val="072B545A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8A2181"/>
    <w:rsid w:val="079528D4"/>
    <w:rsid w:val="07966D78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258D6"/>
    <w:rsid w:val="07D57174"/>
    <w:rsid w:val="07DA1FA5"/>
    <w:rsid w:val="07E21FBD"/>
    <w:rsid w:val="07E557F8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B2B96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64F04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2799E"/>
    <w:rsid w:val="08A52FEB"/>
    <w:rsid w:val="08CB0CA3"/>
    <w:rsid w:val="08CC67C9"/>
    <w:rsid w:val="08D00067"/>
    <w:rsid w:val="08D5567E"/>
    <w:rsid w:val="08D631A4"/>
    <w:rsid w:val="08DA0EE6"/>
    <w:rsid w:val="08DA7138"/>
    <w:rsid w:val="08DC4C5E"/>
    <w:rsid w:val="08E21B49"/>
    <w:rsid w:val="08E65ADD"/>
    <w:rsid w:val="08E92ED7"/>
    <w:rsid w:val="08EB6C4F"/>
    <w:rsid w:val="08F655F4"/>
    <w:rsid w:val="08F8136C"/>
    <w:rsid w:val="08FA1588"/>
    <w:rsid w:val="08FA3336"/>
    <w:rsid w:val="08FC21F4"/>
    <w:rsid w:val="08FD2E27"/>
    <w:rsid w:val="08FD4C21"/>
    <w:rsid w:val="08FF6B9F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02A0"/>
    <w:rsid w:val="096864F2"/>
    <w:rsid w:val="096B5FE2"/>
    <w:rsid w:val="097338FA"/>
    <w:rsid w:val="0983157E"/>
    <w:rsid w:val="09840E52"/>
    <w:rsid w:val="09842C00"/>
    <w:rsid w:val="098470A4"/>
    <w:rsid w:val="09864BCA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E4B40"/>
    <w:rsid w:val="09DF2074"/>
    <w:rsid w:val="09E10052"/>
    <w:rsid w:val="09E3201C"/>
    <w:rsid w:val="09E638BB"/>
    <w:rsid w:val="09EA5159"/>
    <w:rsid w:val="09EA6F07"/>
    <w:rsid w:val="09ED4C49"/>
    <w:rsid w:val="09FB55B8"/>
    <w:rsid w:val="0A026946"/>
    <w:rsid w:val="0A0D52EB"/>
    <w:rsid w:val="0A0F4BBF"/>
    <w:rsid w:val="0A140428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590531"/>
    <w:rsid w:val="0A5D1DCF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27E67"/>
    <w:rsid w:val="0A99092D"/>
    <w:rsid w:val="0A9D6E3B"/>
    <w:rsid w:val="0A9E7CF1"/>
    <w:rsid w:val="0A9F23E7"/>
    <w:rsid w:val="0AA277E2"/>
    <w:rsid w:val="0AA71E94"/>
    <w:rsid w:val="0AB37C41"/>
    <w:rsid w:val="0AB66DA2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81AF7"/>
    <w:rsid w:val="0AFA761E"/>
    <w:rsid w:val="0B00275A"/>
    <w:rsid w:val="0B016BFE"/>
    <w:rsid w:val="0B022976"/>
    <w:rsid w:val="0B116715"/>
    <w:rsid w:val="0B13248D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5459A6"/>
    <w:rsid w:val="0B584344"/>
    <w:rsid w:val="0B633415"/>
    <w:rsid w:val="0B696551"/>
    <w:rsid w:val="0B6C6C61"/>
    <w:rsid w:val="0B6E1DBA"/>
    <w:rsid w:val="0B705B32"/>
    <w:rsid w:val="0B753148"/>
    <w:rsid w:val="0B7849E6"/>
    <w:rsid w:val="0B786794"/>
    <w:rsid w:val="0B7A075E"/>
    <w:rsid w:val="0B7C44D7"/>
    <w:rsid w:val="0B7C6285"/>
    <w:rsid w:val="0B80232F"/>
    <w:rsid w:val="0B83012F"/>
    <w:rsid w:val="0B832C72"/>
    <w:rsid w:val="0B854172"/>
    <w:rsid w:val="0B8B64C8"/>
    <w:rsid w:val="0B8F6081"/>
    <w:rsid w:val="0B980BE5"/>
    <w:rsid w:val="0B996E37"/>
    <w:rsid w:val="0B9D61FB"/>
    <w:rsid w:val="0B9E269F"/>
    <w:rsid w:val="0BA13F3D"/>
    <w:rsid w:val="0BA14FB7"/>
    <w:rsid w:val="0BA31A63"/>
    <w:rsid w:val="0BA63302"/>
    <w:rsid w:val="0BB07244"/>
    <w:rsid w:val="0BB27EF8"/>
    <w:rsid w:val="0BB43C70"/>
    <w:rsid w:val="0BB974D9"/>
    <w:rsid w:val="0BC00066"/>
    <w:rsid w:val="0BC07420"/>
    <w:rsid w:val="0BC65752"/>
    <w:rsid w:val="0BCB720C"/>
    <w:rsid w:val="0BCF0AAA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7325E"/>
    <w:rsid w:val="0C2D285A"/>
    <w:rsid w:val="0C3443D2"/>
    <w:rsid w:val="0C3E60D7"/>
    <w:rsid w:val="0C3E79DE"/>
    <w:rsid w:val="0C4274CE"/>
    <w:rsid w:val="0C452B1A"/>
    <w:rsid w:val="0C4548C9"/>
    <w:rsid w:val="0C460641"/>
    <w:rsid w:val="0C4F7899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11679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BD6B55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022F"/>
    <w:rsid w:val="0D181FDD"/>
    <w:rsid w:val="0D283FA3"/>
    <w:rsid w:val="0D335069"/>
    <w:rsid w:val="0D35644A"/>
    <w:rsid w:val="0D366907"/>
    <w:rsid w:val="0D411534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6B65B1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21F49"/>
    <w:rsid w:val="0DC43F13"/>
    <w:rsid w:val="0DC51F28"/>
    <w:rsid w:val="0DC65EDD"/>
    <w:rsid w:val="0DC7709D"/>
    <w:rsid w:val="0DC91529"/>
    <w:rsid w:val="0DC950AB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12A71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32CD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37F7"/>
    <w:rsid w:val="0E76520D"/>
    <w:rsid w:val="0E772D33"/>
    <w:rsid w:val="0E796AAB"/>
    <w:rsid w:val="0E813BB2"/>
    <w:rsid w:val="0E835B7C"/>
    <w:rsid w:val="0E83792A"/>
    <w:rsid w:val="0E883192"/>
    <w:rsid w:val="0E8C2C83"/>
    <w:rsid w:val="0E8C4A31"/>
    <w:rsid w:val="0E94340C"/>
    <w:rsid w:val="0E984B91"/>
    <w:rsid w:val="0EA2285E"/>
    <w:rsid w:val="0EA33B28"/>
    <w:rsid w:val="0EA53D44"/>
    <w:rsid w:val="0EA55AF2"/>
    <w:rsid w:val="0EAC0C2F"/>
    <w:rsid w:val="0EAF4BC3"/>
    <w:rsid w:val="0EB14497"/>
    <w:rsid w:val="0EBB5316"/>
    <w:rsid w:val="0EC44971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75DB7"/>
    <w:rsid w:val="0F091857"/>
    <w:rsid w:val="0F096081"/>
    <w:rsid w:val="0F0A045B"/>
    <w:rsid w:val="0F0B3EC8"/>
    <w:rsid w:val="0F0C3DC3"/>
    <w:rsid w:val="0F0F5662"/>
    <w:rsid w:val="0F1113DA"/>
    <w:rsid w:val="0F134D9F"/>
    <w:rsid w:val="0F1B5DB5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A26DF"/>
    <w:rsid w:val="0F3F5F47"/>
    <w:rsid w:val="0F3F7CF5"/>
    <w:rsid w:val="0F4470B9"/>
    <w:rsid w:val="0F46473B"/>
    <w:rsid w:val="0F474DFC"/>
    <w:rsid w:val="0F490538"/>
    <w:rsid w:val="0F491E09"/>
    <w:rsid w:val="0F4A0448"/>
    <w:rsid w:val="0F4B669A"/>
    <w:rsid w:val="0F4E618A"/>
    <w:rsid w:val="0F517A28"/>
    <w:rsid w:val="0F52189B"/>
    <w:rsid w:val="0F5337A0"/>
    <w:rsid w:val="0F5372FC"/>
    <w:rsid w:val="0F546B75"/>
    <w:rsid w:val="0F5F2145"/>
    <w:rsid w:val="0F5F5CA1"/>
    <w:rsid w:val="0F607C6B"/>
    <w:rsid w:val="0F655282"/>
    <w:rsid w:val="0F6D4E03"/>
    <w:rsid w:val="0F735BF1"/>
    <w:rsid w:val="0F77328B"/>
    <w:rsid w:val="0F7C2CF7"/>
    <w:rsid w:val="0F7E4A8B"/>
    <w:rsid w:val="0F81030D"/>
    <w:rsid w:val="0F841BAC"/>
    <w:rsid w:val="0F851480"/>
    <w:rsid w:val="0F865924"/>
    <w:rsid w:val="0F8971C2"/>
    <w:rsid w:val="0F8F3712"/>
    <w:rsid w:val="0F930419"/>
    <w:rsid w:val="0F955B67"/>
    <w:rsid w:val="0F987405"/>
    <w:rsid w:val="0F9C5147"/>
    <w:rsid w:val="0FA4224E"/>
    <w:rsid w:val="0FA47B58"/>
    <w:rsid w:val="0FA61B22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705D0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869DB"/>
    <w:rsid w:val="102E38C6"/>
    <w:rsid w:val="102F72A8"/>
    <w:rsid w:val="1034712E"/>
    <w:rsid w:val="10354C54"/>
    <w:rsid w:val="10374941"/>
    <w:rsid w:val="10390BE8"/>
    <w:rsid w:val="103C2486"/>
    <w:rsid w:val="104430E9"/>
    <w:rsid w:val="104A6951"/>
    <w:rsid w:val="10507CE0"/>
    <w:rsid w:val="105552F6"/>
    <w:rsid w:val="10572E1C"/>
    <w:rsid w:val="10593038"/>
    <w:rsid w:val="105B0B5E"/>
    <w:rsid w:val="105E23FD"/>
    <w:rsid w:val="10613C9B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19C6"/>
    <w:rsid w:val="10982633"/>
    <w:rsid w:val="10991687"/>
    <w:rsid w:val="10A7189E"/>
    <w:rsid w:val="10A83678"/>
    <w:rsid w:val="10A84A5E"/>
    <w:rsid w:val="10AA46ED"/>
    <w:rsid w:val="10AB3168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70644"/>
    <w:rsid w:val="10E8616A"/>
    <w:rsid w:val="10E87E46"/>
    <w:rsid w:val="10E943BC"/>
    <w:rsid w:val="10EA0134"/>
    <w:rsid w:val="10F3555E"/>
    <w:rsid w:val="10F36FE9"/>
    <w:rsid w:val="10F60887"/>
    <w:rsid w:val="10F92125"/>
    <w:rsid w:val="10FD716C"/>
    <w:rsid w:val="10FE14EA"/>
    <w:rsid w:val="11034D52"/>
    <w:rsid w:val="11083133"/>
    <w:rsid w:val="110B24AF"/>
    <w:rsid w:val="110E2528"/>
    <w:rsid w:val="110E3E23"/>
    <w:rsid w:val="11196874"/>
    <w:rsid w:val="112428AE"/>
    <w:rsid w:val="11270A41"/>
    <w:rsid w:val="112A01DF"/>
    <w:rsid w:val="112E6273"/>
    <w:rsid w:val="112F78F5"/>
    <w:rsid w:val="1131365B"/>
    <w:rsid w:val="113545E0"/>
    <w:rsid w:val="11357601"/>
    <w:rsid w:val="11360C84"/>
    <w:rsid w:val="11366ED6"/>
    <w:rsid w:val="113675B4"/>
    <w:rsid w:val="113B44EC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646FD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97320"/>
    <w:rsid w:val="125A4E46"/>
    <w:rsid w:val="125B0518"/>
    <w:rsid w:val="125D0492"/>
    <w:rsid w:val="125F245C"/>
    <w:rsid w:val="1264737E"/>
    <w:rsid w:val="126857B5"/>
    <w:rsid w:val="12687563"/>
    <w:rsid w:val="12744159"/>
    <w:rsid w:val="1279351E"/>
    <w:rsid w:val="127B54E8"/>
    <w:rsid w:val="128125DB"/>
    <w:rsid w:val="12851EC3"/>
    <w:rsid w:val="12880169"/>
    <w:rsid w:val="1296784C"/>
    <w:rsid w:val="129C0FBA"/>
    <w:rsid w:val="129E2F84"/>
    <w:rsid w:val="12A27DCD"/>
    <w:rsid w:val="12AB56A1"/>
    <w:rsid w:val="12AB5A1E"/>
    <w:rsid w:val="12B502CE"/>
    <w:rsid w:val="12B91B6C"/>
    <w:rsid w:val="12D547F3"/>
    <w:rsid w:val="12D76496"/>
    <w:rsid w:val="12DC585B"/>
    <w:rsid w:val="12DD25BE"/>
    <w:rsid w:val="12E110C3"/>
    <w:rsid w:val="12E41173"/>
    <w:rsid w:val="12E56666"/>
    <w:rsid w:val="12E87ED2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B0E75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B660AC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065285"/>
    <w:rsid w:val="141259D8"/>
    <w:rsid w:val="141F6347"/>
    <w:rsid w:val="14210CB4"/>
    <w:rsid w:val="14220FB9"/>
    <w:rsid w:val="142B2BA6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70602"/>
    <w:rsid w:val="14CC4197"/>
    <w:rsid w:val="14D16C5C"/>
    <w:rsid w:val="14D7452C"/>
    <w:rsid w:val="14E60C13"/>
    <w:rsid w:val="14EB6229"/>
    <w:rsid w:val="14ED1FA1"/>
    <w:rsid w:val="14ED3D4F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D2886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7E709D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4110E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5735F"/>
    <w:rsid w:val="15FA4976"/>
    <w:rsid w:val="1606331B"/>
    <w:rsid w:val="160B6B83"/>
    <w:rsid w:val="160C5454"/>
    <w:rsid w:val="161812A0"/>
    <w:rsid w:val="16210154"/>
    <w:rsid w:val="16223ECC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357F5"/>
    <w:rsid w:val="16895CFA"/>
    <w:rsid w:val="168B7CC4"/>
    <w:rsid w:val="168D67EF"/>
    <w:rsid w:val="169368E2"/>
    <w:rsid w:val="1696779D"/>
    <w:rsid w:val="16976668"/>
    <w:rsid w:val="1699418F"/>
    <w:rsid w:val="169C5A2D"/>
    <w:rsid w:val="16A36133"/>
    <w:rsid w:val="16A82D9A"/>
    <w:rsid w:val="16AA639C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5852"/>
    <w:rsid w:val="1704664E"/>
    <w:rsid w:val="1705425F"/>
    <w:rsid w:val="17081314"/>
    <w:rsid w:val="17084E70"/>
    <w:rsid w:val="170959E4"/>
    <w:rsid w:val="17101F77"/>
    <w:rsid w:val="17125CEF"/>
    <w:rsid w:val="171C6B6E"/>
    <w:rsid w:val="17214184"/>
    <w:rsid w:val="17233A58"/>
    <w:rsid w:val="17263548"/>
    <w:rsid w:val="17292082"/>
    <w:rsid w:val="172D0D7B"/>
    <w:rsid w:val="172D48D7"/>
    <w:rsid w:val="17334576"/>
    <w:rsid w:val="173914CE"/>
    <w:rsid w:val="173B3498"/>
    <w:rsid w:val="173E0892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15A5A"/>
    <w:rsid w:val="17795D6E"/>
    <w:rsid w:val="177E7F60"/>
    <w:rsid w:val="177F7314"/>
    <w:rsid w:val="17887726"/>
    <w:rsid w:val="178C5AA1"/>
    <w:rsid w:val="178D2667"/>
    <w:rsid w:val="1796247C"/>
    <w:rsid w:val="17996410"/>
    <w:rsid w:val="179B5CE4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05DED"/>
    <w:rsid w:val="17E232C3"/>
    <w:rsid w:val="17E340BC"/>
    <w:rsid w:val="17F062FD"/>
    <w:rsid w:val="17F141D6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85587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3E0A52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54787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80657"/>
    <w:rsid w:val="18BD7EDC"/>
    <w:rsid w:val="18C43019"/>
    <w:rsid w:val="18C474BD"/>
    <w:rsid w:val="18D23988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0228"/>
    <w:rsid w:val="19121FD6"/>
    <w:rsid w:val="1917583F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A3BC0"/>
    <w:rsid w:val="196B16E7"/>
    <w:rsid w:val="197467ED"/>
    <w:rsid w:val="1977008B"/>
    <w:rsid w:val="1980590A"/>
    <w:rsid w:val="198B3B37"/>
    <w:rsid w:val="198C1D89"/>
    <w:rsid w:val="198C2A6A"/>
    <w:rsid w:val="198F7ACB"/>
    <w:rsid w:val="199C5D44"/>
    <w:rsid w:val="19A215AC"/>
    <w:rsid w:val="19A625A3"/>
    <w:rsid w:val="19A8293B"/>
    <w:rsid w:val="19A867BE"/>
    <w:rsid w:val="19A90B8D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65454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40CB2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A2FC8"/>
    <w:rsid w:val="1ADC791D"/>
    <w:rsid w:val="1ADD03C2"/>
    <w:rsid w:val="1AE23C2A"/>
    <w:rsid w:val="1AE45BF4"/>
    <w:rsid w:val="1AEC41AC"/>
    <w:rsid w:val="1AF220BF"/>
    <w:rsid w:val="1AF23E6D"/>
    <w:rsid w:val="1AF916A0"/>
    <w:rsid w:val="1AFA0F74"/>
    <w:rsid w:val="1B0D0CA7"/>
    <w:rsid w:val="1B102525"/>
    <w:rsid w:val="1B140288"/>
    <w:rsid w:val="1B1464DA"/>
    <w:rsid w:val="1B1A7868"/>
    <w:rsid w:val="1B23671D"/>
    <w:rsid w:val="1B244243"/>
    <w:rsid w:val="1B245FF1"/>
    <w:rsid w:val="1B291859"/>
    <w:rsid w:val="1B2E0C1E"/>
    <w:rsid w:val="1B34418A"/>
    <w:rsid w:val="1B351FAC"/>
    <w:rsid w:val="1B422063"/>
    <w:rsid w:val="1B4346C9"/>
    <w:rsid w:val="1B4A3CA9"/>
    <w:rsid w:val="1B4B4899"/>
    <w:rsid w:val="1B4D5548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BE6445"/>
    <w:rsid w:val="1BC53330"/>
    <w:rsid w:val="1BC7354C"/>
    <w:rsid w:val="1BC752FA"/>
    <w:rsid w:val="1BCB46BE"/>
    <w:rsid w:val="1BCD79A9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0279C"/>
    <w:rsid w:val="1C616D80"/>
    <w:rsid w:val="1C6221B7"/>
    <w:rsid w:val="1C640D9B"/>
    <w:rsid w:val="1C654B13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9F0025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EC0D90"/>
    <w:rsid w:val="1CF00444"/>
    <w:rsid w:val="1CF0262F"/>
    <w:rsid w:val="1CF540E9"/>
    <w:rsid w:val="1CFA525B"/>
    <w:rsid w:val="1CFE11EF"/>
    <w:rsid w:val="1CFF5EAA"/>
    <w:rsid w:val="1D0C4F8F"/>
    <w:rsid w:val="1D104A7F"/>
    <w:rsid w:val="1D1125A5"/>
    <w:rsid w:val="1D152095"/>
    <w:rsid w:val="1D17405F"/>
    <w:rsid w:val="1D1A58FD"/>
    <w:rsid w:val="1D1F75A0"/>
    <w:rsid w:val="1D210A3A"/>
    <w:rsid w:val="1D214EDE"/>
    <w:rsid w:val="1D232A04"/>
    <w:rsid w:val="1D2D3220"/>
    <w:rsid w:val="1D2D666C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31AF1"/>
    <w:rsid w:val="1DC72896"/>
    <w:rsid w:val="1DC75A85"/>
    <w:rsid w:val="1DCA7323"/>
    <w:rsid w:val="1DCF0496"/>
    <w:rsid w:val="1DD016F9"/>
    <w:rsid w:val="1DDF4451"/>
    <w:rsid w:val="1DE86A66"/>
    <w:rsid w:val="1DEC1F22"/>
    <w:rsid w:val="1DEE1833"/>
    <w:rsid w:val="1DF223D6"/>
    <w:rsid w:val="1DF3687A"/>
    <w:rsid w:val="1DFB128B"/>
    <w:rsid w:val="1DFC3255"/>
    <w:rsid w:val="1DFE521F"/>
    <w:rsid w:val="1E0345E3"/>
    <w:rsid w:val="1E0908B0"/>
    <w:rsid w:val="1E1B36DB"/>
    <w:rsid w:val="1E1D2535"/>
    <w:rsid w:val="1E222CBC"/>
    <w:rsid w:val="1E2248BA"/>
    <w:rsid w:val="1E234C86"/>
    <w:rsid w:val="1E2527AC"/>
    <w:rsid w:val="1E28404A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31769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04B68"/>
    <w:rsid w:val="1EF74148"/>
    <w:rsid w:val="1EFD54D7"/>
    <w:rsid w:val="1EFF124F"/>
    <w:rsid w:val="1F046865"/>
    <w:rsid w:val="1F073C5F"/>
    <w:rsid w:val="1F0A017C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82554"/>
    <w:rsid w:val="1F2A3E24"/>
    <w:rsid w:val="1F2B2044"/>
    <w:rsid w:val="1F2E38E2"/>
    <w:rsid w:val="1F2E743E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84DA0"/>
    <w:rsid w:val="1F8A4FBC"/>
    <w:rsid w:val="1F8C2552"/>
    <w:rsid w:val="1F8D0609"/>
    <w:rsid w:val="1F8D685B"/>
    <w:rsid w:val="1F9C5978"/>
    <w:rsid w:val="1FA12306"/>
    <w:rsid w:val="1FA308E5"/>
    <w:rsid w:val="1FA47700"/>
    <w:rsid w:val="1FAE6377"/>
    <w:rsid w:val="1FB042F7"/>
    <w:rsid w:val="1FB738D7"/>
    <w:rsid w:val="1FBB33C8"/>
    <w:rsid w:val="1FBE6A14"/>
    <w:rsid w:val="1FBE6BEB"/>
    <w:rsid w:val="1FC42E9D"/>
    <w:rsid w:val="1FC97738"/>
    <w:rsid w:val="1FD20711"/>
    <w:rsid w:val="1FD2426D"/>
    <w:rsid w:val="1FD57123"/>
    <w:rsid w:val="1FD75D28"/>
    <w:rsid w:val="1FDB71CF"/>
    <w:rsid w:val="1FDC6E9A"/>
    <w:rsid w:val="1FE679C7"/>
    <w:rsid w:val="1FE84D30"/>
    <w:rsid w:val="1FED52E1"/>
    <w:rsid w:val="1FED72F9"/>
    <w:rsid w:val="1FF95C9E"/>
    <w:rsid w:val="1FFD529D"/>
    <w:rsid w:val="20052895"/>
    <w:rsid w:val="2007660D"/>
    <w:rsid w:val="20084133"/>
    <w:rsid w:val="200F101E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4C2272"/>
    <w:rsid w:val="206375BB"/>
    <w:rsid w:val="206A26F8"/>
    <w:rsid w:val="206E043A"/>
    <w:rsid w:val="206E238A"/>
    <w:rsid w:val="207422E6"/>
    <w:rsid w:val="20765541"/>
    <w:rsid w:val="2077343C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9542D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621DE"/>
    <w:rsid w:val="20FC3C98"/>
    <w:rsid w:val="21004E0A"/>
    <w:rsid w:val="21025026"/>
    <w:rsid w:val="21090163"/>
    <w:rsid w:val="21132D8F"/>
    <w:rsid w:val="211663DC"/>
    <w:rsid w:val="2118069A"/>
    <w:rsid w:val="211B1C44"/>
    <w:rsid w:val="212154AC"/>
    <w:rsid w:val="21221225"/>
    <w:rsid w:val="212349E5"/>
    <w:rsid w:val="21244F9D"/>
    <w:rsid w:val="212705E9"/>
    <w:rsid w:val="2127683B"/>
    <w:rsid w:val="212E1977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39C1"/>
    <w:rsid w:val="2197576F"/>
    <w:rsid w:val="219C4B33"/>
    <w:rsid w:val="219E4D4F"/>
    <w:rsid w:val="21A165ED"/>
    <w:rsid w:val="21A734D8"/>
    <w:rsid w:val="21AB49A6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32762"/>
    <w:rsid w:val="21E40B6E"/>
    <w:rsid w:val="21F52495"/>
    <w:rsid w:val="21F7445F"/>
    <w:rsid w:val="21F94D14"/>
    <w:rsid w:val="21FA5CFD"/>
    <w:rsid w:val="220358DB"/>
    <w:rsid w:val="220821C8"/>
    <w:rsid w:val="220A23E4"/>
    <w:rsid w:val="220B7F0B"/>
    <w:rsid w:val="22121299"/>
    <w:rsid w:val="221548E5"/>
    <w:rsid w:val="2217240B"/>
    <w:rsid w:val="221B63A0"/>
    <w:rsid w:val="221E379A"/>
    <w:rsid w:val="222114DC"/>
    <w:rsid w:val="22225160"/>
    <w:rsid w:val="22244B28"/>
    <w:rsid w:val="22280ABD"/>
    <w:rsid w:val="2229302F"/>
    <w:rsid w:val="222A65E3"/>
    <w:rsid w:val="222F1E4B"/>
    <w:rsid w:val="22327245"/>
    <w:rsid w:val="22340741"/>
    <w:rsid w:val="22372AAE"/>
    <w:rsid w:val="2238098F"/>
    <w:rsid w:val="22394A78"/>
    <w:rsid w:val="224A27E1"/>
    <w:rsid w:val="2250591D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00653"/>
    <w:rsid w:val="22A243CB"/>
    <w:rsid w:val="22A7378F"/>
    <w:rsid w:val="22A75620"/>
    <w:rsid w:val="22AD7794"/>
    <w:rsid w:val="22AE0FC2"/>
    <w:rsid w:val="22AF4D3A"/>
    <w:rsid w:val="22B10AB2"/>
    <w:rsid w:val="22B20386"/>
    <w:rsid w:val="22B42350"/>
    <w:rsid w:val="22B645B0"/>
    <w:rsid w:val="22B67E76"/>
    <w:rsid w:val="22BC725E"/>
    <w:rsid w:val="22BD1205"/>
    <w:rsid w:val="22CF0F38"/>
    <w:rsid w:val="22D100A4"/>
    <w:rsid w:val="22D14CB0"/>
    <w:rsid w:val="22D30A28"/>
    <w:rsid w:val="22D95913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B417D"/>
    <w:rsid w:val="231F5029"/>
    <w:rsid w:val="23201794"/>
    <w:rsid w:val="232A43C0"/>
    <w:rsid w:val="232C754C"/>
    <w:rsid w:val="23332CA9"/>
    <w:rsid w:val="23452FA8"/>
    <w:rsid w:val="23455745"/>
    <w:rsid w:val="23476D20"/>
    <w:rsid w:val="234D1C9C"/>
    <w:rsid w:val="234F5D16"/>
    <w:rsid w:val="23502079"/>
    <w:rsid w:val="235356C5"/>
    <w:rsid w:val="23563407"/>
    <w:rsid w:val="235C6C70"/>
    <w:rsid w:val="23607DE2"/>
    <w:rsid w:val="23671171"/>
    <w:rsid w:val="236B742B"/>
    <w:rsid w:val="236E24FF"/>
    <w:rsid w:val="237E3B0E"/>
    <w:rsid w:val="23802958"/>
    <w:rsid w:val="23843AD1"/>
    <w:rsid w:val="23887A65"/>
    <w:rsid w:val="238910E7"/>
    <w:rsid w:val="238C6E29"/>
    <w:rsid w:val="23953F30"/>
    <w:rsid w:val="23955CDE"/>
    <w:rsid w:val="239D4B92"/>
    <w:rsid w:val="23A20F03"/>
    <w:rsid w:val="23A81EB5"/>
    <w:rsid w:val="23A83C63"/>
    <w:rsid w:val="23A93537"/>
    <w:rsid w:val="23AE0B4E"/>
    <w:rsid w:val="23B0469D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17175"/>
    <w:rsid w:val="23E6478B"/>
    <w:rsid w:val="23E9602A"/>
    <w:rsid w:val="23EB1DA2"/>
    <w:rsid w:val="23EB7FF4"/>
    <w:rsid w:val="23ED3D6C"/>
    <w:rsid w:val="23EE3640"/>
    <w:rsid w:val="23F4034E"/>
    <w:rsid w:val="23FA0237"/>
    <w:rsid w:val="23FC3FAF"/>
    <w:rsid w:val="24002495"/>
    <w:rsid w:val="240115C5"/>
    <w:rsid w:val="24014588"/>
    <w:rsid w:val="2403533D"/>
    <w:rsid w:val="240371E6"/>
    <w:rsid w:val="2407580F"/>
    <w:rsid w:val="240C2364"/>
    <w:rsid w:val="24125580"/>
    <w:rsid w:val="241536E8"/>
    <w:rsid w:val="241F1A4B"/>
    <w:rsid w:val="24264B88"/>
    <w:rsid w:val="24294678"/>
    <w:rsid w:val="242B03F0"/>
    <w:rsid w:val="242E1C8E"/>
    <w:rsid w:val="24305A06"/>
    <w:rsid w:val="2432352D"/>
    <w:rsid w:val="243B4AD7"/>
    <w:rsid w:val="24415E66"/>
    <w:rsid w:val="244A37D3"/>
    <w:rsid w:val="244B45EE"/>
    <w:rsid w:val="24507E57"/>
    <w:rsid w:val="2452597D"/>
    <w:rsid w:val="24575689"/>
    <w:rsid w:val="245D2536"/>
    <w:rsid w:val="245E2574"/>
    <w:rsid w:val="246062EC"/>
    <w:rsid w:val="2463402E"/>
    <w:rsid w:val="246928CA"/>
    <w:rsid w:val="246D6944"/>
    <w:rsid w:val="24746C16"/>
    <w:rsid w:val="24747FE9"/>
    <w:rsid w:val="247C6E9E"/>
    <w:rsid w:val="247D50F0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50845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133E8"/>
    <w:rsid w:val="24F44C86"/>
    <w:rsid w:val="24F641B7"/>
    <w:rsid w:val="2500362B"/>
    <w:rsid w:val="250255F5"/>
    <w:rsid w:val="25034EC9"/>
    <w:rsid w:val="250749B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2C4420"/>
    <w:rsid w:val="253908EB"/>
    <w:rsid w:val="254554E2"/>
    <w:rsid w:val="2547125A"/>
    <w:rsid w:val="25493224"/>
    <w:rsid w:val="254F010E"/>
    <w:rsid w:val="255273C3"/>
    <w:rsid w:val="255A0F8D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4600A"/>
    <w:rsid w:val="25853B30"/>
    <w:rsid w:val="25897AC4"/>
    <w:rsid w:val="258E50DA"/>
    <w:rsid w:val="259049AF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52B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DF1492"/>
    <w:rsid w:val="25E62821"/>
    <w:rsid w:val="25E90563"/>
    <w:rsid w:val="25EF3DCB"/>
    <w:rsid w:val="25F0369F"/>
    <w:rsid w:val="25F3318F"/>
    <w:rsid w:val="25FC0296"/>
    <w:rsid w:val="25FD5DBC"/>
    <w:rsid w:val="26062EC3"/>
    <w:rsid w:val="26105AEF"/>
    <w:rsid w:val="26141B5F"/>
    <w:rsid w:val="261849A4"/>
    <w:rsid w:val="26211093"/>
    <w:rsid w:val="26293ED7"/>
    <w:rsid w:val="262D1BA9"/>
    <w:rsid w:val="263747E9"/>
    <w:rsid w:val="263F63D5"/>
    <w:rsid w:val="26413EFB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CF423A"/>
    <w:rsid w:val="26D44D6F"/>
    <w:rsid w:val="26DE174A"/>
    <w:rsid w:val="26EA00EF"/>
    <w:rsid w:val="26EA6341"/>
    <w:rsid w:val="26EB3E67"/>
    <w:rsid w:val="26ED7781"/>
    <w:rsid w:val="26F251F5"/>
    <w:rsid w:val="26F45411"/>
    <w:rsid w:val="26F70A5D"/>
    <w:rsid w:val="26F750A4"/>
    <w:rsid w:val="26FB054E"/>
    <w:rsid w:val="27027B2E"/>
    <w:rsid w:val="271379F0"/>
    <w:rsid w:val="271635D9"/>
    <w:rsid w:val="271867FC"/>
    <w:rsid w:val="271D6716"/>
    <w:rsid w:val="27286E69"/>
    <w:rsid w:val="27363334"/>
    <w:rsid w:val="27475541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02EA3"/>
    <w:rsid w:val="27A13FD6"/>
    <w:rsid w:val="27AE5E26"/>
    <w:rsid w:val="27B34984"/>
    <w:rsid w:val="27B54BA0"/>
    <w:rsid w:val="27B84691"/>
    <w:rsid w:val="27BA3F65"/>
    <w:rsid w:val="27BD1CA7"/>
    <w:rsid w:val="27BD3A55"/>
    <w:rsid w:val="27BD5803"/>
    <w:rsid w:val="27BF5A1F"/>
    <w:rsid w:val="27C052F3"/>
    <w:rsid w:val="27C43035"/>
    <w:rsid w:val="27C46B92"/>
    <w:rsid w:val="27C941A8"/>
    <w:rsid w:val="27CC5A46"/>
    <w:rsid w:val="27D364A8"/>
    <w:rsid w:val="27D72D69"/>
    <w:rsid w:val="27DA77F2"/>
    <w:rsid w:val="27DC037F"/>
    <w:rsid w:val="27DE2C9A"/>
    <w:rsid w:val="27E233B7"/>
    <w:rsid w:val="27E2526A"/>
    <w:rsid w:val="27EC00AA"/>
    <w:rsid w:val="27EE00B2"/>
    <w:rsid w:val="27F12250"/>
    <w:rsid w:val="27F37477"/>
    <w:rsid w:val="27F60D15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4952E9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0E9D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10507"/>
    <w:rsid w:val="28DF17A9"/>
    <w:rsid w:val="28EA2628"/>
    <w:rsid w:val="28EF5E90"/>
    <w:rsid w:val="28F039B6"/>
    <w:rsid w:val="28F214DC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7387C"/>
    <w:rsid w:val="292A336C"/>
    <w:rsid w:val="29302B74"/>
    <w:rsid w:val="293677ED"/>
    <w:rsid w:val="293B10D5"/>
    <w:rsid w:val="293B7327"/>
    <w:rsid w:val="293C35A3"/>
    <w:rsid w:val="2940049A"/>
    <w:rsid w:val="294361DC"/>
    <w:rsid w:val="29437F8A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A1DB7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10E94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2C16BD"/>
    <w:rsid w:val="2A307018"/>
    <w:rsid w:val="2A331DAD"/>
    <w:rsid w:val="2A383867"/>
    <w:rsid w:val="2A385615"/>
    <w:rsid w:val="2A3C3357"/>
    <w:rsid w:val="2A3D1958"/>
    <w:rsid w:val="2A497728"/>
    <w:rsid w:val="2A4A6D87"/>
    <w:rsid w:val="2A4B17EC"/>
    <w:rsid w:val="2A4C2E6E"/>
    <w:rsid w:val="2A612DB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8659C"/>
    <w:rsid w:val="2A8B3997"/>
    <w:rsid w:val="2A8D5961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CB6489"/>
    <w:rsid w:val="2ACE1AD5"/>
    <w:rsid w:val="2AD417E1"/>
    <w:rsid w:val="2AD510B6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57BED"/>
    <w:rsid w:val="2B0674C1"/>
    <w:rsid w:val="2B0A5203"/>
    <w:rsid w:val="2B0F0ED1"/>
    <w:rsid w:val="2B147E30"/>
    <w:rsid w:val="2B150FC4"/>
    <w:rsid w:val="2B1A6A27"/>
    <w:rsid w:val="2B22254D"/>
    <w:rsid w:val="2B256796"/>
    <w:rsid w:val="2B2A7653"/>
    <w:rsid w:val="2B312790"/>
    <w:rsid w:val="2B34402E"/>
    <w:rsid w:val="2B365FF8"/>
    <w:rsid w:val="2B382B44"/>
    <w:rsid w:val="2B3B360F"/>
    <w:rsid w:val="2B3E6C5B"/>
    <w:rsid w:val="2B41674B"/>
    <w:rsid w:val="2B4F0E68"/>
    <w:rsid w:val="2B560448"/>
    <w:rsid w:val="2B595843"/>
    <w:rsid w:val="2B5E0447"/>
    <w:rsid w:val="2B632B65"/>
    <w:rsid w:val="2B644AE3"/>
    <w:rsid w:val="2B7037AB"/>
    <w:rsid w:val="2B715282"/>
    <w:rsid w:val="2B724B56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11481"/>
    <w:rsid w:val="2B9B5E5B"/>
    <w:rsid w:val="2BA016C4"/>
    <w:rsid w:val="2BA04F9E"/>
    <w:rsid w:val="2BA07916"/>
    <w:rsid w:val="2BA271EA"/>
    <w:rsid w:val="2BA8774B"/>
    <w:rsid w:val="2BA967CA"/>
    <w:rsid w:val="2BAC7237"/>
    <w:rsid w:val="2BBC30CD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437BD"/>
    <w:rsid w:val="2BFC0FF0"/>
    <w:rsid w:val="2BFC1D01"/>
    <w:rsid w:val="2C016606"/>
    <w:rsid w:val="2C0734F1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A6686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CF1C91"/>
    <w:rsid w:val="2CD47877"/>
    <w:rsid w:val="2CD94E8D"/>
    <w:rsid w:val="2CDF446E"/>
    <w:rsid w:val="2CE61358"/>
    <w:rsid w:val="2CEA52EC"/>
    <w:rsid w:val="2CED6B8B"/>
    <w:rsid w:val="2CF021D7"/>
    <w:rsid w:val="2CFB12A7"/>
    <w:rsid w:val="2CFD10CD"/>
    <w:rsid w:val="2D031F0A"/>
    <w:rsid w:val="2D0461B9"/>
    <w:rsid w:val="2D0B41F9"/>
    <w:rsid w:val="2D1063D5"/>
    <w:rsid w:val="2D127B5A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5028C"/>
    <w:rsid w:val="2D572256"/>
    <w:rsid w:val="2D5C786C"/>
    <w:rsid w:val="2D5F5B52"/>
    <w:rsid w:val="2D601C8D"/>
    <w:rsid w:val="2D611200"/>
    <w:rsid w:val="2D6B7AAF"/>
    <w:rsid w:val="2D6D3827"/>
    <w:rsid w:val="2D6F57F1"/>
    <w:rsid w:val="2D742E08"/>
    <w:rsid w:val="2D766B80"/>
    <w:rsid w:val="2D8017AD"/>
    <w:rsid w:val="2D855015"/>
    <w:rsid w:val="2D892E82"/>
    <w:rsid w:val="2D8D7A26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846C1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4B9C"/>
    <w:rsid w:val="2E0E6DB8"/>
    <w:rsid w:val="2E110657"/>
    <w:rsid w:val="2E1312F0"/>
    <w:rsid w:val="2E143612"/>
    <w:rsid w:val="2E180272"/>
    <w:rsid w:val="2E1F0FC6"/>
    <w:rsid w:val="2E1F2D74"/>
    <w:rsid w:val="2E204D3E"/>
    <w:rsid w:val="2E220AB6"/>
    <w:rsid w:val="2E232138"/>
    <w:rsid w:val="2E2C512B"/>
    <w:rsid w:val="2E3D144C"/>
    <w:rsid w:val="2E450300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DF69A7"/>
    <w:rsid w:val="2EEB0EA8"/>
    <w:rsid w:val="2EEB534C"/>
    <w:rsid w:val="2EED69CE"/>
    <w:rsid w:val="2EF17D8C"/>
    <w:rsid w:val="2EF47418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6212"/>
    <w:rsid w:val="2F407445"/>
    <w:rsid w:val="2F454A5C"/>
    <w:rsid w:val="2F46402C"/>
    <w:rsid w:val="2F4B5DEA"/>
    <w:rsid w:val="2F4F58DB"/>
    <w:rsid w:val="2F503401"/>
    <w:rsid w:val="2F517346"/>
    <w:rsid w:val="2F522CD5"/>
    <w:rsid w:val="2F526238"/>
    <w:rsid w:val="2F544F8C"/>
    <w:rsid w:val="2F5702EB"/>
    <w:rsid w:val="2F590507"/>
    <w:rsid w:val="2F594063"/>
    <w:rsid w:val="2F5E78CC"/>
    <w:rsid w:val="2F68699C"/>
    <w:rsid w:val="2F6C023B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9B28CE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208F9"/>
    <w:rsid w:val="3025300D"/>
    <w:rsid w:val="3025663B"/>
    <w:rsid w:val="30281C88"/>
    <w:rsid w:val="302B4FA7"/>
    <w:rsid w:val="303A20E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B0F91"/>
    <w:rsid w:val="30CC23DC"/>
    <w:rsid w:val="30D616E4"/>
    <w:rsid w:val="30D81900"/>
    <w:rsid w:val="30D84C78"/>
    <w:rsid w:val="30DA7426"/>
    <w:rsid w:val="30DF67EA"/>
    <w:rsid w:val="30E67B79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02E48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47C77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3D5EBE"/>
    <w:rsid w:val="3240586E"/>
    <w:rsid w:val="324167FF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6F3B9E"/>
    <w:rsid w:val="32701044"/>
    <w:rsid w:val="3273368E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55A55"/>
    <w:rsid w:val="32B76D8B"/>
    <w:rsid w:val="32BB6DE3"/>
    <w:rsid w:val="32BD0DAD"/>
    <w:rsid w:val="32C87D5D"/>
    <w:rsid w:val="32DA341D"/>
    <w:rsid w:val="32E20814"/>
    <w:rsid w:val="32EA3795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2E1CAB"/>
    <w:rsid w:val="33352BEA"/>
    <w:rsid w:val="33386686"/>
    <w:rsid w:val="333948D8"/>
    <w:rsid w:val="333F7004"/>
    <w:rsid w:val="3342275D"/>
    <w:rsid w:val="33456366"/>
    <w:rsid w:val="33466FF4"/>
    <w:rsid w:val="335A7E84"/>
    <w:rsid w:val="335D7410"/>
    <w:rsid w:val="335F6339"/>
    <w:rsid w:val="336970F4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8A5133"/>
    <w:rsid w:val="338B68C2"/>
    <w:rsid w:val="33945FB2"/>
    <w:rsid w:val="3397070A"/>
    <w:rsid w:val="33997124"/>
    <w:rsid w:val="339C09C3"/>
    <w:rsid w:val="339F04B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CC574C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06DFB"/>
    <w:rsid w:val="34180991"/>
    <w:rsid w:val="34256C0A"/>
    <w:rsid w:val="3428494C"/>
    <w:rsid w:val="342C7F98"/>
    <w:rsid w:val="34380E16"/>
    <w:rsid w:val="3442504B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AB35B3"/>
    <w:rsid w:val="34B00BC9"/>
    <w:rsid w:val="34B41D3C"/>
    <w:rsid w:val="34BB131C"/>
    <w:rsid w:val="34BF0E0C"/>
    <w:rsid w:val="34BF705E"/>
    <w:rsid w:val="34C04B85"/>
    <w:rsid w:val="34C9767B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A0493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6E45E1"/>
    <w:rsid w:val="35747E49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50AA1"/>
    <w:rsid w:val="36064819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178A5"/>
    <w:rsid w:val="362317B0"/>
    <w:rsid w:val="362A0508"/>
    <w:rsid w:val="36304469"/>
    <w:rsid w:val="363475D8"/>
    <w:rsid w:val="363506C2"/>
    <w:rsid w:val="36394BEF"/>
    <w:rsid w:val="363C648D"/>
    <w:rsid w:val="36435A6D"/>
    <w:rsid w:val="36445A95"/>
    <w:rsid w:val="364C4922"/>
    <w:rsid w:val="364D069A"/>
    <w:rsid w:val="364E28A2"/>
    <w:rsid w:val="3653186C"/>
    <w:rsid w:val="36576CB4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7D2D2D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E50F4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34D9D"/>
    <w:rsid w:val="36F4271E"/>
    <w:rsid w:val="36FA25D0"/>
    <w:rsid w:val="36FB2B1D"/>
    <w:rsid w:val="36FC6348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A306E"/>
    <w:rsid w:val="375E6DF0"/>
    <w:rsid w:val="37612D27"/>
    <w:rsid w:val="37684C9A"/>
    <w:rsid w:val="37691503"/>
    <w:rsid w:val="376C2F79"/>
    <w:rsid w:val="376C4B50"/>
    <w:rsid w:val="376F1E39"/>
    <w:rsid w:val="376F1E40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3452D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76B0F"/>
    <w:rsid w:val="37F92887"/>
    <w:rsid w:val="37FF2F0E"/>
    <w:rsid w:val="380D6333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02168"/>
    <w:rsid w:val="38602906"/>
    <w:rsid w:val="386C12AB"/>
    <w:rsid w:val="386C5D3E"/>
    <w:rsid w:val="38704DA6"/>
    <w:rsid w:val="3871335D"/>
    <w:rsid w:val="38743CBC"/>
    <w:rsid w:val="38764AB1"/>
    <w:rsid w:val="38765C86"/>
    <w:rsid w:val="387B504A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CD7870"/>
    <w:rsid w:val="38D40C1D"/>
    <w:rsid w:val="38D8249D"/>
    <w:rsid w:val="38D96215"/>
    <w:rsid w:val="38DB1F8D"/>
    <w:rsid w:val="38DD7AB3"/>
    <w:rsid w:val="38DF7CCF"/>
    <w:rsid w:val="38E946AA"/>
    <w:rsid w:val="38F026C3"/>
    <w:rsid w:val="38F35529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0285"/>
    <w:rsid w:val="394F5BA6"/>
    <w:rsid w:val="39535FC7"/>
    <w:rsid w:val="39551D3F"/>
    <w:rsid w:val="39561614"/>
    <w:rsid w:val="395F671A"/>
    <w:rsid w:val="3962445C"/>
    <w:rsid w:val="396B3311"/>
    <w:rsid w:val="396C5956"/>
    <w:rsid w:val="39785A2E"/>
    <w:rsid w:val="397C3770"/>
    <w:rsid w:val="397F0B6A"/>
    <w:rsid w:val="398B437E"/>
    <w:rsid w:val="39900FC9"/>
    <w:rsid w:val="39902D77"/>
    <w:rsid w:val="39965EB4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A7DF4"/>
    <w:rsid w:val="39BD1693"/>
    <w:rsid w:val="39C3537C"/>
    <w:rsid w:val="39C52C0D"/>
    <w:rsid w:val="39CE38A0"/>
    <w:rsid w:val="39D30EB6"/>
    <w:rsid w:val="39D32C64"/>
    <w:rsid w:val="39D349ED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A28E7"/>
    <w:rsid w:val="39FC665F"/>
    <w:rsid w:val="39FF7EFD"/>
    <w:rsid w:val="3A014D73"/>
    <w:rsid w:val="3A033549"/>
    <w:rsid w:val="3A064DE8"/>
    <w:rsid w:val="3A065CA2"/>
    <w:rsid w:val="3A0B4AF4"/>
    <w:rsid w:val="3A26548A"/>
    <w:rsid w:val="3A282FB0"/>
    <w:rsid w:val="3A2F07E2"/>
    <w:rsid w:val="3A332488"/>
    <w:rsid w:val="3A39340F"/>
    <w:rsid w:val="3A3C3AC3"/>
    <w:rsid w:val="3A3E4582"/>
    <w:rsid w:val="3A3E6C77"/>
    <w:rsid w:val="3A3F02FA"/>
    <w:rsid w:val="3A4B3142"/>
    <w:rsid w:val="3A520D14"/>
    <w:rsid w:val="3A5C2699"/>
    <w:rsid w:val="3A5E2DFB"/>
    <w:rsid w:val="3A612966"/>
    <w:rsid w:val="3A6D130B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AF722D"/>
    <w:rsid w:val="3AB424E8"/>
    <w:rsid w:val="3AB94550"/>
    <w:rsid w:val="3ABC7B9C"/>
    <w:rsid w:val="3AC663AD"/>
    <w:rsid w:val="3AC70A1B"/>
    <w:rsid w:val="3AD44EE6"/>
    <w:rsid w:val="3AD70075"/>
    <w:rsid w:val="3ADF03A2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81673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094F"/>
    <w:rsid w:val="3BB56AC5"/>
    <w:rsid w:val="3BB9336F"/>
    <w:rsid w:val="3BBA3B64"/>
    <w:rsid w:val="3BC1190E"/>
    <w:rsid w:val="3BC211E2"/>
    <w:rsid w:val="3BC27434"/>
    <w:rsid w:val="3BC74A4B"/>
    <w:rsid w:val="3BC907C3"/>
    <w:rsid w:val="3BCE7B87"/>
    <w:rsid w:val="3BD52C18"/>
    <w:rsid w:val="3BE15D91"/>
    <w:rsid w:val="3BF21AC7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1E0B0E"/>
    <w:rsid w:val="3C22096C"/>
    <w:rsid w:val="3C2D6FA3"/>
    <w:rsid w:val="3C2F4ACA"/>
    <w:rsid w:val="3C335C3C"/>
    <w:rsid w:val="3C3416BF"/>
    <w:rsid w:val="3C3E2F5F"/>
    <w:rsid w:val="3C452863"/>
    <w:rsid w:val="3C455B7B"/>
    <w:rsid w:val="3C4A598C"/>
    <w:rsid w:val="3C522566"/>
    <w:rsid w:val="3C575DCE"/>
    <w:rsid w:val="3C6127A9"/>
    <w:rsid w:val="3C652620"/>
    <w:rsid w:val="3C691CF2"/>
    <w:rsid w:val="3C7324DC"/>
    <w:rsid w:val="3C74072E"/>
    <w:rsid w:val="3C747405"/>
    <w:rsid w:val="3C7A386B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74ABF"/>
    <w:rsid w:val="3CB94393"/>
    <w:rsid w:val="3CBA010B"/>
    <w:rsid w:val="3CC11012"/>
    <w:rsid w:val="3CC2593E"/>
    <w:rsid w:val="3CC960B9"/>
    <w:rsid w:val="3CDB255C"/>
    <w:rsid w:val="3CE37662"/>
    <w:rsid w:val="3CE70DB6"/>
    <w:rsid w:val="3CE753A4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4F4CF8"/>
    <w:rsid w:val="3D5642D8"/>
    <w:rsid w:val="3D595B76"/>
    <w:rsid w:val="3D6C58AA"/>
    <w:rsid w:val="3D6D517E"/>
    <w:rsid w:val="3D7423FD"/>
    <w:rsid w:val="3D7604D6"/>
    <w:rsid w:val="3D7824A0"/>
    <w:rsid w:val="3D7A6218"/>
    <w:rsid w:val="3D7A7FC6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037A5"/>
    <w:rsid w:val="3DAA0180"/>
    <w:rsid w:val="3DB35286"/>
    <w:rsid w:val="3DBC05DF"/>
    <w:rsid w:val="3DBE1FC2"/>
    <w:rsid w:val="3DC07568"/>
    <w:rsid w:val="3DD0408A"/>
    <w:rsid w:val="3DD0505D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2E064A"/>
    <w:rsid w:val="3E375EB7"/>
    <w:rsid w:val="3E3F2FBE"/>
    <w:rsid w:val="3E412892"/>
    <w:rsid w:val="3E41478A"/>
    <w:rsid w:val="3E43485C"/>
    <w:rsid w:val="3E465190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94239"/>
    <w:rsid w:val="3E8A1B82"/>
    <w:rsid w:val="3E8E21C5"/>
    <w:rsid w:val="3E8F7AA2"/>
    <w:rsid w:val="3E9230EE"/>
    <w:rsid w:val="3E94330A"/>
    <w:rsid w:val="3E974BA8"/>
    <w:rsid w:val="3E9D72F5"/>
    <w:rsid w:val="3E9E5242"/>
    <w:rsid w:val="3EA03A5D"/>
    <w:rsid w:val="3EA2203F"/>
    <w:rsid w:val="3EA64DEB"/>
    <w:rsid w:val="3EA90437"/>
    <w:rsid w:val="3EB97F9E"/>
    <w:rsid w:val="3EBA2645"/>
    <w:rsid w:val="3EBC016B"/>
    <w:rsid w:val="3EC05EAD"/>
    <w:rsid w:val="3EC15781"/>
    <w:rsid w:val="3EC70F45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355EF"/>
    <w:rsid w:val="3F067638"/>
    <w:rsid w:val="3F0B7B65"/>
    <w:rsid w:val="3F0D4E6A"/>
    <w:rsid w:val="3F0F473E"/>
    <w:rsid w:val="3F19736B"/>
    <w:rsid w:val="3F204B9E"/>
    <w:rsid w:val="3F21430D"/>
    <w:rsid w:val="3F2301EA"/>
    <w:rsid w:val="3F23643C"/>
    <w:rsid w:val="3F2521B4"/>
    <w:rsid w:val="3F397A0D"/>
    <w:rsid w:val="3F4D5267"/>
    <w:rsid w:val="3F4E563E"/>
    <w:rsid w:val="3F5070B9"/>
    <w:rsid w:val="3F530871"/>
    <w:rsid w:val="3F536D21"/>
    <w:rsid w:val="3F5860E5"/>
    <w:rsid w:val="3F5B3E28"/>
    <w:rsid w:val="3F5B7984"/>
    <w:rsid w:val="3F6525B0"/>
    <w:rsid w:val="3F6727CC"/>
    <w:rsid w:val="3F6A406B"/>
    <w:rsid w:val="3F6B5A48"/>
    <w:rsid w:val="3F6E52AC"/>
    <w:rsid w:val="3F762A0F"/>
    <w:rsid w:val="3F76656C"/>
    <w:rsid w:val="3F786788"/>
    <w:rsid w:val="3F823162"/>
    <w:rsid w:val="3F85693A"/>
    <w:rsid w:val="3F930CBA"/>
    <w:rsid w:val="3F9904AC"/>
    <w:rsid w:val="3F9B4224"/>
    <w:rsid w:val="3FA070A0"/>
    <w:rsid w:val="3FB03189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CF3EC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3FF937BF"/>
    <w:rsid w:val="4000052B"/>
    <w:rsid w:val="4001677D"/>
    <w:rsid w:val="40022383"/>
    <w:rsid w:val="40041DC9"/>
    <w:rsid w:val="400C0C7E"/>
    <w:rsid w:val="401144E6"/>
    <w:rsid w:val="401A339B"/>
    <w:rsid w:val="401B4533"/>
    <w:rsid w:val="401B7113"/>
    <w:rsid w:val="401D2E8B"/>
    <w:rsid w:val="401E7FAE"/>
    <w:rsid w:val="40291830"/>
    <w:rsid w:val="402E32EA"/>
    <w:rsid w:val="402E5098"/>
    <w:rsid w:val="402F711F"/>
    <w:rsid w:val="40300E10"/>
    <w:rsid w:val="40477F08"/>
    <w:rsid w:val="40491ED2"/>
    <w:rsid w:val="40493C80"/>
    <w:rsid w:val="404C551E"/>
    <w:rsid w:val="40543C97"/>
    <w:rsid w:val="405745EF"/>
    <w:rsid w:val="405C39B3"/>
    <w:rsid w:val="40610FCA"/>
    <w:rsid w:val="4061721C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55117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530C4"/>
    <w:rsid w:val="40BE466E"/>
    <w:rsid w:val="40BE641C"/>
    <w:rsid w:val="40C20164"/>
    <w:rsid w:val="40C6146C"/>
    <w:rsid w:val="40C80B75"/>
    <w:rsid w:val="40C8729B"/>
    <w:rsid w:val="40D16AE4"/>
    <w:rsid w:val="40D24A7A"/>
    <w:rsid w:val="40D31E9E"/>
    <w:rsid w:val="40DF4137"/>
    <w:rsid w:val="40E86356"/>
    <w:rsid w:val="40EF2A79"/>
    <w:rsid w:val="40F0234E"/>
    <w:rsid w:val="40F25B1B"/>
    <w:rsid w:val="40F77B80"/>
    <w:rsid w:val="40FC6F44"/>
    <w:rsid w:val="40FD24BE"/>
    <w:rsid w:val="41006A35"/>
    <w:rsid w:val="410C2D75"/>
    <w:rsid w:val="410D1152"/>
    <w:rsid w:val="41110C42"/>
    <w:rsid w:val="41120516"/>
    <w:rsid w:val="41173D7E"/>
    <w:rsid w:val="41175B2C"/>
    <w:rsid w:val="411F4664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2189A"/>
    <w:rsid w:val="41A35612"/>
    <w:rsid w:val="41A37141"/>
    <w:rsid w:val="41A43864"/>
    <w:rsid w:val="41B45A71"/>
    <w:rsid w:val="41B8730F"/>
    <w:rsid w:val="41B96BE3"/>
    <w:rsid w:val="41BB0BAE"/>
    <w:rsid w:val="41BC2C72"/>
    <w:rsid w:val="41C061C4"/>
    <w:rsid w:val="41C77552"/>
    <w:rsid w:val="41C9127A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EE0F83"/>
    <w:rsid w:val="41EE2D31"/>
    <w:rsid w:val="41EE72BB"/>
    <w:rsid w:val="41F9564C"/>
    <w:rsid w:val="41FA16D6"/>
    <w:rsid w:val="41FB36A0"/>
    <w:rsid w:val="42004667"/>
    <w:rsid w:val="420662CD"/>
    <w:rsid w:val="420C31B7"/>
    <w:rsid w:val="420F2CA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44DA1"/>
    <w:rsid w:val="426B4382"/>
    <w:rsid w:val="42707BEA"/>
    <w:rsid w:val="42733236"/>
    <w:rsid w:val="427342EC"/>
    <w:rsid w:val="427C5579"/>
    <w:rsid w:val="427C658F"/>
    <w:rsid w:val="427F1BDB"/>
    <w:rsid w:val="42815953"/>
    <w:rsid w:val="428A37DB"/>
    <w:rsid w:val="428B4A24"/>
    <w:rsid w:val="428C42F8"/>
    <w:rsid w:val="428E1E1E"/>
    <w:rsid w:val="42903DE8"/>
    <w:rsid w:val="42905B96"/>
    <w:rsid w:val="42916F69"/>
    <w:rsid w:val="42937435"/>
    <w:rsid w:val="42997141"/>
    <w:rsid w:val="429B74ED"/>
    <w:rsid w:val="429F227D"/>
    <w:rsid w:val="429F5DD9"/>
    <w:rsid w:val="42A258CA"/>
    <w:rsid w:val="42A72EE0"/>
    <w:rsid w:val="42A87384"/>
    <w:rsid w:val="42A9416B"/>
    <w:rsid w:val="42AD499A"/>
    <w:rsid w:val="42AE0712"/>
    <w:rsid w:val="42B911C3"/>
    <w:rsid w:val="42B94836"/>
    <w:rsid w:val="42BC698B"/>
    <w:rsid w:val="42C45840"/>
    <w:rsid w:val="42C65A5C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95949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36DE"/>
    <w:rsid w:val="4339622E"/>
    <w:rsid w:val="433B1FA6"/>
    <w:rsid w:val="434442C8"/>
    <w:rsid w:val="43452E25"/>
    <w:rsid w:val="435018A1"/>
    <w:rsid w:val="43503578"/>
    <w:rsid w:val="435117C9"/>
    <w:rsid w:val="43543068"/>
    <w:rsid w:val="435E7A42"/>
    <w:rsid w:val="43601A0D"/>
    <w:rsid w:val="43677A21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A7763B"/>
    <w:rsid w:val="43AC6A00"/>
    <w:rsid w:val="43B1111A"/>
    <w:rsid w:val="43B12268"/>
    <w:rsid w:val="43B9111D"/>
    <w:rsid w:val="43BC29BB"/>
    <w:rsid w:val="43BE4985"/>
    <w:rsid w:val="43C006FD"/>
    <w:rsid w:val="43C24475"/>
    <w:rsid w:val="43C901B0"/>
    <w:rsid w:val="43D61CCF"/>
    <w:rsid w:val="43D67F21"/>
    <w:rsid w:val="43DB72E5"/>
    <w:rsid w:val="43ED0DC6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80293"/>
    <w:rsid w:val="44392A3A"/>
    <w:rsid w:val="4440539A"/>
    <w:rsid w:val="444E5D09"/>
    <w:rsid w:val="4453331F"/>
    <w:rsid w:val="44564BBE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12877"/>
    <w:rsid w:val="44D2693A"/>
    <w:rsid w:val="44D949F1"/>
    <w:rsid w:val="44D97CC8"/>
    <w:rsid w:val="44DD0E3B"/>
    <w:rsid w:val="44DD41A3"/>
    <w:rsid w:val="44DF4BB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1C7BB5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86FF9"/>
    <w:rsid w:val="458A2D71"/>
    <w:rsid w:val="458B0897"/>
    <w:rsid w:val="459260C9"/>
    <w:rsid w:val="45A00B19"/>
    <w:rsid w:val="45A2455E"/>
    <w:rsid w:val="45AC0F39"/>
    <w:rsid w:val="45B46040"/>
    <w:rsid w:val="45B55914"/>
    <w:rsid w:val="45B7081F"/>
    <w:rsid w:val="45B918A8"/>
    <w:rsid w:val="45C146CE"/>
    <w:rsid w:val="45C30031"/>
    <w:rsid w:val="45C538A4"/>
    <w:rsid w:val="45C6230C"/>
    <w:rsid w:val="45C75D73"/>
    <w:rsid w:val="45CC5137"/>
    <w:rsid w:val="45CF4C28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80139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4C44CA"/>
    <w:rsid w:val="46537607"/>
    <w:rsid w:val="46592743"/>
    <w:rsid w:val="465A0995"/>
    <w:rsid w:val="4662784A"/>
    <w:rsid w:val="466435C2"/>
    <w:rsid w:val="46654E8C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24A56"/>
    <w:rsid w:val="46955E71"/>
    <w:rsid w:val="469C7200"/>
    <w:rsid w:val="469D0882"/>
    <w:rsid w:val="469D2F78"/>
    <w:rsid w:val="469D6AD4"/>
    <w:rsid w:val="469F5CBE"/>
    <w:rsid w:val="46A2058E"/>
    <w:rsid w:val="46A41C10"/>
    <w:rsid w:val="46A63BDA"/>
    <w:rsid w:val="46A71700"/>
    <w:rsid w:val="46A95479"/>
    <w:rsid w:val="46B04A59"/>
    <w:rsid w:val="46B502C1"/>
    <w:rsid w:val="46B51F2C"/>
    <w:rsid w:val="46B67B95"/>
    <w:rsid w:val="46B75DE7"/>
    <w:rsid w:val="46C329DE"/>
    <w:rsid w:val="46C42CA7"/>
    <w:rsid w:val="46C6602A"/>
    <w:rsid w:val="46C93D6D"/>
    <w:rsid w:val="46C978C9"/>
    <w:rsid w:val="46CE1383"/>
    <w:rsid w:val="46D63D94"/>
    <w:rsid w:val="46DA3884"/>
    <w:rsid w:val="46DD15C6"/>
    <w:rsid w:val="46DD5122"/>
    <w:rsid w:val="46ED1809"/>
    <w:rsid w:val="46F32B98"/>
    <w:rsid w:val="46F41115"/>
    <w:rsid w:val="46FD7572"/>
    <w:rsid w:val="47022DDB"/>
    <w:rsid w:val="47024B89"/>
    <w:rsid w:val="4705380E"/>
    <w:rsid w:val="47056F93"/>
    <w:rsid w:val="47060B1D"/>
    <w:rsid w:val="47084895"/>
    <w:rsid w:val="47090A75"/>
    <w:rsid w:val="47152B0E"/>
    <w:rsid w:val="471E5E67"/>
    <w:rsid w:val="47266AC9"/>
    <w:rsid w:val="472D2D5A"/>
    <w:rsid w:val="472D789A"/>
    <w:rsid w:val="47370CD6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6E221E"/>
    <w:rsid w:val="477137B3"/>
    <w:rsid w:val="47723ABC"/>
    <w:rsid w:val="47730D59"/>
    <w:rsid w:val="477558AD"/>
    <w:rsid w:val="47777325"/>
    <w:rsid w:val="47794E4B"/>
    <w:rsid w:val="477C1F4A"/>
    <w:rsid w:val="477E2FF2"/>
    <w:rsid w:val="47855EE6"/>
    <w:rsid w:val="478E5BF3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76015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2C6361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72E23"/>
    <w:rsid w:val="484F52BC"/>
    <w:rsid w:val="48580B3F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DF1625"/>
    <w:rsid w:val="48DF33D4"/>
    <w:rsid w:val="48E409EA"/>
    <w:rsid w:val="48EC3D42"/>
    <w:rsid w:val="48EE3617"/>
    <w:rsid w:val="48F86243"/>
    <w:rsid w:val="48FA3211"/>
    <w:rsid w:val="48FE0BF8"/>
    <w:rsid w:val="4901159C"/>
    <w:rsid w:val="490C1BAE"/>
    <w:rsid w:val="490C1CEF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21DF7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43F7B"/>
    <w:rsid w:val="49861AA1"/>
    <w:rsid w:val="49885819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3448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62BE2"/>
    <w:rsid w:val="4A0C0D60"/>
    <w:rsid w:val="4A0D21C2"/>
    <w:rsid w:val="4A11580F"/>
    <w:rsid w:val="4A1B15C8"/>
    <w:rsid w:val="4A225C6E"/>
    <w:rsid w:val="4A2512BA"/>
    <w:rsid w:val="4A286FFC"/>
    <w:rsid w:val="4A311628"/>
    <w:rsid w:val="4A317C5F"/>
    <w:rsid w:val="4A325785"/>
    <w:rsid w:val="4A36527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364C9"/>
    <w:rsid w:val="4A776569"/>
    <w:rsid w:val="4A7B35D0"/>
    <w:rsid w:val="4A7F4E6E"/>
    <w:rsid w:val="4A802994"/>
    <w:rsid w:val="4A85368F"/>
    <w:rsid w:val="4A881286"/>
    <w:rsid w:val="4A8A55C1"/>
    <w:rsid w:val="4A8A736F"/>
    <w:rsid w:val="4A932ECE"/>
    <w:rsid w:val="4A954692"/>
    <w:rsid w:val="4AA743C5"/>
    <w:rsid w:val="4AAE5753"/>
    <w:rsid w:val="4AB30D1E"/>
    <w:rsid w:val="4AB32D6A"/>
    <w:rsid w:val="4AB60164"/>
    <w:rsid w:val="4AB663B6"/>
    <w:rsid w:val="4ABB39CC"/>
    <w:rsid w:val="4ABD08DC"/>
    <w:rsid w:val="4AC40AD3"/>
    <w:rsid w:val="4AC42881"/>
    <w:rsid w:val="4ACA3C0F"/>
    <w:rsid w:val="4ACC3EEE"/>
    <w:rsid w:val="4AD127C8"/>
    <w:rsid w:val="4AD131F0"/>
    <w:rsid w:val="4AD14F9E"/>
    <w:rsid w:val="4ADB406F"/>
    <w:rsid w:val="4ADB5E1D"/>
    <w:rsid w:val="4ADF3B5F"/>
    <w:rsid w:val="4AE2447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37A07"/>
    <w:rsid w:val="4B364C4C"/>
    <w:rsid w:val="4B3E2E80"/>
    <w:rsid w:val="4B425E9C"/>
    <w:rsid w:val="4B470A5C"/>
    <w:rsid w:val="4B4B2FA2"/>
    <w:rsid w:val="4B4E65EF"/>
    <w:rsid w:val="4B531E57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A036B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96317"/>
    <w:rsid w:val="4BED22AB"/>
    <w:rsid w:val="4BFF5B3B"/>
    <w:rsid w:val="4C06511B"/>
    <w:rsid w:val="4C082C41"/>
    <w:rsid w:val="4C0849EF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0870"/>
    <w:rsid w:val="4C4F261E"/>
    <w:rsid w:val="4C530B9E"/>
    <w:rsid w:val="4C5821AD"/>
    <w:rsid w:val="4C5B5467"/>
    <w:rsid w:val="4C63256E"/>
    <w:rsid w:val="4C6836E0"/>
    <w:rsid w:val="4C6F0F12"/>
    <w:rsid w:val="4C6F6A75"/>
    <w:rsid w:val="4C742085"/>
    <w:rsid w:val="4C771B75"/>
    <w:rsid w:val="4C7B78B7"/>
    <w:rsid w:val="4C7C2508"/>
    <w:rsid w:val="4C800A2A"/>
    <w:rsid w:val="4C820C46"/>
    <w:rsid w:val="4C8F6EBF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C1EC1"/>
    <w:rsid w:val="4CCF19B1"/>
    <w:rsid w:val="4CD80866"/>
    <w:rsid w:val="4CE54D31"/>
    <w:rsid w:val="4CE865CF"/>
    <w:rsid w:val="4CF03E01"/>
    <w:rsid w:val="4CF17B79"/>
    <w:rsid w:val="4CF907DC"/>
    <w:rsid w:val="4CFA0BD8"/>
    <w:rsid w:val="4CFA4C80"/>
    <w:rsid w:val="4CFB2B99"/>
    <w:rsid w:val="4D0258E3"/>
    <w:rsid w:val="4D043409"/>
    <w:rsid w:val="4D072EF9"/>
    <w:rsid w:val="4D094EC3"/>
    <w:rsid w:val="4D153868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2D232C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82688"/>
    <w:rsid w:val="4DCA28A4"/>
    <w:rsid w:val="4DCE1C69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4765B"/>
    <w:rsid w:val="4E3E294A"/>
    <w:rsid w:val="4E4A7541"/>
    <w:rsid w:val="4E4C150B"/>
    <w:rsid w:val="4E4E112E"/>
    <w:rsid w:val="4E5122A9"/>
    <w:rsid w:val="4E5403C0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9D3807"/>
    <w:rsid w:val="4EA05DD5"/>
    <w:rsid w:val="4EA2112B"/>
    <w:rsid w:val="4EA847CF"/>
    <w:rsid w:val="4EA9095A"/>
    <w:rsid w:val="4EAA6232"/>
    <w:rsid w:val="4EAC01FC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D75D8"/>
    <w:rsid w:val="4F1E6963"/>
    <w:rsid w:val="4F244236"/>
    <w:rsid w:val="4F251D5C"/>
    <w:rsid w:val="4F290873"/>
    <w:rsid w:val="4F304F0F"/>
    <w:rsid w:val="4F310701"/>
    <w:rsid w:val="4F363F69"/>
    <w:rsid w:val="4F437D7E"/>
    <w:rsid w:val="4F4B17C3"/>
    <w:rsid w:val="4F4C25C9"/>
    <w:rsid w:val="4F4D3939"/>
    <w:rsid w:val="4F5543EF"/>
    <w:rsid w:val="4F55619D"/>
    <w:rsid w:val="4F563CC4"/>
    <w:rsid w:val="4F577461"/>
    <w:rsid w:val="4F587A3C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82BD0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31BBA"/>
    <w:rsid w:val="4FF534DD"/>
    <w:rsid w:val="4FFC486B"/>
    <w:rsid w:val="4FFE6835"/>
    <w:rsid w:val="500100D3"/>
    <w:rsid w:val="50011E81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43DA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B60EBE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2FB8"/>
    <w:rsid w:val="510A745C"/>
    <w:rsid w:val="510B1AC2"/>
    <w:rsid w:val="510F4A72"/>
    <w:rsid w:val="511126A2"/>
    <w:rsid w:val="51116092"/>
    <w:rsid w:val="51161B0F"/>
    <w:rsid w:val="51316796"/>
    <w:rsid w:val="513444D8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9B0C7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1680B"/>
    <w:rsid w:val="52285DEB"/>
    <w:rsid w:val="52320A18"/>
    <w:rsid w:val="52350508"/>
    <w:rsid w:val="52354064"/>
    <w:rsid w:val="523F62C5"/>
    <w:rsid w:val="52416EAD"/>
    <w:rsid w:val="52436B86"/>
    <w:rsid w:val="52461B27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90A97"/>
    <w:rsid w:val="529A036B"/>
    <w:rsid w:val="52A336C4"/>
    <w:rsid w:val="52A47F2C"/>
    <w:rsid w:val="52A86F2C"/>
    <w:rsid w:val="52AA1A33"/>
    <w:rsid w:val="52AA4A52"/>
    <w:rsid w:val="52AF2D38"/>
    <w:rsid w:val="52B4142D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2488E"/>
    <w:rsid w:val="5304233A"/>
    <w:rsid w:val="530A729F"/>
    <w:rsid w:val="530D6D8F"/>
    <w:rsid w:val="531145A8"/>
    <w:rsid w:val="5311687F"/>
    <w:rsid w:val="531215C4"/>
    <w:rsid w:val="53163E96"/>
    <w:rsid w:val="531B14AC"/>
    <w:rsid w:val="531D3476"/>
    <w:rsid w:val="53226CDE"/>
    <w:rsid w:val="532366DF"/>
    <w:rsid w:val="532A414D"/>
    <w:rsid w:val="532C190B"/>
    <w:rsid w:val="532F6D06"/>
    <w:rsid w:val="53334A48"/>
    <w:rsid w:val="53373E0C"/>
    <w:rsid w:val="53373E56"/>
    <w:rsid w:val="533F163E"/>
    <w:rsid w:val="53424C8B"/>
    <w:rsid w:val="53430F31"/>
    <w:rsid w:val="534529CD"/>
    <w:rsid w:val="534A7FE3"/>
    <w:rsid w:val="534C3D5B"/>
    <w:rsid w:val="534F1156"/>
    <w:rsid w:val="535350EA"/>
    <w:rsid w:val="53537313"/>
    <w:rsid w:val="53591FD4"/>
    <w:rsid w:val="535D3873"/>
    <w:rsid w:val="53656BCB"/>
    <w:rsid w:val="536632F4"/>
    <w:rsid w:val="536A2433"/>
    <w:rsid w:val="536E3CD2"/>
    <w:rsid w:val="53733096"/>
    <w:rsid w:val="5373753A"/>
    <w:rsid w:val="53741F9D"/>
    <w:rsid w:val="53764934"/>
    <w:rsid w:val="537B68F8"/>
    <w:rsid w:val="537F5EDF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51418"/>
    <w:rsid w:val="53C74089"/>
    <w:rsid w:val="53D224B3"/>
    <w:rsid w:val="53D8114B"/>
    <w:rsid w:val="53DA0EE7"/>
    <w:rsid w:val="53DB7228"/>
    <w:rsid w:val="53E06252"/>
    <w:rsid w:val="53EC109A"/>
    <w:rsid w:val="53F15CD4"/>
    <w:rsid w:val="53F57F4F"/>
    <w:rsid w:val="53F71F19"/>
    <w:rsid w:val="53FD6E04"/>
    <w:rsid w:val="54024CD1"/>
    <w:rsid w:val="54053DBE"/>
    <w:rsid w:val="54091C4C"/>
    <w:rsid w:val="540C5299"/>
    <w:rsid w:val="540C7047"/>
    <w:rsid w:val="54135C95"/>
    <w:rsid w:val="541859EC"/>
    <w:rsid w:val="541A5C08"/>
    <w:rsid w:val="541F321E"/>
    <w:rsid w:val="5435198C"/>
    <w:rsid w:val="54387E3C"/>
    <w:rsid w:val="543C16DA"/>
    <w:rsid w:val="54413194"/>
    <w:rsid w:val="544467E1"/>
    <w:rsid w:val="54482775"/>
    <w:rsid w:val="544B5DC1"/>
    <w:rsid w:val="5452714F"/>
    <w:rsid w:val="54534C76"/>
    <w:rsid w:val="54535FB0"/>
    <w:rsid w:val="54556311"/>
    <w:rsid w:val="545A24A8"/>
    <w:rsid w:val="546126FE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459BA"/>
    <w:rsid w:val="54996B2C"/>
    <w:rsid w:val="54A10368"/>
    <w:rsid w:val="54A8063C"/>
    <w:rsid w:val="54AB6860"/>
    <w:rsid w:val="54AD6566"/>
    <w:rsid w:val="54B35714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EB4EAE"/>
    <w:rsid w:val="54F14BBA"/>
    <w:rsid w:val="54F46459"/>
    <w:rsid w:val="54FF12D2"/>
    <w:rsid w:val="55083CB2"/>
    <w:rsid w:val="550D12C8"/>
    <w:rsid w:val="55102B67"/>
    <w:rsid w:val="551709E9"/>
    <w:rsid w:val="55175CA3"/>
    <w:rsid w:val="551B1885"/>
    <w:rsid w:val="551C775D"/>
    <w:rsid w:val="55200FFC"/>
    <w:rsid w:val="5520724E"/>
    <w:rsid w:val="55264138"/>
    <w:rsid w:val="552A59D6"/>
    <w:rsid w:val="552F7491"/>
    <w:rsid w:val="55384597"/>
    <w:rsid w:val="553C395C"/>
    <w:rsid w:val="553C5017"/>
    <w:rsid w:val="55456CB4"/>
    <w:rsid w:val="554C0043"/>
    <w:rsid w:val="55516A4E"/>
    <w:rsid w:val="5552317F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11EF9"/>
    <w:rsid w:val="55943798"/>
    <w:rsid w:val="559612BE"/>
    <w:rsid w:val="55985036"/>
    <w:rsid w:val="559A7000"/>
    <w:rsid w:val="55A0213D"/>
    <w:rsid w:val="55A52D8C"/>
    <w:rsid w:val="55A559A5"/>
    <w:rsid w:val="55A66DA3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776C9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0426CB"/>
    <w:rsid w:val="561623FF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582839"/>
    <w:rsid w:val="565A22EB"/>
    <w:rsid w:val="5660442A"/>
    <w:rsid w:val="56633896"/>
    <w:rsid w:val="56665BCA"/>
    <w:rsid w:val="566A3561"/>
    <w:rsid w:val="566D64C3"/>
    <w:rsid w:val="56707D61"/>
    <w:rsid w:val="567A298E"/>
    <w:rsid w:val="567A33CD"/>
    <w:rsid w:val="56835CE6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BC6B02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2E7C77"/>
    <w:rsid w:val="573214BA"/>
    <w:rsid w:val="57325016"/>
    <w:rsid w:val="573A203E"/>
    <w:rsid w:val="573B29D0"/>
    <w:rsid w:val="573C5E95"/>
    <w:rsid w:val="57476D14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31D16"/>
    <w:rsid w:val="57844563"/>
    <w:rsid w:val="57877110"/>
    <w:rsid w:val="578A6709"/>
    <w:rsid w:val="578D66F1"/>
    <w:rsid w:val="5794182D"/>
    <w:rsid w:val="579B2BBB"/>
    <w:rsid w:val="57A001D2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57CDB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86CFE"/>
    <w:rsid w:val="585F62DF"/>
    <w:rsid w:val="58607961"/>
    <w:rsid w:val="5866141B"/>
    <w:rsid w:val="5876327B"/>
    <w:rsid w:val="58782833"/>
    <w:rsid w:val="58784A31"/>
    <w:rsid w:val="587A4EC7"/>
    <w:rsid w:val="588B2C30"/>
    <w:rsid w:val="58904D53"/>
    <w:rsid w:val="589143AC"/>
    <w:rsid w:val="58931AE5"/>
    <w:rsid w:val="5895292F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3686E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16CF4"/>
    <w:rsid w:val="58EB7AAF"/>
    <w:rsid w:val="58F22CAF"/>
    <w:rsid w:val="58F24A5D"/>
    <w:rsid w:val="58F76517"/>
    <w:rsid w:val="58FC58DC"/>
    <w:rsid w:val="59050C34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079D6"/>
    <w:rsid w:val="5952374E"/>
    <w:rsid w:val="595A5BCE"/>
    <w:rsid w:val="595B4CF8"/>
    <w:rsid w:val="59605E6B"/>
    <w:rsid w:val="596207AC"/>
    <w:rsid w:val="597436C4"/>
    <w:rsid w:val="597A220D"/>
    <w:rsid w:val="597E2769"/>
    <w:rsid w:val="597E4543"/>
    <w:rsid w:val="59843C2A"/>
    <w:rsid w:val="59A10231"/>
    <w:rsid w:val="59A2321B"/>
    <w:rsid w:val="59A514D2"/>
    <w:rsid w:val="59DB4679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17165"/>
    <w:rsid w:val="5A126D51"/>
    <w:rsid w:val="5A131882"/>
    <w:rsid w:val="5A1530F9"/>
    <w:rsid w:val="5A1924BD"/>
    <w:rsid w:val="5A1F7AD4"/>
    <w:rsid w:val="5A261275"/>
    <w:rsid w:val="5A291596"/>
    <w:rsid w:val="5A2E5F69"/>
    <w:rsid w:val="5A2E6681"/>
    <w:rsid w:val="5A343E94"/>
    <w:rsid w:val="5A3572F7"/>
    <w:rsid w:val="5A357CBF"/>
    <w:rsid w:val="5A3966BC"/>
    <w:rsid w:val="5A3D7F5A"/>
    <w:rsid w:val="5A3E3CD2"/>
    <w:rsid w:val="5A407A4A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744F7"/>
    <w:rsid w:val="5A7871E4"/>
    <w:rsid w:val="5A7F0572"/>
    <w:rsid w:val="5A8174EE"/>
    <w:rsid w:val="5A867B53"/>
    <w:rsid w:val="5A8738CB"/>
    <w:rsid w:val="5A875679"/>
    <w:rsid w:val="5A8B6CB4"/>
    <w:rsid w:val="5A902EA3"/>
    <w:rsid w:val="5A924D04"/>
    <w:rsid w:val="5A970F4C"/>
    <w:rsid w:val="5A98352E"/>
    <w:rsid w:val="5AA004E9"/>
    <w:rsid w:val="5AA4622B"/>
    <w:rsid w:val="5AA77AC9"/>
    <w:rsid w:val="5AAB75B9"/>
    <w:rsid w:val="5AAC3332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55A3B"/>
    <w:rsid w:val="5AEC309D"/>
    <w:rsid w:val="5AF00910"/>
    <w:rsid w:val="5AF251E8"/>
    <w:rsid w:val="5AF54CD9"/>
    <w:rsid w:val="5AF660CA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AC35E9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32D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66CB5"/>
    <w:rsid w:val="5C1949F7"/>
    <w:rsid w:val="5C1A77B4"/>
    <w:rsid w:val="5C1C12D8"/>
    <w:rsid w:val="5C205D85"/>
    <w:rsid w:val="5C321615"/>
    <w:rsid w:val="5C33715E"/>
    <w:rsid w:val="5C4952DC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1A0A26"/>
    <w:rsid w:val="5D283143"/>
    <w:rsid w:val="5D301FF8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4628C"/>
    <w:rsid w:val="5D7A3273"/>
    <w:rsid w:val="5D7A37C6"/>
    <w:rsid w:val="5D7C348F"/>
    <w:rsid w:val="5D8440F2"/>
    <w:rsid w:val="5D8B17CC"/>
    <w:rsid w:val="5D8F31C2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DFE3EA4"/>
    <w:rsid w:val="5E111E29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E18DF"/>
    <w:rsid w:val="5E5F0BEC"/>
    <w:rsid w:val="5E6737F7"/>
    <w:rsid w:val="5E6A32E8"/>
    <w:rsid w:val="5E6F08FE"/>
    <w:rsid w:val="5E7128C8"/>
    <w:rsid w:val="5E76511E"/>
    <w:rsid w:val="5E7B72A3"/>
    <w:rsid w:val="5E8048B9"/>
    <w:rsid w:val="5E84084D"/>
    <w:rsid w:val="5E873E9A"/>
    <w:rsid w:val="5E880EEE"/>
    <w:rsid w:val="5E914D18"/>
    <w:rsid w:val="5E9169CB"/>
    <w:rsid w:val="5E940365"/>
    <w:rsid w:val="5E99597B"/>
    <w:rsid w:val="5E9A1E1F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95895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860448"/>
    <w:rsid w:val="5F9606E2"/>
    <w:rsid w:val="5F9745B0"/>
    <w:rsid w:val="5F9E6D95"/>
    <w:rsid w:val="5FA10F8B"/>
    <w:rsid w:val="5FA171DD"/>
    <w:rsid w:val="5FB213EA"/>
    <w:rsid w:val="5FB76A00"/>
    <w:rsid w:val="5FBB029F"/>
    <w:rsid w:val="5FC1162D"/>
    <w:rsid w:val="5FC353A5"/>
    <w:rsid w:val="5FC86933"/>
    <w:rsid w:val="5FCC24AC"/>
    <w:rsid w:val="5FCD1D80"/>
    <w:rsid w:val="5FCF5AF8"/>
    <w:rsid w:val="5FD01870"/>
    <w:rsid w:val="5FD17AC2"/>
    <w:rsid w:val="5FD749AD"/>
    <w:rsid w:val="5FDE5D3B"/>
    <w:rsid w:val="5FE01AB3"/>
    <w:rsid w:val="5FEF7F48"/>
    <w:rsid w:val="5FF05A6E"/>
    <w:rsid w:val="5FF137C3"/>
    <w:rsid w:val="5FFB4B3F"/>
    <w:rsid w:val="600F4147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30B79"/>
    <w:rsid w:val="60783761"/>
    <w:rsid w:val="60820DBC"/>
    <w:rsid w:val="60830691"/>
    <w:rsid w:val="6085265B"/>
    <w:rsid w:val="6086255C"/>
    <w:rsid w:val="608763D3"/>
    <w:rsid w:val="608A5EC3"/>
    <w:rsid w:val="60912DAE"/>
    <w:rsid w:val="60940AF0"/>
    <w:rsid w:val="60980395"/>
    <w:rsid w:val="609805E0"/>
    <w:rsid w:val="60996106"/>
    <w:rsid w:val="609A104B"/>
    <w:rsid w:val="609B3C2C"/>
    <w:rsid w:val="609B59DA"/>
    <w:rsid w:val="609D1752"/>
    <w:rsid w:val="60A10678"/>
    <w:rsid w:val="60A26D69"/>
    <w:rsid w:val="60A30D33"/>
    <w:rsid w:val="60A52CFD"/>
    <w:rsid w:val="60A968B8"/>
    <w:rsid w:val="60AF3851"/>
    <w:rsid w:val="60B3541A"/>
    <w:rsid w:val="60B3565E"/>
    <w:rsid w:val="60B42F40"/>
    <w:rsid w:val="60B60A66"/>
    <w:rsid w:val="60C969EB"/>
    <w:rsid w:val="60CA62C0"/>
    <w:rsid w:val="60CC1D90"/>
    <w:rsid w:val="60CC64DC"/>
    <w:rsid w:val="60D3786A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9328C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29748A"/>
    <w:rsid w:val="612C6F7A"/>
    <w:rsid w:val="6136215C"/>
    <w:rsid w:val="613E7553"/>
    <w:rsid w:val="61406582"/>
    <w:rsid w:val="6142054C"/>
    <w:rsid w:val="61502C69"/>
    <w:rsid w:val="61504A17"/>
    <w:rsid w:val="61526439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0921"/>
    <w:rsid w:val="617530F8"/>
    <w:rsid w:val="61804119"/>
    <w:rsid w:val="61811074"/>
    <w:rsid w:val="61842912"/>
    <w:rsid w:val="61860A0A"/>
    <w:rsid w:val="618D7518"/>
    <w:rsid w:val="619012B7"/>
    <w:rsid w:val="61970898"/>
    <w:rsid w:val="61972270"/>
    <w:rsid w:val="619863BE"/>
    <w:rsid w:val="61990DAC"/>
    <w:rsid w:val="619A6E81"/>
    <w:rsid w:val="619E0A91"/>
    <w:rsid w:val="61A134C4"/>
    <w:rsid w:val="61A62889"/>
    <w:rsid w:val="61AB60F1"/>
    <w:rsid w:val="61B01959"/>
    <w:rsid w:val="61B054B5"/>
    <w:rsid w:val="61B72CE8"/>
    <w:rsid w:val="61BC02FE"/>
    <w:rsid w:val="61C001AC"/>
    <w:rsid w:val="61C61E4C"/>
    <w:rsid w:val="61C6487B"/>
    <w:rsid w:val="61C90DAA"/>
    <w:rsid w:val="61C96577"/>
    <w:rsid w:val="61D45648"/>
    <w:rsid w:val="61D77CEC"/>
    <w:rsid w:val="61DF5D9B"/>
    <w:rsid w:val="61E425AB"/>
    <w:rsid w:val="61E67129"/>
    <w:rsid w:val="61EA269E"/>
    <w:rsid w:val="61ED495B"/>
    <w:rsid w:val="61EE5FDE"/>
    <w:rsid w:val="61EF2482"/>
    <w:rsid w:val="61F77CA9"/>
    <w:rsid w:val="61F93300"/>
    <w:rsid w:val="61FE0917"/>
    <w:rsid w:val="6202723B"/>
    <w:rsid w:val="620852F1"/>
    <w:rsid w:val="62092E18"/>
    <w:rsid w:val="620A72BB"/>
    <w:rsid w:val="620C2F1B"/>
    <w:rsid w:val="620D46B6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69CC"/>
    <w:rsid w:val="6263717B"/>
    <w:rsid w:val="62652744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31AFE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B74E9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5B76A3"/>
    <w:rsid w:val="63611187"/>
    <w:rsid w:val="63754843"/>
    <w:rsid w:val="637B1AF3"/>
    <w:rsid w:val="63806E68"/>
    <w:rsid w:val="63865A9E"/>
    <w:rsid w:val="638906B4"/>
    <w:rsid w:val="63952BB5"/>
    <w:rsid w:val="639A5E34"/>
    <w:rsid w:val="63AD1FEB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DD455C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64155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7430E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A4332E"/>
    <w:rsid w:val="64B17EC2"/>
    <w:rsid w:val="64B41760"/>
    <w:rsid w:val="64BA216D"/>
    <w:rsid w:val="64BB2B8D"/>
    <w:rsid w:val="64BE613B"/>
    <w:rsid w:val="64BF56D9"/>
    <w:rsid w:val="64C37BF6"/>
    <w:rsid w:val="64C64FF0"/>
    <w:rsid w:val="64C9520C"/>
    <w:rsid w:val="64CA4AE0"/>
    <w:rsid w:val="64CD45D0"/>
    <w:rsid w:val="64D140C0"/>
    <w:rsid w:val="64D23995"/>
    <w:rsid w:val="64D43BB1"/>
    <w:rsid w:val="64D4595F"/>
    <w:rsid w:val="64DD2A65"/>
    <w:rsid w:val="64DD6884"/>
    <w:rsid w:val="64E5191A"/>
    <w:rsid w:val="64EE6A20"/>
    <w:rsid w:val="64F1206D"/>
    <w:rsid w:val="64F14763"/>
    <w:rsid w:val="64F225B2"/>
    <w:rsid w:val="64F31E4B"/>
    <w:rsid w:val="64F40B2E"/>
    <w:rsid w:val="64F471A3"/>
    <w:rsid w:val="64F61D79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26415"/>
    <w:rsid w:val="6535464F"/>
    <w:rsid w:val="65387C9C"/>
    <w:rsid w:val="653B52BE"/>
    <w:rsid w:val="6549634D"/>
    <w:rsid w:val="65510D5D"/>
    <w:rsid w:val="655C6080"/>
    <w:rsid w:val="656652B8"/>
    <w:rsid w:val="656767D3"/>
    <w:rsid w:val="656A066E"/>
    <w:rsid w:val="657373C5"/>
    <w:rsid w:val="657D36E6"/>
    <w:rsid w:val="65847385"/>
    <w:rsid w:val="658C7FE7"/>
    <w:rsid w:val="65921AA2"/>
    <w:rsid w:val="659A6BA8"/>
    <w:rsid w:val="659F2C7D"/>
    <w:rsid w:val="65A11CE5"/>
    <w:rsid w:val="65A43583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176C6"/>
    <w:rsid w:val="666A0329"/>
    <w:rsid w:val="666B40A1"/>
    <w:rsid w:val="666D606B"/>
    <w:rsid w:val="667444A2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45A48"/>
    <w:rsid w:val="66BC0A58"/>
    <w:rsid w:val="66BC66AA"/>
    <w:rsid w:val="66BE423A"/>
    <w:rsid w:val="66C043ED"/>
    <w:rsid w:val="66CB4B3F"/>
    <w:rsid w:val="66CC0FE3"/>
    <w:rsid w:val="66D85D11"/>
    <w:rsid w:val="66D93700"/>
    <w:rsid w:val="66DB1226"/>
    <w:rsid w:val="66DB2FD4"/>
    <w:rsid w:val="66DC0AFB"/>
    <w:rsid w:val="66DD064E"/>
    <w:rsid w:val="66E949C4"/>
    <w:rsid w:val="66F552F2"/>
    <w:rsid w:val="66F81DD8"/>
    <w:rsid w:val="66F81F24"/>
    <w:rsid w:val="67006681"/>
    <w:rsid w:val="67034111"/>
    <w:rsid w:val="67050051"/>
    <w:rsid w:val="670544F5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3F7A07"/>
    <w:rsid w:val="674566A0"/>
    <w:rsid w:val="674C7A2E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62CFD"/>
    <w:rsid w:val="67786A75"/>
    <w:rsid w:val="677D408C"/>
    <w:rsid w:val="6782148E"/>
    <w:rsid w:val="678278F4"/>
    <w:rsid w:val="6787315C"/>
    <w:rsid w:val="67892A30"/>
    <w:rsid w:val="678A786E"/>
    <w:rsid w:val="678C0773"/>
    <w:rsid w:val="678E364A"/>
    <w:rsid w:val="67967D6E"/>
    <w:rsid w:val="679A2E90"/>
    <w:rsid w:val="679D472E"/>
    <w:rsid w:val="679E650E"/>
    <w:rsid w:val="679F6B13"/>
    <w:rsid w:val="67A07D7A"/>
    <w:rsid w:val="67A61834"/>
    <w:rsid w:val="67AC671F"/>
    <w:rsid w:val="67AE2497"/>
    <w:rsid w:val="67AE693B"/>
    <w:rsid w:val="67B33F51"/>
    <w:rsid w:val="67C044C4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7ED7463"/>
    <w:rsid w:val="67F56318"/>
    <w:rsid w:val="680227E3"/>
    <w:rsid w:val="68040309"/>
    <w:rsid w:val="680756EB"/>
    <w:rsid w:val="680E2F36"/>
    <w:rsid w:val="681E586F"/>
    <w:rsid w:val="681F15E7"/>
    <w:rsid w:val="681F5143"/>
    <w:rsid w:val="68212C69"/>
    <w:rsid w:val="68297D70"/>
    <w:rsid w:val="682B1D3A"/>
    <w:rsid w:val="682B7F8C"/>
    <w:rsid w:val="682D3D04"/>
    <w:rsid w:val="683010FE"/>
    <w:rsid w:val="6837248C"/>
    <w:rsid w:val="683A360D"/>
    <w:rsid w:val="683D5975"/>
    <w:rsid w:val="6841330B"/>
    <w:rsid w:val="68452682"/>
    <w:rsid w:val="684828EC"/>
    <w:rsid w:val="684E5A28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C1286"/>
    <w:rsid w:val="68DD28B2"/>
    <w:rsid w:val="68DD2925"/>
    <w:rsid w:val="68DD74D8"/>
    <w:rsid w:val="68E025F0"/>
    <w:rsid w:val="68E048D2"/>
    <w:rsid w:val="68E1689C"/>
    <w:rsid w:val="68ED3493"/>
    <w:rsid w:val="68F71C1C"/>
    <w:rsid w:val="68FE11F2"/>
    <w:rsid w:val="69020CEC"/>
    <w:rsid w:val="690B0C63"/>
    <w:rsid w:val="690F51B7"/>
    <w:rsid w:val="69132EFA"/>
    <w:rsid w:val="69146C72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31944"/>
    <w:rsid w:val="699451C2"/>
    <w:rsid w:val="699F29DF"/>
    <w:rsid w:val="69A14A4B"/>
    <w:rsid w:val="69A73642"/>
    <w:rsid w:val="69A973BA"/>
    <w:rsid w:val="69AC6EAA"/>
    <w:rsid w:val="69AE49D0"/>
    <w:rsid w:val="69AF24F6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60125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1F767C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A545B"/>
    <w:rsid w:val="6A4E61B3"/>
    <w:rsid w:val="6A5D1F52"/>
    <w:rsid w:val="6A66663F"/>
    <w:rsid w:val="6A667059"/>
    <w:rsid w:val="6A670D5E"/>
    <w:rsid w:val="6A701C86"/>
    <w:rsid w:val="6A7245A8"/>
    <w:rsid w:val="6A790E3A"/>
    <w:rsid w:val="6A885221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56475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2F1B41"/>
    <w:rsid w:val="6B3134EF"/>
    <w:rsid w:val="6B397FE0"/>
    <w:rsid w:val="6B3B2900"/>
    <w:rsid w:val="6B3E1D84"/>
    <w:rsid w:val="6B4A697B"/>
    <w:rsid w:val="6B4C2215"/>
    <w:rsid w:val="6B4D0219"/>
    <w:rsid w:val="6B560E7C"/>
    <w:rsid w:val="6B563571"/>
    <w:rsid w:val="6B6271EC"/>
    <w:rsid w:val="6B6A4927"/>
    <w:rsid w:val="6B6C4B43"/>
    <w:rsid w:val="6B6C68F1"/>
    <w:rsid w:val="6B737BEB"/>
    <w:rsid w:val="6B7632CC"/>
    <w:rsid w:val="6B777044"/>
    <w:rsid w:val="6B792DBC"/>
    <w:rsid w:val="6B7E03D2"/>
    <w:rsid w:val="6B826114"/>
    <w:rsid w:val="6B86601F"/>
    <w:rsid w:val="6B8F4205"/>
    <w:rsid w:val="6B907123"/>
    <w:rsid w:val="6B923E7E"/>
    <w:rsid w:val="6B9A16B0"/>
    <w:rsid w:val="6B9C21B9"/>
    <w:rsid w:val="6BA17875"/>
    <w:rsid w:val="6BAE6F0A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108D"/>
    <w:rsid w:val="6BE04BE9"/>
    <w:rsid w:val="6BE333D9"/>
    <w:rsid w:val="6BE4292B"/>
    <w:rsid w:val="6BE75F78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691082"/>
    <w:rsid w:val="6C727F37"/>
    <w:rsid w:val="6C7A6DEC"/>
    <w:rsid w:val="6C8611CE"/>
    <w:rsid w:val="6C891725"/>
    <w:rsid w:val="6C8A14A1"/>
    <w:rsid w:val="6C8B0FF9"/>
    <w:rsid w:val="6C951E77"/>
    <w:rsid w:val="6C9A748E"/>
    <w:rsid w:val="6C9C1E8E"/>
    <w:rsid w:val="6CA01AB8"/>
    <w:rsid w:val="6CA54605"/>
    <w:rsid w:val="6CAA1C5B"/>
    <w:rsid w:val="6CB54BBF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B5F3B"/>
    <w:rsid w:val="6CED5810"/>
    <w:rsid w:val="6CEF1588"/>
    <w:rsid w:val="6CF3201F"/>
    <w:rsid w:val="6CF92406"/>
    <w:rsid w:val="6D013069"/>
    <w:rsid w:val="6D0D7C60"/>
    <w:rsid w:val="6D17288C"/>
    <w:rsid w:val="6D196605"/>
    <w:rsid w:val="6D1F0D27"/>
    <w:rsid w:val="6D262AD0"/>
    <w:rsid w:val="6D266F73"/>
    <w:rsid w:val="6D2B458A"/>
    <w:rsid w:val="6D2F7BD6"/>
    <w:rsid w:val="6D302B94"/>
    <w:rsid w:val="6D30394E"/>
    <w:rsid w:val="6D323B6A"/>
    <w:rsid w:val="6D480C98"/>
    <w:rsid w:val="6D4C011E"/>
    <w:rsid w:val="6D4D4500"/>
    <w:rsid w:val="6D52206A"/>
    <w:rsid w:val="6D527D69"/>
    <w:rsid w:val="6D65638A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40381"/>
    <w:rsid w:val="6D97577B"/>
    <w:rsid w:val="6D981752"/>
    <w:rsid w:val="6D9914F3"/>
    <w:rsid w:val="6D995997"/>
    <w:rsid w:val="6D9B526C"/>
    <w:rsid w:val="6D9E2FAE"/>
    <w:rsid w:val="6DA24C20"/>
    <w:rsid w:val="6DA560EA"/>
    <w:rsid w:val="6DA926D7"/>
    <w:rsid w:val="6DAF6F69"/>
    <w:rsid w:val="6DB850B3"/>
    <w:rsid w:val="6DBE53FE"/>
    <w:rsid w:val="6DC02F24"/>
    <w:rsid w:val="6DC76061"/>
    <w:rsid w:val="6DCA3DA3"/>
    <w:rsid w:val="6DCC3677"/>
    <w:rsid w:val="6DCC7B1B"/>
    <w:rsid w:val="6DCF3167"/>
    <w:rsid w:val="6DD32C5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B63AC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02F99"/>
    <w:rsid w:val="6EB04D47"/>
    <w:rsid w:val="6EB41798"/>
    <w:rsid w:val="6EB4382C"/>
    <w:rsid w:val="6EB760D5"/>
    <w:rsid w:val="6EB83BFB"/>
    <w:rsid w:val="6EBC36EB"/>
    <w:rsid w:val="6EBD1212"/>
    <w:rsid w:val="6EBE56B6"/>
    <w:rsid w:val="6EBF4F8A"/>
    <w:rsid w:val="6EC66318"/>
    <w:rsid w:val="6EC93847"/>
    <w:rsid w:val="6ED24CBD"/>
    <w:rsid w:val="6EDA1DC4"/>
    <w:rsid w:val="6EE3336E"/>
    <w:rsid w:val="6EE669BA"/>
    <w:rsid w:val="6EEA3674"/>
    <w:rsid w:val="6EED5F9B"/>
    <w:rsid w:val="6EF11E06"/>
    <w:rsid w:val="6EF47EDE"/>
    <w:rsid w:val="6F0A2244"/>
    <w:rsid w:val="6F1352D6"/>
    <w:rsid w:val="6F152DFC"/>
    <w:rsid w:val="6F16104D"/>
    <w:rsid w:val="6F1928EC"/>
    <w:rsid w:val="6F206660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571666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46EB5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291255"/>
    <w:rsid w:val="702F7EED"/>
    <w:rsid w:val="703379DD"/>
    <w:rsid w:val="703419A7"/>
    <w:rsid w:val="7036571F"/>
    <w:rsid w:val="7037459C"/>
    <w:rsid w:val="704316FC"/>
    <w:rsid w:val="70433998"/>
    <w:rsid w:val="704D1714"/>
    <w:rsid w:val="704F233D"/>
    <w:rsid w:val="705931BC"/>
    <w:rsid w:val="705F15EC"/>
    <w:rsid w:val="705F6A24"/>
    <w:rsid w:val="706614A5"/>
    <w:rsid w:val="70681758"/>
    <w:rsid w:val="706C2EEF"/>
    <w:rsid w:val="706E0015"/>
    <w:rsid w:val="706E310B"/>
    <w:rsid w:val="70713B80"/>
    <w:rsid w:val="7075449A"/>
    <w:rsid w:val="707A5B97"/>
    <w:rsid w:val="70822B2D"/>
    <w:rsid w:val="70942141"/>
    <w:rsid w:val="709661BE"/>
    <w:rsid w:val="70A22DB5"/>
    <w:rsid w:val="70A408DB"/>
    <w:rsid w:val="70AB7EBB"/>
    <w:rsid w:val="70AC7790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5070D"/>
    <w:rsid w:val="71864485"/>
    <w:rsid w:val="718B3849"/>
    <w:rsid w:val="718C1A9B"/>
    <w:rsid w:val="71926986"/>
    <w:rsid w:val="719A7E36"/>
    <w:rsid w:val="719B5CA9"/>
    <w:rsid w:val="71A010A2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823A7"/>
    <w:rsid w:val="71CA4371"/>
    <w:rsid w:val="71CB1E97"/>
    <w:rsid w:val="71CF4C44"/>
    <w:rsid w:val="71CF7BDA"/>
    <w:rsid w:val="71D92806"/>
    <w:rsid w:val="71DD22F7"/>
    <w:rsid w:val="71E03B95"/>
    <w:rsid w:val="71E51935"/>
    <w:rsid w:val="71E76CD1"/>
    <w:rsid w:val="71EA4A14"/>
    <w:rsid w:val="71F64B04"/>
    <w:rsid w:val="71F96A05"/>
    <w:rsid w:val="71FB277D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2523A"/>
    <w:rsid w:val="723B701D"/>
    <w:rsid w:val="72404633"/>
    <w:rsid w:val="724A3778"/>
    <w:rsid w:val="725325B9"/>
    <w:rsid w:val="72563E57"/>
    <w:rsid w:val="72636FD7"/>
    <w:rsid w:val="72646574"/>
    <w:rsid w:val="726C58D8"/>
    <w:rsid w:val="726C71D7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C53CB8"/>
    <w:rsid w:val="72D354A8"/>
    <w:rsid w:val="72D37256"/>
    <w:rsid w:val="72DA58DB"/>
    <w:rsid w:val="72EB0A43"/>
    <w:rsid w:val="72EB27F1"/>
    <w:rsid w:val="72EE05EF"/>
    <w:rsid w:val="72EE67B4"/>
    <w:rsid w:val="72F07E08"/>
    <w:rsid w:val="72F21DD2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7F2F3A"/>
    <w:rsid w:val="73805B8F"/>
    <w:rsid w:val="738250F4"/>
    <w:rsid w:val="73840550"/>
    <w:rsid w:val="738F7621"/>
    <w:rsid w:val="73935145"/>
    <w:rsid w:val="73970283"/>
    <w:rsid w:val="73A330CC"/>
    <w:rsid w:val="73A66718"/>
    <w:rsid w:val="73B40E35"/>
    <w:rsid w:val="73B46EE8"/>
    <w:rsid w:val="73B9469D"/>
    <w:rsid w:val="73BA7561"/>
    <w:rsid w:val="73BC23E0"/>
    <w:rsid w:val="73BC418E"/>
    <w:rsid w:val="73BF6063"/>
    <w:rsid w:val="73C418BB"/>
    <w:rsid w:val="73C848E1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6564C"/>
    <w:rsid w:val="74185868"/>
    <w:rsid w:val="7419513C"/>
    <w:rsid w:val="741B0EB4"/>
    <w:rsid w:val="7420471D"/>
    <w:rsid w:val="74220495"/>
    <w:rsid w:val="74251D33"/>
    <w:rsid w:val="742C30C1"/>
    <w:rsid w:val="743106D8"/>
    <w:rsid w:val="7431442E"/>
    <w:rsid w:val="7434271A"/>
    <w:rsid w:val="743B50B2"/>
    <w:rsid w:val="74416441"/>
    <w:rsid w:val="74455F31"/>
    <w:rsid w:val="74474788"/>
    <w:rsid w:val="74480466"/>
    <w:rsid w:val="744D3038"/>
    <w:rsid w:val="744E30B7"/>
    <w:rsid w:val="744F5002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2A19"/>
    <w:rsid w:val="74C13807"/>
    <w:rsid w:val="74C762A4"/>
    <w:rsid w:val="74CF1C9F"/>
    <w:rsid w:val="74DC4AE7"/>
    <w:rsid w:val="74DD43BC"/>
    <w:rsid w:val="74DF0134"/>
    <w:rsid w:val="74E279D7"/>
    <w:rsid w:val="74E4574A"/>
    <w:rsid w:val="74EC45FF"/>
    <w:rsid w:val="74EE65C9"/>
    <w:rsid w:val="74F040EF"/>
    <w:rsid w:val="74F31E31"/>
    <w:rsid w:val="74F91BBA"/>
    <w:rsid w:val="74FA6D1C"/>
    <w:rsid w:val="74FC01B7"/>
    <w:rsid w:val="75047B9A"/>
    <w:rsid w:val="750A2CD7"/>
    <w:rsid w:val="75167F2B"/>
    <w:rsid w:val="75183646"/>
    <w:rsid w:val="751853F4"/>
    <w:rsid w:val="751D2AF0"/>
    <w:rsid w:val="751D6EAE"/>
    <w:rsid w:val="7521074C"/>
    <w:rsid w:val="75297601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937FF"/>
    <w:rsid w:val="754B3A1B"/>
    <w:rsid w:val="755C1784"/>
    <w:rsid w:val="755D54FC"/>
    <w:rsid w:val="756B7C19"/>
    <w:rsid w:val="756E14B8"/>
    <w:rsid w:val="757E0BB5"/>
    <w:rsid w:val="757F020E"/>
    <w:rsid w:val="757F5473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9073C"/>
    <w:rsid w:val="75AE7B06"/>
    <w:rsid w:val="75BB2563"/>
    <w:rsid w:val="75C94940"/>
    <w:rsid w:val="75CE1F56"/>
    <w:rsid w:val="75D73501"/>
    <w:rsid w:val="75D94B83"/>
    <w:rsid w:val="75E11C8A"/>
    <w:rsid w:val="75E55C1E"/>
    <w:rsid w:val="75F06371"/>
    <w:rsid w:val="75F47C0F"/>
    <w:rsid w:val="75F55735"/>
    <w:rsid w:val="75F67D31"/>
    <w:rsid w:val="75FF0362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377AFB"/>
    <w:rsid w:val="7641097A"/>
    <w:rsid w:val="76426BCC"/>
    <w:rsid w:val="76432944"/>
    <w:rsid w:val="764346F2"/>
    <w:rsid w:val="76445D7A"/>
    <w:rsid w:val="764B251F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6F4367"/>
    <w:rsid w:val="7671300D"/>
    <w:rsid w:val="76796366"/>
    <w:rsid w:val="7682346D"/>
    <w:rsid w:val="768D3BBF"/>
    <w:rsid w:val="76904267"/>
    <w:rsid w:val="76910AF0"/>
    <w:rsid w:val="7691545E"/>
    <w:rsid w:val="76937428"/>
    <w:rsid w:val="76991590"/>
    <w:rsid w:val="769E5DCD"/>
    <w:rsid w:val="76AA4771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E0619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0F2826"/>
    <w:rsid w:val="77100A78"/>
    <w:rsid w:val="771039C0"/>
    <w:rsid w:val="77147432"/>
    <w:rsid w:val="771A5453"/>
    <w:rsid w:val="771F6F0D"/>
    <w:rsid w:val="77212C85"/>
    <w:rsid w:val="77275DC2"/>
    <w:rsid w:val="77277B70"/>
    <w:rsid w:val="77291B3A"/>
    <w:rsid w:val="772C5186"/>
    <w:rsid w:val="77324E93"/>
    <w:rsid w:val="77383B2B"/>
    <w:rsid w:val="77405D68"/>
    <w:rsid w:val="77420E4E"/>
    <w:rsid w:val="77446974"/>
    <w:rsid w:val="774E15A1"/>
    <w:rsid w:val="775070C7"/>
    <w:rsid w:val="77560455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C5E7A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137B9"/>
    <w:rsid w:val="78145988"/>
    <w:rsid w:val="78177BE5"/>
    <w:rsid w:val="781F4CEB"/>
    <w:rsid w:val="78201875"/>
    <w:rsid w:val="78210A63"/>
    <w:rsid w:val="782151C7"/>
    <w:rsid w:val="78284000"/>
    <w:rsid w:val="7831514A"/>
    <w:rsid w:val="783267CC"/>
    <w:rsid w:val="783A666A"/>
    <w:rsid w:val="7849672A"/>
    <w:rsid w:val="784A7A67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7C0481"/>
    <w:rsid w:val="78932B61"/>
    <w:rsid w:val="789977BD"/>
    <w:rsid w:val="789E20B4"/>
    <w:rsid w:val="78A05039"/>
    <w:rsid w:val="78AC2A23"/>
    <w:rsid w:val="78AC657F"/>
    <w:rsid w:val="78AE17AF"/>
    <w:rsid w:val="78B54F18"/>
    <w:rsid w:val="78B638A1"/>
    <w:rsid w:val="78B676BA"/>
    <w:rsid w:val="78BE2756"/>
    <w:rsid w:val="78BE62B2"/>
    <w:rsid w:val="78D6184E"/>
    <w:rsid w:val="78DA18D4"/>
    <w:rsid w:val="78DA7131"/>
    <w:rsid w:val="78DB6E64"/>
    <w:rsid w:val="78E0091E"/>
    <w:rsid w:val="78E24696"/>
    <w:rsid w:val="78E73A5B"/>
    <w:rsid w:val="78E75809"/>
    <w:rsid w:val="78ED15CB"/>
    <w:rsid w:val="78F65A4C"/>
    <w:rsid w:val="78FA19E0"/>
    <w:rsid w:val="78FB12B4"/>
    <w:rsid w:val="790068CB"/>
    <w:rsid w:val="7904460D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25B49"/>
    <w:rsid w:val="79464C25"/>
    <w:rsid w:val="794B3FEA"/>
    <w:rsid w:val="794C7D62"/>
    <w:rsid w:val="79532E9E"/>
    <w:rsid w:val="79563CE2"/>
    <w:rsid w:val="79586707"/>
    <w:rsid w:val="795D5ACB"/>
    <w:rsid w:val="795F1843"/>
    <w:rsid w:val="795F5CE7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0629D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EF706B"/>
    <w:rsid w:val="79F467B9"/>
    <w:rsid w:val="79F93A46"/>
    <w:rsid w:val="79FA156C"/>
    <w:rsid w:val="79FC1788"/>
    <w:rsid w:val="79FE105C"/>
    <w:rsid w:val="7A04063C"/>
    <w:rsid w:val="7A044199"/>
    <w:rsid w:val="7A066163"/>
    <w:rsid w:val="7A083C89"/>
    <w:rsid w:val="7A124B07"/>
    <w:rsid w:val="7A1C5986"/>
    <w:rsid w:val="7A28257D"/>
    <w:rsid w:val="7A2D1941"/>
    <w:rsid w:val="7A2D7B93"/>
    <w:rsid w:val="7A2F7467"/>
    <w:rsid w:val="7A301431"/>
    <w:rsid w:val="7A335E70"/>
    <w:rsid w:val="7A360C00"/>
    <w:rsid w:val="7A48677B"/>
    <w:rsid w:val="7A523156"/>
    <w:rsid w:val="7A540C7C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BB1DEA"/>
    <w:rsid w:val="7ACC2F08"/>
    <w:rsid w:val="7ACD6C80"/>
    <w:rsid w:val="7AD324E9"/>
    <w:rsid w:val="7AE2272C"/>
    <w:rsid w:val="7AE244DA"/>
    <w:rsid w:val="7AED4C9E"/>
    <w:rsid w:val="7AF4420D"/>
    <w:rsid w:val="7AF83CFD"/>
    <w:rsid w:val="7AFB2BD3"/>
    <w:rsid w:val="7AFD1314"/>
    <w:rsid w:val="7B0326A2"/>
    <w:rsid w:val="7B041AF4"/>
    <w:rsid w:val="7B0C2FCA"/>
    <w:rsid w:val="7B0D784D"/>
    <w:rsid w:val="7B166879"/>
    <w:rsid w:val="7B185FAC"/>
    <w:rsid w:val="7B197C05"/>
    <w:rsid w:val="7B1B3E90"/>
    <w:rsid w:val="7B1B6026"/>
    <w:rsid w:val="7B1D7C08"/>
    <w:rsid w:val="7B1E128A"/>
    <w:rsid w:val="7B1E7754"/>
    <w:rsid w:val="7B2057A7"/>
    <w:rsid w:val="7B3B184D"/>
    <w:rsid w:val="7B3B1E3C"/>
    <w:rsid w:val="7B3B2338"/>
    <w:rsid w:val="7B3E36DA"/>
    <w:rsid w:val="7B42141C"/>
    <w:rsid w:val="7B441468"/>
    <w:rsid w:val="7B454A69"/>
    <w:rsid w:val="7B4B6523"/>
    <w:rsid w:val="7B4C5DF7"/>
    <w:rsid w:val="7B4F7695"/>
    <w:rsid w:val="7B503B39"/>
    <w:rsid w:val="7B5A49B8"/>
    <w:rsid w:val="7B5F3D7C"/>
    <w:rsid w:val="7B6770D5"/>
    <w:rsid w:val="7B696C1E"/>
    <w:rsid w:val="7B737828"/>
    <w:rsid w:val="7B767318"/>
    <w:rsid w:val="7B7B66DC"/>
    <w:rsid w:val="7B827A6B"/>
    <w:rsid w:val="7B890DF9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DC34AC"/>
    <w:rsid w:val="7BE418FB"/>
    <w:rsid w:val="7BE94E67"/>
    <w:rsid w:val="7BF22E42"/>
    <w:rsid w:val="7BF546E1"/>
    <w:rsid w:val="7BFA3AA5"/>
    <w:rsid w:val="7BFC01F8"/>
    <w:rsid w:val="7BFC5A6F"/>
    <w:rsid w:val="7BFC781D"/>
    <w:rsid w:val="7C042B76"/>
    <w:rsid w:val="7C0466D2"/>
    <w:rsid w:val="7C06244A"/>
    <w:rsid w:val="7C120DEF"/>
    <w:rsid w:val="7C121B97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3BAE"/>
    <w:rsid w:val="7C3F7AEE"/>
    <w:rsid w:val="7C4411C4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25061"/>
    <w:rsid w:val="7D2708CA"/>
    <w:rsid w:val="7D292894"/>
    <w:rsid w:val="7D3445AB"/>
    <w:rsid w:val="7D35091E"/>
    <w:rsid w:val="7D360E79"/>
    <w:rsid w:val="7D382AD7"/>
    <w:rsid w:val="7D3E79C1"/>
    <w:rsid w:val="7D3F20B7"/>
    <w:rsid w:val="7D407BDD"/>
    <w:rsid w:val="7D43322A"/>
    <w:rsid w:val="7D4C6582"/>
    <w:rsid w:val="7D4F1BCF"/>
    <w:rsid w:val="7D4F7E21"/>
    <w:rsid w:val="7D5D253D"/>
    <w:rsid w:val="7D6417AF"/>
    <w:rsid w:val="7D657644"/>
    <w:rsid w:val="7D7004C3"/>
    <w:rsid w:val="7D733B0F"/>
    <w:rsid w:val="7D80622C"/>
    <w:rsid w:val="7D847ACA"/>
    <w:rsid w:val="7D871368"/>
    <w:rsid w:val="7D873EDA"/>
    <w:rsid w:val="7D883850"/>
    <w:rsid w:val="7D8C0A7A"/>
    <w:rsid w:val="7DA243F4"/>
    <w:rsid w:val="7DA261A2"/>
    <w:rsid w:val="7DAA32A9"/>
    <w:rsid w:val="7DB14637"/>
    <w:rsid w:val="7DBA34EC"/>
    <w:rsid w:val="7DBD2FDC"/>
    <w:rsid w:val="7DC75C09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32BFC"/>
    <w:rsid w:val="7E1846B6"/>
    <w:rsid w:val="7E186464"/>
    <w:rsid w:val="7E1A21DD"/>
    <w:rsid w:val="7E1F3C97"/>
    <w:rsid w:val="7E1F5A45"/>
    <w:rsid w:val="7E21356B"/>
    <w:rsid w:val="7E2D7A48"/>
    <w:rsid w:val="7E2E3EDA"/>
    <w:rsid w:val="7E301A00"/>
    <w:rsid w:val="7E350DC4"/>
    <w:rsid w:val="7E3522E4"/>
    <w:rsid w:val="7E357016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67872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93E46"/>
    <w:rsid w:val="7EDB7BBE"/>
    <w:rsid w:val="7EE54599"/>
    <w:rsid w:val="7EE60311"/>
    <w:rsid w:val="7EE747B5"/>
    <w:rsid w:val="7EFC41F2"/>
    <w:rsid w:val="7EFC5E66"/>
    <w:rsid w:val="7F0D0E5D"/>
    <w:rsid w:val="7F0D3AEF"/>
    <w:rsid w:val="7F10538E"/>
    <w:rsid w:val="7F1135E0"/>
    <w:rsid w:val="7F1255AA"/>
    <w:rsid w:val="7F1773FE"/>
    <w:rsid w:val="7F1A34D8"/>
    <w:rsid w:val="7F1C1F84"/>
    <w:rsid w:val="7F207CC7"/>
    <w:rsid w:val="7F3379FA"/>
    <w:rsid w:val="7F344DA2"/>
    <w:rsid w:val="7F3541C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01204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3</Pages>
  <Words>1315</Words>
  <Characters>1706</Characters>
  <Lines>0</Lines>
  <Paragraphs>0</Paragraphs>
  <TotalTime>0</TotalTime>
  <ScaleCrop>false</ScaleCrop>
  <LinksUpToDate>false</LinksUpToDate>
  <CharactersWithSpaces>1808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2023-10-31T10:24:28Z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7F45A75EAF35449F96834AD34BC7AD03_13</vt:lpwstr>
  </property>
  <property fmtid="{D5CDD505-2E9C-101B-9397-08002B2CF9AE}" pid="5" name="commondata">
    <vt:lpwstr>eyJjb3VudCI6NDAzLCJoZGlkIjoiNjdhMTMwNDYzZWIwOTU0NDRlYjIzNmI5NWQ1MzBlYjAiLCJ1c2VyQ291bnQiOjQwM30=</vt:lpwstr>
  </property>
</Properties>
</file>