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十四五规划-全球及中国关节腔内注射物行业研究及十四五规划分析报告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十四五规划-全球及中国关节腔内注射物行业研究及十四五规划分析报告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关节腔内注射物市场规模大约为537亿元（人民币），预计2029年将达到1107亿元，2023-2029期间年复合增长率（CAGR）为10.9%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是全球最大的关节腔内注射物生产地区，占有大约 %的市场份额，之后是 ，占有大约 %的市场份额。目前全球市场，基本由 和 地区厂商主导，全球关节腔内注射物头部厂商主要包括Zimmer Biomet、Sanofi、Fidia、Farmaceutici和J &amp; J等，前三大厂商占有全球大约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本报告研究“十三五”期间全球及中国市场关节腔内注射物的供给和需求情况，以及“十四五”期间行业发展预测。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重点分析全球主要地区关节腔内注射物的产能、销量、收入和增长潜力，历史数据2018-2022年，预测数据2023-2029年。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关节腔内注射物行业竞争格局，包括全球市场主要厂商竞争格局和中国本土市场主要厂商竞争格局，重点分析全球主要厂商关节腔内注射物产能、销量、收入、价格和市场份额，全球关节腔内注射物产地分布情况、中国关节腔内注射物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此外针对关节腔内注射物行业产品分类、应用、行业政策、产业链、生产模式、销售模式、行业发展有利因素、不利因素和进入壁垒也做了详细分析。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Zimmer Biomet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Sanofi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Fidia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Farmaceutici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 &amp; J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Bioventis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Anika Therapeutics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Ferring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Freda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Meiji Seika Pharma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Genzyme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LG 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Seikagaku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华熙生物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昊海生物科技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透明质酸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糖皮质激素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医用几丁糖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生长因子和富血小板血浆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第2章：全球市场供需情况、中国地区供需情况，包括主要地区关节腔内注射物产量、销量、收入、价格及市场份额等；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第3章：全球主要地区和国家，关节腔内注射物销量和销售收入，2018-2022，及预测2023到2029；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第4章：行业竞争格局分析，包括全球市场企业排名及市场份额、中国市场企业排名和份额、主要厂商关节腔内注射物销量、收入、价格和市场份额等；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第5章：全球市场不同类型关节腔内注射物销量、收入、价格及份额等；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第6章：全球市场不同应用关节腔内注射物销量、收入、价格及份额等；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第9章：全球市场关节腔内注射物主要厂商基本情况介绍，包括公司简介、关节腔内注射物产品规格型号、销量、价格、收入及公司最新动态等；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第10章：中国市场关节腔内注射物进出口情况分析；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第11章：中国市场关节腔内注射物主要生产和消费地区分布；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关节腔内注射物市场概述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关节腔内注射物行业概述及统计范围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按照不同产品类型，关节腔内注射物主要可以分为如下几个类别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不同产品类型关节腔内注射物规模增长趋势2018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透明质酸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糖皮质激素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医用几丁糖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生长因子和富血小板血浆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从不同应用，关节腔内注射物主要包括如下几个方面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不同应用关节腔内注射物规模增长趋势2018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关节腔内注射物行业发展总体概况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关节腔内注射物行业发展主要特点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关节腔内注射物行业发展影响因素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全球关节腔内注射物供需现状及预测（2018-2029）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全球关节腔内注射物产能、产量、产能利用率及发展趋势（2018-2029）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全球关节腔内注射物产量、需求量及发展趋势（2018-2029）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全球主要地区关节腔内注射物产量及发展趋势（2018-2029）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中国关节腔内注射物供需现状及预测（2018-2029）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中国关节腔内注射物产能、产量、产能利用率及发展趋势（2018-2029）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中国关节腔内注射物产量、市场需求量及发展趋势（2018-2029）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中国关节腔内注射物产能和产量占全球的比重（2018-2029）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全球关节腔内注射物销量及收入（2018-2029）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全球市场关节腔内注射物价格趋势（2018-2029）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中国关节腔内注射物销量及收入（2018-2029）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中国市场关节腔内注射物销量和收入占全球的比重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全球关节腔内注射物主要地区分析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全球主要地区关节腔内注射物市场规模分析：2018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全球主要地区关节腔内注射物销售收入及市场份额（2018-2023年）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全球主要地区关节腔内注射物销售收入预测（2024-2029）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全球主要地区关节腔内注射物销量分析：2018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全球主要地区关节腔内注射物销量及市场份额（2018-2023年）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全球主要地区关节腔内注射物销量及市场份额预测（2024-2029）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全球市场主要厂商关节腔内注射物产能市场份额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全球市场主要厂商关节腔内注射物销量（2018-2023）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全球市场主要厂商关节腔内注射物销售收入（2018-2023）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全球市场主要厂商关节腔内注射物销售价格（2018-2023）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2022年全球主要生产商关节腔内注射物收入排名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中国市场主要厂商关节腔内注射物销量（2018-2023）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中国市场主要厂商关节腔内注射物销售收入（2018-2023）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中国市场主要厂商关节腔内注射物销售价格（2018-2023）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2022年中国主要生产商关节腔内注射物收入排名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全球主要厂商关节腔内注射物总部及产地分布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全球主要厂商关节腔内注射物商业化日期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全球主要厂商关节腔内注射物产品类型及应用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关节腔内注射物行业集中度、竞争程度分析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关节腔内注射物行业集中度分析：全球头部厂商份额（Top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全球关节腔内注射物第一梯队、第二梯队和第三梯队生产商（品牌）及市场份额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不同产品类型关节腔内注射物分析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全球市场不同产品类型关节腔内注射物销量及市场份额（2018-2023）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全球市场不同产品类型关节腔内注射物销量预测（2024-2029）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全球市场不同产品类型关节腔内注射物收入及市场份额（2018-2023）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全球市场不同产品类型关节腔内注射物收入预测（2024-2029）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全球市场不同产品类型关节腔内注射物价格走势（2018-2029）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中国市场不同产品类型关节腔内注射物销量及市场份额（2018-2023）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中国市场不同产品类型关节腔内注射物销量预测（2024-2029）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中国市场不同产品类型关节腔内注射物收入及市场份额（2018-2023）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中国市场不同产品类型关节腔内注射物收入预测（2024-2029）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不同应用关节腔内注射物分析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全球市场不同应用关节腔内注射物销量及市场份额（2018-2023）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全球市场不同应用关节腔内注射物销量预测（2024-2029）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全球市场不同应用关节腔内注射物收入及市场份额（2018-2023）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全球市场不同应用关节腔内注射物收入预测（2024-2029）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全球市场不同应用关节腔内注射物价格走势（2018-2029）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中国市场不同应用关节腔内注射物销量（2018-2029）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中国市场不同应用关节腔内注射物销量及市场份额（2018-2023）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中国市场不同应用关节腔内注射物销量预测（2024-2029）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中国市场不同应用关节腔内注射物收入（2018-2029）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中国市场不同应用关节腔内注射物收入及市场份额（2018-2023）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中国市场不同应用关节腔内注射物收入预测（2024-2029）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关节腔内注射物行业发展趋势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关节腔内注射物行业主要驱动因素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关节腔内注射物中国企业SWOT分析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中国关节腔内注射物行业政策环境分析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关节腔内注射物行业产业链简介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关节腔内注射物行业供应链分析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关节腔内注射物主要原料及供应情况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关节腔内注射物行业主要下游客户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关节腔内注射物行业采购模式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关节腔内注射物行业生产模式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关节腔内注射物行业销售模式及销售渠道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全球市场主要关节腔内注射物厂商简介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Zimmer Biomet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Zimmer Biomet基本信息、关节腔内注射物生产基地、销售区域、竞争对手及市场地位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Zimmer Biomet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Zimmer Biomet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Zimmer Biomet公司简介及主要业务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Zimmer Biomet企业最新动态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Sanofi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Sanofi基本信息、关节腔内注射物生产基地、销售区域、竞争对手及市场地位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Sanofi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Sanofi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Sanofi公司简介及主要业务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Sanofi企业最新动态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Fidia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Fidia基本信息、关节腔内注射物生产基地、销售区域、竞争对手及市场地位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Fidia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Fidia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Fidia公司简介及主要业务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Fidia企业最新动态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Farmaceutici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Farmaceutici基本信息、关节腔内注射物生产基地、销售区域、竞争对手及市场地位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Farmaceutici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Farmaceutici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Farmaceutici公司简介及主要业务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Farmaceutici企业最新动态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J &amp; J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J &amp; J基本信息、关节腔内注射物生产基地、销售区域、竞争对手及市场地位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J &amp; J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J &amp; J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J &amp; J公司简介及主要业务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J &amp; J企业最新动态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Bioventis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Bioventis基本信息、关节腔内注射物生产基地、销售区域、竞争对手及市场地位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Bioventis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Bioventis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Bioventis公司简介及主要业务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Bioventis企业最新动态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Anika Therapeutics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Anika Therapeutics基本信息、关节腔内注射物生产基地、销售区域、竞争对手及市场地位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Anika Therapeutics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Anika Therapeutics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Anika Therapeutics公司简介及主要业务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Anika Therapeutics企业最新动态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Ferring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Ferring基本信息、关节腔内注射物生产基地、销售区域、竞争对手及市场地位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Ferring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Ferring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Ferring公司简介及主要业务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Ferring企业最新动态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Freda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Freda基本信息、关节腔内注射物生产基地、销售区域、竞争对手及市场地位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Freda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Freda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Freda公司简介及主要业务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Freda企业最新动态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Meiji Seika Pharma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Meiji Seika Pharma基本信息、关节腔内注射物生产基地、销售区域、竞争对手及市场地位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Meiji Seika Pharma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Meiji Seika Pharma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Meiji Seika Pharma公司简介及主要业务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Meiji Seika Pharma企业最新动态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Genzyme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Genzyme Corporation基本信息、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Genzyme Corporation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Genzyme Corporation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Genzyme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Genzyme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LG 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LG Chem基本信息、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LG Chem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LG Chem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LG 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LG 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Seikagaku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Seikagaku Corporation基本信息、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Seikagaku Corporation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Seikagaku Corporation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Seikagaku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Seikagaku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华熙生物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华熙生物基本信息、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华熙生物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华熙生物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华熙生物公司简介及主要业务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华熙生物企业最新动态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昊海生物科技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昊海生物科技基本信息、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昊海生物科技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昊海生物科技 关节腔内注射物销量、收入、价格及毛利率（2018-2023）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昊海生物科技公司简介及主要业务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昊海生物科技企业最新动态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中国市场关节腔内注射物产量、销量、进出口分析及未来趋势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中国市场关节腔内注射物产量、销量、进出口分析及未来趋势（2018-2029）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中国市场关节腔内注射物进出口贸易趋势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中国市场关节腔内注射物主要进口来源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中国市场关节腔内注射物主要出口目的地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中国市场关节腔内注射物主要地区分布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中国关节腔内注射物生产地区分布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中国关节腔内注射物消费地区分布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全球不同产品类型关节腔内注射物增长趋势2018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不同应用关节腔内注射物增长趋势2018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关节腔内注射物行业发展主要特点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关节腔内注射物行业发展有利因素分析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关节腔内注射物行业发展不利因素分析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进入关节腔内注射物行业壁垒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全球主要地区关节腔内注射物产量（千件）：2018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全球主要地区关节腔内注射物产量（2018-2023）&amp;（千件）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全球主要地区关节腔内注射物产量市场份额（2018-2023）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全球主要地区关节腔内注射物产量（2024-2029）&amp;（千件）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全球主要地区关节腔内注射物销售收入（百万美元）：2018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全球主要地区关节腔内注射物销售收入（2018-2023）&amp;（百万美元）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全球主要地区关节腔内注射物销售收入市场份额（2018-2023）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全球主要地区关节腔内注射物收入（2024-2029）&amp;（百万美元）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全球主要地区关节腔内注射物收入市场份额（2024-2029）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全球主要地区关节腔内注射物销量（千件）：2018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全球主要地区关节腔内注射物销量（2018-2023）&amp;（千件）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全球主要地区关节腔内注射物销量（2024-2029）&amp;（千件）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全球主要地区关节腔内注射物销量份额（2024-2029）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北美关节腔内注射物基本情况分析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欧洲关节腔内注射物基本情况分析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亚太地区关节腔内注射物基本情况分析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拉美地区关节腔内注射物基本情况分析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中东及非洲关节腔内注射物基本情况分析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全球市场主要厂商关节腔内注射物产能（2022-2023）&amp;（千件）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全球市场主要厂商关节腔内注射物销量（2018-2023）&amp;（千件）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全球市场主要厂商关节腔内注射物销售收入（2018-2023）&amp;（百万美元）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全球市场主要厂商关节腔内注射物销售收入市场份额（2018-2023）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全球市场主要厂商关节腔内注射物销售价格（2018-2023）&amp;（美元/件）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2022年全球主要生产商关节腔内注射物收入排名（百万美元）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中国市场主要厂商关节腔内注射物销量（2018-2023）&amp;（千件）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中国市场主要厂商关节腔内注射物销售收入（2018-2023）&amp;（百万美元）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中国市场主要厂商关节腔内注射物销售收入市场份额（2018-2023）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中国市场主要厂商关节腔内注射物销售价格（2018-2023）&amp;（美元/件）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2022年中国主要生产商关节腔内注射物收入排名（百万美元）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全球主要厂商关节腔内注射物总部及产地分布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全球主要厂商关节腔内注射物商业化日期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全球主要厂商关节腔内注射物产品类型及应用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2022年全球关节腔内注射物主要厂商市场地位（第一梯队、第二梯队和第三梯队）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全球不同产品类型关节腔内注射物销量（2018-2023年）&amp;（千件）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全球不同产品类型关节腔内注射物销量预测（2024-2029）&amp;（千件）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全球市场不同产品类型关节腔内注射物销量市场份额预测（2024-2029）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全球不同产品类型关节腔内注射物收入（2018-2023年）&amp;（百万美元）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全球不同产品类型关节腔内注射物收入市场份额（2018-2023）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全球不同产品类型关节腔内注射物收入预测（2024-2029）&amp;（百万美元）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全球不同产品类型关节腔内注射物收入市场份额预测（2024-2029）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中国不同产品类型关节腔内注射物销量（2018-2023年）&amp;（千件）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中国不同产品类型关节腔内注射物销量预测（2024-2029）&amp;（千件）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中国不同产品类型关节腔内注射物销量市场份额预测（2024-2029）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中国不同产品类型关节腔内注射物收入（2018-2023年）&amp;（百万美元）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中国不同产品类型关节腔内注射物收入市场份额（2018-2023）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中国不同产品类型关节腔内注射物收入预测（2024-2029）&amp;（百万美元）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中国不同产品类型关节腔内注射物收入市场份额预测（2024-2029）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全球不同应用关节腔内注射物销量（2018-2023年）&amp;（千件）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全球不同应用关节腔内注射物销量预测（2024-2029）&amp;（千件）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全球市场不同应用关节腔内注射物销量市场份额预测（2024-2029）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全球不同应用关节腔内注射物收入（2018-2023年）&amp;（百万美元）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全球不同应用关节腔内注射物收入市场份额（2018-2023）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全球不同应用关节腔内注射物收入预测（2024-2029）&amp;（百万美元）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全球不同应用关节腔内注射物收入市场份额预测（2024-2029）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中国不同应用关节腔内注射物销量（2018-2023年）&amp;（千件）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中国不同应用关节腔内注射物销量市场份额（2018-2023）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中国不同应用关节腔内注射物销量预测（2024-2029）&amp;（千件）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中国不同应用关节腔内注射物销量市场份额预测（2024-2029）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中国不同应用关节腔内注射物收入（2018-2023年）&amp;（百万美元）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中国不同应用关节腔内注射物收入市场份额（2018-2023）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中国不同应用关节腔内注射物收入预测（2024-2029）&amp;（百万美元）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中国不同应用关节腔内注射物收入市场份额预测（2024-2029）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关节腔内注射物行业技术发展趋势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关节腔内注射物行业主要驱动因素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关节腔内注射物行业供应链分析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关节腔内注射物上游原料供应商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关节腔内注射物行业主要下游客户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关节腔内注射物行业典型经销商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Zimmer Biomet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Zimmer Biomet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Zimmer Biomet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Zimmer Biomet公司简介及主要业务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Zimmer Biomet企业最新动态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Sanofi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Sanofi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Sanofi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Sanofi公司简介及主要业务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Sanofi企业最新动态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Fidia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Fidia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Fidia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Fidia公司简介及主要业务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Fidia企业最新动态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Farmaceutici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Farmaceutici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Farmaceutici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Farmaceutici公司简介及主要业务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Farmaceutici企业最新动态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J &amp; J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J &amp; J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J &amp; J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J &amp; J公司简介及主要业务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J &amp; J企业最新动态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Bioventis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Bioventis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Bioventis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Bioventis公司简介及主要业务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Bioventis企业最新动态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Anika Therapeutics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Anika Therapeutics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Anika Therapeutics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Anika Therapeutics公司简介及主要业务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Anika Therapeutics企业最新动态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Ferring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Ferring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Ferring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Ferring公司简介及主要业务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Ferring企业最新动态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Freda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Freda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Freda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Freda公司简介及主要业务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Freda企业最新动态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Meiji Seika Pharma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Meiji Seika Pharma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Meiji Seika Pharma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Meiji Seika Pharma公司简介及主要业务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Meiji Seika Pharma企业最新动态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Genzyme Corporation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Genzyme Corporation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Genzyme Corporation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Genzyme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Genzyme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LG Chem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LG Chem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LG Chem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LG 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LG 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Seikagaku Corporation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Seikagaku Corporation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Seikagaku Corporation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Seikagaku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Seikagaku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华熙生物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华熙生物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华熙生物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华熙生物公司简介及主要业务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华熙生物企业最新动态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昊海生物科技 关节腔内注射物生产基地、销售区域、竞争对手及市场地位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昊海生物科技 关节腔内注射物产品规格、参数及市场应用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昊海生物科技 关节腔内注射物销量（千件）、收入（百万美元）、价格（美元/件）及毛利率（2018-2023）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昊海生物科技公司简介及主要业务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昊海生物科技企业最新动态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中国市场关节腔内注射物产量、销量、进出口（2018-2023年）&amp;（千件）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中国市场关节腔内注射物产量、销量、进出口预测（2024-2029）&amp;（千件）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中国市场关节腔内注射物进出口贸易趋势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中国市场关节腔内注射物主要进口来源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中国市场关节腔内注射物主要出口目的地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中国关节腔内注射物生产地区分布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中国关节腔内注射物消费地区分布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关节腔内注射物产品图片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全球不同产品类型关节腔内注射物规模2018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全球不同产品类型关节腔内注射物市场份额2022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透明质酸产品图片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糖皮质激素产品图片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医用几丁糖产品图片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生长因子和富血小板血浆产品图片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全球不同应用关节腔内注射物规模2018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全球不同应用关节腔内注射物市场份额2022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全球关节腔内注射物产能、产量、产能利用率及发展趋势（2018-2029）&amp;（千件）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全球关节腔内注射物产量、需求量及发展趋势（2018-2029）&amp;（千件）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全球主要地区关节腔内注射物产量规模：2018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全球主要地区关节腔内注射物产量市场份额（2018-2029）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中国关节腔内注射物产能、产量、产能利用率及发展趋势（2018-2029）&amp;（千件）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中国关节腔内注射物产量、市场需求量及发展趋势（2018-2029）&amp;（千件）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中国关节腔内注射物总产能占全球比重（2018-2029）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中国关节腔内注射物总产量占全球比重（2018-2029）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全球关节腔内注射物市场收入及增长率:（2018-2029）&amp;（百万美元）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全球市场关节腔内注射物市场规模：2018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全球市场关节腔内注射物销量及增长率（2018-2029）&amp;（千件）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全球市场关节腔内注射物价格趋势（2018-2029）&amp;（美元/件）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中国关节腔内注射物市场收入及增长率:（2018-2029）&amp;（百万美元）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中国市场关节腔内注射物市场规模：2018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中国市场关节腔内注射物销量及增长率（2018-2029）&amp;（千件）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中国市场关节腔内注射物销量占全球比重（2018-2029）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中国关节腔内注射物收入占全球比重（2018-2029）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全球主要地区关节腔内注射物销售收入规模：2018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全球主要地区关节腔内注射物销售收入市场份额（2018-2023）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全球主要地区关节腔内注射物销售收入市场份额（2018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全球主要地区关节腔内注射物收入市场份额（2024-2029）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北美（美国和加拿大）关节腔内注射物销量（2018-2029）&amp;（千件）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北美（美国和加拿大）关节腔内注射物销量份额（2018-2029）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北美（美国和加拿大）关节腔内注射物收入（2018-2029）&amp;（百万美元）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北美（美国和加拿大）关节腔内注射物收入份额（2018-2029）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欧洲（德国、英国、法国和意大利等国家）关节腔内注射物销量（2018-2029）&amp;（千件）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欧洲（德国、英国、法国和意大利等国家）关节腔内注射物销量份额（2018-2029）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欧洲（德国、英国、法国和意大利等国家）关节腔内注射物收入（2018-2029）&amp;（百万美元）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欧洲（德国、英国、法国和意大利等国家）关节腔内注射物收入份额（2018-2029）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亚太（中国、日本、韩国、中国台湾、印度和东南亚等）关节腔内注射物销量（2018-2029）&amp;（千件）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亚太（中国、日本、韩国、中国台湾、印度和东南亚等）关节腔内注射物销量份额（2018-2029）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亚太（中国、日本、韩国、中国台湾、印度和东南亚等）关节腔内注射物收入（2018-2029）&amp;（百万美元）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亚太（中国、日本、韩国、中国台湾、印度和东南亚等）关节腔内注射物收入份额（2018-2029）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拉美地区（墨西哥、巴西等国家）关节腔内注射物销量（2018-2029）&amp;（千件）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拉美地区（墨西哥、巴西等国家）关节腔内注射物销量份额（2018-2029）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拉美地区（墨西哥、巴西等国家）关节腔内注射物收入（2018-2029）&amp;（百万美元）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拉美地区（墨西哥、巴西等国家）关节腔内注射物收入份额（2018-2029）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中东及非洲（土耳其、沙特等国家）关节腔内注射物销量（2018-2029）&amp;（千件）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中东及非洲（土耳其、沙特等国家）关节腔内注射物销量份额（2018-2029）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中东及非洲（土耳其、沙特等国家）关节腔内注射物收入（2018-2029）&amp;（百万美元）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中东及非洲（土耳其、沙特等国家）关节腔内注射物收入份额（2018-2029）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2022年全球市场主要厂商关节腔内注射物销量市场份额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2022年全球市场主要厂商关节腔内注射物收入市场份额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2022年中国市场主要厂商关节腔内注射物销量市场份额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2022年中国市场主要厂商关节腔内注射物收入市场份额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2022年全球前五大生产商关节腔内注射物市场份额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全球关节腔内注射物第一梯队、第二梯队和第三梯队生产商（品牌）及市场份额（2022）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全球不同产品类型关节腔内注射物价格走势（2018-2029）&amp;（美元/件）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全球不同应用关节腔内注射物价格走势（2018-2029）&amp;（美元/件）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关节腔内注射物中国企业SWOT分析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关节腔内注射物产业链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关节腔内注射物行业采购模式分析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关节腔内注射物行业生产模式分析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关节腔内注射物行业销售模式分析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I2NSwiaGRpZCI6IjY3YTEzMDQ2M2ViMDk1NDQ0ZWIyMzZiOTVkNTMwZWIwIiwidXNlckNvdW50Ijo0MjY1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11570</Words>
  <Characters>15694</Characters>
  <Lines>0</Lines>
  <Paragraphs>0</Paragraphs>
  <TotalTime>21</TotalTime>
  <ScaleCrop>false</ScaleCrop>
  <LinksUpToDate>false</LinksUpToDate>
  <CharactersWithSpaces>18893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2023-08-15T06:20:39Z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7AD2E0C3CD464ADB97D5AA235FB566AC_13</vt:lpwstr>
  </property>
  <property fmtid="{D5CDD505-2E9C-101B-9397-08002B2CF9AE}" pid="5" name="commondata">
    <vt:lpwstr>eyJjb3VudCI6NDAzLCJoZGlkIjoiNjdhMTMwNDYzZWIwOTU0NDRlYjIzNmI5NWQ1MzBlYjAiLCJ1c2VyQ291bnQiOjQwM30=</vt:lpwstr>
  </property>
</Properties>
</file>