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-1125855</wp:posOffset>
            </wp:positionH>
            <wp:positionV relativeFrom="paragraph">
              <wp:posOffset>-958850</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p>
    <w:p>
      <w:pPr>
        <w:tabs>
          <w:tab w:val="left" w:pos="7480"/>
        </w:tabs>
        <w:rPr>
          <w:rFonts w:hint="default" w:ascii="宋体" w:hAnsi="宋体" w:cs="宋体"/>
          <w:sz w:val="24"/>
          <w:szCs w:val="24"/>
          <w:lang w:val="en-US" w:eastAsia="zh-CN"/>
        </w:rPr>
      </w:pP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-417830</wp:posOffset>
                </wp:positionH>
                <wp:positionV relativeFrom="paragraph">
                  <wp:posOffset>1261745</wp:posOffset>
                </wp:positionV>
                <wp:extent cx="6466205" cy="91440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2024-2030中国智能自行车灯市场现状研究分析与发展前景预测报告</w:t>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32.9pt;margin-top:99.35pt;height:72pt;width:509.15pt;z-index:251661312;mso-width-relative:page;mso-height-relative:page;" filled="f" stroked="f" coordsize="21600,21600" o:gfxdata="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GYc9lNgAAAALAQAADwAAAAAAAAABACAA&#10;AAAiAAAAZHJzL2Rvd25yZXYueG1sUEsBAhQAFAAAAAgAh07iQPTM1Z1GAgAAdAQAAA4AAAAAAAAA&#10;AQAgAAAAJwEAAGRycy9lMm9Eb2MueG1sUEsFBgAAAAAGAAYAWQEAAN8FAAAAAA==&#10;">
                <v:fill on="f" focussize="0,0"/>
                <v:stroke on="f" weight="0.5pt"/>
                <v:imagedata o:title=""/>
                <o:lock v:ext="edit" aspectratio="f"/>
                <v:textbox style="mso-fit-shape-to-text:t;">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2024-2030中国智能自行车灯市场现状研究分析与发展前景预测报告</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智能自行车灯的生产、消费及进出口情况，重点关注在中国市场扮演重要角色的全球及本土智能自行车灯生产商，呈现这些厂商在中国市场的智能自行车灯销量、收入、价格、毛利率、市场份额等关键指标。此外，针对智能自行车灯产品本身的细分增长情况，如不同智能自行车灯产品类型、价格、销量、收入，不同应用智能自行车灯的市场销量等，本文也做了深入分析。历史数据为2019至2023年，预测数据为2024至2030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本文主要包括智能自行车灯生产商如下：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Koito Manufacturing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Omni Intelligent Technology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Lumos Helmet US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LORD BENEX</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Magicshine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See.Sense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Blackburn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Serfas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Reelight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Giant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LIGHT &amp; MOTION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自行车头灯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自行车尾灯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骑行爱好者</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专业运动员/竞赛</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第1章：报告统计范围、产品细分及中国总体规模（销量、销售收入等数据，2019-2030年）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第2章：中国市场智能自行车灯主要厂商（品牌）竞争分析，主要包括智能自行车灯销量、收入、市场份额、价格、产地及行业集中度分析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第3章：中国市场智能自行车灯主要厂商（品牌）基本情况介绍，包括公司简介、智能自行车灯产品型号、销量、价格、收入及最新动态等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第4章：中国不同产品类型智能自行车灯销量、收入、价格及份额等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第5章：中国不同应用智能自行车灯销量、收入、价格及份额等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第8章：中国本土智能自行车灯生产情况分析，及中国市场智能自行车灯进出口情况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市场空间：中国智能自行车灯行业市场规模情况如何？未来增长情况如何？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产业链情况：中国智能自行车灯厂商所在产业链构成是怎样？未来格局会如何演化？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厂商分析：全球智能自行车灯领先企业是谁？企业情况怎样？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智能自行车灯市场概述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按照不同产品类型，智能自行车灯主要可以分为如下几个类别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中国不同产品类型智能自行车灯增长趋势2019 VS 2023 VS 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自行车头灯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自行车尾灯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1.2.4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从不同应用，智能自行车灯主要包括如下几个方面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中国不同应用智能自行车灯增长趋势2019 VS 2023 VS 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骑行爱好者</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专业运动员/竞赛</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中国智能自行车灯发展现状及未来趋势（2019-2030）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中国市场智能自行车灯收入及增长率（2019-2030）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中国市场智能自行车灯销量及增长率（2019-2030）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中国市场主要智能自行车灯厂商分析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中国市场主要厂商智能自行车灯销量及市场占有率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中国市场主要厂商智能自行车灯销量（2019-2024）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中国市场主要厂商智能自行车灯销量市场份额（2019-2024）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中国市场主要厂商智能自行车灯收入及市场占有率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2.2.1 中国市场主要厂商智能自行车灯收入（2019-2024）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2.2.2 中国市场主要厂商智能自行车灯收入市场份额（2019-2024）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2.2.3 2023年中国市场主要厂商智能自行车灯收入排名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中国市场主要厂商智能自行车灯价格（2019-2024）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中国市场主要厂商智能自行车灯总部及产地分布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中国市场主要厂商成立时间及智能自行车灯商业化日期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2.6 中国市场主要厂商智能自行车灯产品类型及应用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2.7 智能自行车灯行业集中度、竞争程度分析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2.7.1 智能自行车灯行业集中度分析：2023年中国Top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2.7.2 中国市场智能自行车灯第一梯队、第二梯队和第三梯队厂商（品牌）及2023年市场份额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2.8 新增投资及市场并购活动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主要企业简介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Koito Manufacturing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Koito Manufacturing基本信息、智能自行车灯生产基地、总部、竞争对手及市场地位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Koito Manufacturing 智能自行车灯产品规格、参数及市场应用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Koito Manufacturing在中国市场智能自行车灯销量、收入、价格及毛利率（2019-2024）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Koito Manufacturing公司简介及主要业务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Koito Manufacturing企业最新动态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Omni Intelligent Technology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Omni Intelligent Technology基本信息、智能自行车灯生产基地、总部、竞争对手及市场地位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Omni Intelligent Technology 智能自行车灯产品规格、参数及市场应用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Omni Intelligent Technology在中国市场智能自行车灯销量、收入、价格及毛利率（2019-2024）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Omni Intelligent Technology公司简介及主要业务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Omni Intelligent Technology企业最新动态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Lumos Helmet US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Lumos Helmet US基本信息、智能自行车灯生产基地、总部、竞争对手及市场地位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Lumos Helmet US 智能自行车灯产品规格、参数及市场应用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Lumos Helmet US在中国市场智能自行车灯销量、收入、价格及毛利率（2019-2024）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Lumos Helmet US公司简介及主要业务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Lumos Helmet US企业最新动态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LORD BENEX</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LORD BENEX基本信息、智能自行车灯生产基地、总部、竞争对手及市场地位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LORD BENEX 智能自行车灯产品规格、参数及市场应用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LORD BENEX在中国市场智能自行车灯销量、收入、价格及毛利率（2019-2024）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LORD BENEX公司简介及主要业务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LORD BENEX企业最新动态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Magicshine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Magicshine基本信息、智能自行车灯生产基地、总部、竞争对手及市场地位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Magicshine 智能自行车灯产品规格、参数及市场应用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Magicshine在中国市场智能自行车灯销量、收入、价格及毛利率（2019-2024）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Magicshine公司简介及主要业务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3.5.5 Magicshine企业最新动态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See.Sense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See.Sense基本信息、智能自行车灯生产基地、总部、竞争对手及市场地位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See.Sense 智能自行车灯产品规格、参数及市场应用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3.6.3 See.Sense在中国市场智能自行车灯销量、收入、价格及毛利率（2019-2024）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3.6.4 See.Sense公司简介及主要业务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3.6.5 See.Sense企业最新动态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Blackburn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Blackburn基本信息、智能自行车灯生产基地、总部、竞争对手及市场地位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Blackburn 智能自行车灯产品规格、参数及市场应用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3.7.3 Blackburn在中国市场智能自行车灯销量、收入、价格及毛利率（2019-2024）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3.7.4 Blackburn公司简介及主要业务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3.7.5 Blackburn企业最新动态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 Serfas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3.8.1 Serfas基本信息、智能自行车灯生产基地、总部、竞争对手及市场地位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3.8.2 Serfas 智能自行车灯产品规格、参数及市场应用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3.8.3 Serfas在中国市场智能自行车灯销量、收入、价格及毛利率（2019-2024）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3.8.4 Serfas公司简介及主要业务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3.8.5 Serfas企业最新动态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 Reelight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3.9.1 Reelight基本信息、智能自行车灯生产基地、总部、竞争对手及市场地位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3.9.2 Reelight 智能自行车灯产品规格、参数及市场应用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3.9.3 Reelight在中国市场智能自行车灯销量、收入、价格及毛利率（2019-2024）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3.9.4 Reelight公司简介及主要业务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3.9.5 Reelight企业最新动态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 Giant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3.10.1 Giant基本信息、智能自行车灯生产基地、总部、竞争对手及市场地位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3.10.2 Giant 智能自行车灯产品规格、参数及市场应用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3.10.3 Giant在中国市场智能自行车灯销量、收入、价格及毛利率（2019-2024）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3.10.4 Giant公司简介及主要业务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3.10.5 Giant企业最新动态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LIGHT &amp; MOTION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3.11.1 LIGHT &amp; MOTION基本信息、智能自行车灯生产基地、总部、竞争对手及市场地位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3.11.2 LIGHT &amp; MOTION 智能自行车灯产品规格、参数及市场应用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3.11.3 LIGHT &amp; MOTION在中国市场智能自行车灯销量、收入、价格及毛利率（2019-2024）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3.11.4 LIGHT &amp; MOTION公司简介及主要业务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3.11.5 LIGHT &amp; MOTION企业最新动态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不同产品类型智能自行车灯分析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中国市场不同产品类型智能自行车灯销量（2019-2030）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中国市场不同产品类型智能自行车灯销量及市场份额（2019-2024）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中国市场不同产品类型智能自行车灯销量预测（2025-2030）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中国市场不同产品类型智能自行车灯规模（2019-2030）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中国市场不同产品类型智能自行车灯规模及市场份额（2019-2024）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中国市场不同产品类型智能自行车灯规模预测（2025-2030）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中国市场不同产品类型智能自行车灯价格走势（2019-2030）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不同应用智能自行车灯分析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中国市场不同应用智能自行车灯销量（2019-2030）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中国市场不同应用智能自行车灯销量及市场份额（2019-2024）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中国市场不同应用智能自行车灯销量预测（2025-2030）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中国市场不同应用智能自行车灯规模（2019-2030）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中国市场不同应用智能自行车灯规模及市场份额（2019-2024）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中国市场不同应用智能自行车灯规模预测（2025-2030）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中国市场不同应用智能自行车灯价格走势（2019-2030）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智能自行车灯行业发展分析---发展趋势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智能自行车灯行业发展分析---厂商壁垒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智能自行车灯行业发展分析---驱动因素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智能自行车灯行业发展分析---制约因素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智能自行车灯中国企业SWOT分析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智能自行车灯行业发展分析---行业政策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智能自行车灯行业产业链简介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智能自行车灯产业链分析-上游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智能自行车灯产业链分析-中游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智能自行车灯产业链分析-下游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智能自行车灯行业采购模式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智能自行车灯行业生产模式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智能自行车灯行业销售模式及销售渠道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中国本土智能自行车灯产能、产量分析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中国智能自行车灯供需现状及预测（2019-2030）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中国智能自行车灯产能、产量、产能利用率及发展趋势（2019-2030）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中国智能自行车灯产量、市场需求量及发展趋势（2019-2030）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中国智能自行车灯进出口分析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中国市场智能自行车灯主要进口来源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中国市场智能自行车灯主要出口目的地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2574" o:spid="_x0000_s2052" o:spt="136" type="#_x0000_t136" style="position:absolute;left:0pt;height:108.95pt;width:478.3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OTMsImhkaWQiOiI2N2ExMzA0NjNlYjA5NTQ0NGViMjM2Yjk1ZDUzMGViMCIsInVzZXJDb3VudCI6OTN9"/>
  </w:docVars>
  <w:rsids>
    <w:rsidRoot w:val="438C3708"/>
    <w:rsid w:val="00001348"/>
    <w:rsid w:val="00041D5A"/>
    <w:rsid w:val="000D21D1"/>
    <w:rsid w:val="000D6CB9"/>
    <w:rsid w:val="000F336E"/>
    <w:rsid w:val="00106E59"/>
    <w:rsid w:val="001464CE"/>
    <w:rsid w:val="001A3724"/>
    <w:rsid w:val="001A3A24"/>
    <w:rsid w:val="002143A8"/>
    <w:rsid w:val="00265CBD"/>
    <w:rsid w:val="002B507D"/>
    <w:rsid w:val="002C697C"/>
    <w:rsid w:val="002E5C56"/>
    <w:rsid w:val="004E662D"/>
    <w:rsid w:val="0050704D"/>
    <w:rsid w:val="00532226"/>
    <w:rsid w:val="00546CDE"/>
    <w:rsid w:val="006739B1"/>
    <w:rsid w:val="006D1520"/>
    <w:rsid w:val="0079115D"/>
    <w:rsid w:val="008F5FA1"/>
    <w:rsid w:val="0094262F"/>
    <w:rsid w:val="00A57939"/>
    <w:rsid w:val="00A65FCB"/>
    <w:rsid w:val="00AB7AF2"/>
    <w:rsid w:val="00B43C3F"/>
    <w:rsid w:val="00B5230D"/>
    <w:rsid w:val="00B54C9C"/>
    <w:rsid w:val="00BB48D7"/>
    <w:rsid w:val="00BF2D69"/>
    <w:rsid w:val="00C21037"/>
    <w:rsid w:val="00C32480"/>
    <w:rsid w:val="00C6630A"/>
    <w:rsid w:val="00C81E23"/>
    <w:rsid w:val="00CF1E63"/>
    <w:rsid w:val="00D22EBB"/>
    <w:rsid w:val="00D92607"/>
    <w:rsid w:val="00D97B08"/>
    <w:rsid w:val="00DC74AD"/>
    <w:rsid w:val="00E2363D"/>
    <w:rsid w:val="00ED6ABF"/>
    <w:rsid w:val="00EF4065"/>
    <w:rsid w:val="00F14565"/>
    <w:rsid w:val="00F30AFF"/>
    <w:rsid w:val="00FA382B"/>
    <w:rsid w:val="00FC6D1E"/>
    <w:rsid w:val="010163F1"/>
    <w:rsid w:val="01044F76"/>
    <w:rsid w:val="0104646A"/>
    <w:rsid w:val="010527E5"/>
    <w:rsid w:val="0107004E"/>
    <w:rsid w:val="010874BF"/>
    <w:rsid w:val="010F3043"/>
    <w:rsid w:val="01167C04"/>
    <w:rsid w:val="01252FD1"/>
    <w:rsid w:val="01262161"/>
    <w:rsid w:val="013E1A20"/>
    <w:rsid w:val="01433A3C"/>
    <w:rsid w:val="0146223D"/>
    <w:rsid w:val="014C2581"/>
    <w:rsid w:val="0151030A"/>
    <w:rsid w:val="015105A0"/>
    <w:rsid w:val="0155601F"/>
    <w:rsid w:val="015A65CB"/>
    <w:rsid w:val="015C3E7B"/>
    <w:rsid w:val="016C3471"/>
    <w:rsid w:val="016E32D4"/>
    <w:rsid w:val="017042EF"/>
    <w:rsid w:val="0178181E"/>
    <w:rsid w:val="017F565F"/>
    <w:rsid w:val="01844C6E"/>
    <w:rsid w:val="01883E76"/>
    <w:rsid w:val="0191458D"/>
    <w:rsid w:val="019219AA"/>
    <w:rsid w:val="01A60697"/>
    <w:rsid w:val="01B31BCE"/>
    <w:rsid w:val="01BA4EE0"/>
    <w:rsid w:val="01BF2500"/>
    <w:rsid w:val="01CA782B"/>
    <w:rsid w:val="01D05C15"/>
    <w:rsid w:val="01D72D25"/>
    <w:rsid w:val="01E466A2"/>
    <w:rsid w:val="01ED048F"/>
    <w:rsid w:val="01F0126E"/>
    <w:rsid w:val="01F55B29"/>
    <w:rsid w:val="01F61A0E"/>
    <w:rsid w:val="01F847DB"/>
    <w:rsid w:val="02063C5E"/>
    <w:rsid w:val="020A163A"/>
    <w:rsid w:val="021E56A8"/>
    <w:rsid w:val="02205EB3"/>
    <w:rsid w:val="022460B9"/>
    <w:rsid w:val="022775A6"/>
    <w:rsid w:val="02330D0E"/>
    <w:rsid w:val="02383240"/>
    <w:rsid w:val="0239209C"/>
    <w:rsid w:val="0239579C"/>
    <w:rsid w:val="023E4FA2"/>
    <w:rsid w:val="024117E8"/>
    <w:rsid w:val="024407B2"/>
    <w:rsid w:val="0246398E"/>
    <w:rsid w:val="02496E81"/>
    <w:rsid w:val="02583C7F"/>
    <w:rsid w:val="025A52A5"/>
    <w:rsid w:val="026022C7"/>
    <w:rsid w:val="026138B3"/>
    <w:rsid w:val="02626ABC"/>
    <w:rsid w:val="02644B38"/>
    <w:rsid w:val="0273559A"/>
    <w:rsid w:val="0274191D"/>
    <w:rsid w:val="027540DC"/>
    <w:rsid w:val="0281115C"/>
    <w:rsid w:val="02883D22"/>
    <w:rsid w:val="028E1D4C"/>
    <w:rsid w:val="029334E8"/>
    <w:rsid w:val="029D4D60"/>
    <w:rsid w:val="02B82495"/>
    <w:rsid w:val="02BD4DB8"/>
    <w:rsid w:val="02D0783D"/>
    <w:rsid w:val="02D9586C"/>
    <w:rsid w:val="02E66183"/>
    <w:rsid w:val="02F4405D"/>
    <w:rsid w:val="02FD00F3"/>
    <w:rsid w:val="03095F3E"/>
    <w:rsid w:val="03096967"/>
    <w:rsid w:val="030A300A"/>
    <w:rsid w:val="030C24A0"/>
    <w:rsid w:val="030F66AC"/>
    <w:rsid w:val="031602E5"/>
    <w:rsid w:val="03167D76"/>
    <w:rsid w:val="03201351"/>
    <w:rsid w:val="032806C5"/>
    <w:rsid w:val="0329798B"/>
    <w:rsid w:val="032A679F"/>
    <w:rsid w:val="03336893"/>
    <w:rsid w:val="03457412"/>
    <w:rsid w:val="03461BE6"/>
    <w:rsid w:val="034E6C67"/>
    <w:rsid w:val="03506190"/>
    <w:rsid w:val="035306AB"/>
    <w:rsid w:val="0354201B"/>
    <w:rsid w:val="03575F49"/>
    <w:rsid w:val="035776EA"/>
    <w:rsid w:val="035E2BB9"/>
    <w:rsid w:val="035E4363"/>
    <w:rsid w:val="036075B1"/>
    <w:rsid w:val="036763A9"/>
    <w:rsid w:val="03732022"/>
    <w:rsid w:val="03794159"/>
    <w:rsid w:val="037D2AB3"/>
    <w:rsid w:val="038064E8"/>
    <w:rsid w:val="03814863"/>
    <w:rsid w:val="038521FF"/>
    <w:rsid w:val="038F544A"/>
    <w:rsid w:val="0396392C"/>
    <w:rsid w:val="039B556C"/>
    <w:rsid w:val="03A0127D"/>
    <w:rsid w:val="03A30F75"/>
    <w:rsid w:val="03A809C9"/>
    <w:rsid w:val="03A912C8"/>
    <w:rsid w:val="03AA4469"/>
    <w:rsid w:val="03AC097B"/>
    <w:rsid w:val="03B60759"/>
    <w:rsid w:val="03C40DFB"/>
    <w:rsid w:val="03CC02C1"/>
    <w:rsid w:val="03D36044"/>
    <w:rsid w:val="03D54623"/>
    <w:rsid w:val="03E535C1"/>
    <w:rsid w:val="03EC51DC"/>
    <w:rsid w:val="03FB11FA"/>
    <w:rsid w:val="03FB3DD5"/>
    <w:rsid w:val="04113619"/>
    <w:rsid w:val="0419561D"/>
    <w:rsid w:val="041F2902"/>
    <w:rsid w:val="04230D52"/>
    <w:rsid w:val="04260351"/>
    <w:rsid w:val="0428311F"/>
    <w:rsid w:val="04291D64"/>
    <w:rsid w:val="042D07DB"/>
    <w:rsid w:val="04326C90"/>
    <w:rsid w:val="0437593A"/>
    <w:rsid w:val="04386C8B"/>
    <w:rsid w:val="044502C0"/>
    <w:rsid w:val="04504722"/>
    <w:rsid w:val="0452188F"/>
    <w:rsid w:val="04562AC3"/>
    <w:rsid w:val="045E04EB"/>
    <w:rsid w:val="04776C93"/>
    <w:rsid w:val="04795717"/>
    <w:rsid w:val="04835EBA"/>
    <w:rsid w:val="049E2DF5"/>
    <w:rsid w:val="04A10811"/>
    <w:rsid w:val="04A234B2"/>
    <w:rsid w:val="04AD74AB"/>
    <w:rsid w:val="04B20CFD"/>
    <w:rsid w:val="04B643BB"/>
    <w:rsid w:val="04B82149"/>
    <w:rsid w:val="04BF3451"/>
    <w:rsid w:val="04C2749E"/>
    <w:rsid w:val="04C7403D"/>
    <w:rsid w:val="04CB719D"/>
    <w:rsid w:val="04CC16F9"/>
    <w:rsid w:val="04CD5763"/>
    <w:rsid w:val="04D54EAF"/>
    <w:rsid w:val="04E00DDB"/>
    <w:rsid w:val="04F129B0"/>
    <w:rsid w:val="050E2686"/>
    <w:rsid w:val="05110248"/>
    <w:rsid w:val="052B7E5F"/>
    <w:rsid w:val="052C54CD"/>
    <w:rsid w:val="05313611"/>
    <w:rsid w:val="053725CD"/>
    <w:rsid w:val="053F1F59"/>
    <w:rsid w:val="054914DF"/>
    <w:rsid w:val="05495E54"/>
    <w:rsid w:val="054A7061"/>
    <w:rsid w:val="054C238D"/>
    <w:rsid w:val="054D402B"/>
    <w:rsid w:val="05507D82"/>
    <w:rsid w:val="055A6CE4"/>
    <w:rsid w:val="05602DE6"/>
    <w:rsid w:val="056623E8"/>
    <w:rsid w:val="0567614A"/>
    <w:rsid w:val="056A1997"/>
    <w:rsid w:val="05734921"/>
    <w:rsid w:val="05746318"/>
    <w:rsid w:val="05786D8C"/>
    <w:rsid w:val="057B088D"/>
    <w:rsid w:val="0589693E"/>
    <w:rsid w:val="058F74F9"/>
    <w:rsid w:val="05933E01"/>
    <w:rsid w:val="0593547E"/>
    <w:rsid w:val="05A57EB9"/>
    <w:rsid w:val="05A629A4"/>
    <w:rsid w:val="05AF22C7"/>
    <w:rsid w:val="05BA4388"/>
    <w:rsid w:val="05C22EAD"/>
    <w:rsid w:val="05C26655"/>
    <w:rsid w:val="05CC392A"/>
    <w:rsid w:val="05D70484"/>
    <w:rsid w:val="05D83480"/>
    <w:rsid w:val="05E10A73"/>
    <w:rsid w:val="05EB4CBE"/>
    <w:rsid w:val="05F05032"/>
    <w:rsid w:val="05F73041"/>
    <w:rsid w:val="05F966C2"/>
    <w:rsid w:val="05FB1C49"/>
    <w:rsid w:val="05FC12A3"/>
    <w:rsid w:val="05FF3D04"/>
    <w:rsid w:val="060115B4"/>
    <w:rsid w:val="060409EF"/>
    <w:rsid w:val="060E56E1"/>
    <w:rsid w:val="06167900"/>
    <w:rsid w:val="061D24C6"/>
    <w:rsid w:val="061E0FDD"/>
    <w:rsid w:val="0624693C"/>
    <w:rsid w:val="06326292"/>
    <w:rsid w:val="06473F39"/>
    <w:rsid w:val="06594836"/>
    <w:rsid w:val="066073E1"/>
    <w:rsid w:val="066252E1"/>
    <w:rsid w:val="066A0B88"/>
    <w:rsid w:val="066B22EB"/>
    <w:rsid w:val="067A398B"/>
    <w:rsid w:val="06917EBC"/>
    <w:rsid w:val="069B51DD"/>
    <w:rsid w:val="069B5247"/>
    <w:rsid w:val="06B1240A"/>
    <w:rsid w:val="06C06960"/>
    <w:rsid w:val="06C70113"/>
    <w:rsid w:val="06CF340B"/>
    <w:rsid w:val="06D14D5D"/>
    <w:rsid w:val="06D4768D"/>
    <w:rsid w:val="06D77F68"/>
    <w:rsid w:val="06DE664F"/>
    <w:rsid w:val="06E2119C"/>
    <w:rsid w:val="06E95FD1"/>
    <w:rsid w:val="06F1652A"/>
    <w:rsid w:val="06F6491F"/>
    <w:rsid w:val="0704517C"/>
    <w:rsid w:val="07056945"/>
    <w:rsid w:val="070C1165"/>
    <w:rsid w:val="071B54FD"/>
    <w:rsid w:val="071C5E34"/>
    <w:rsid w:val="072560B6"/>
    <w:rsid w:val="07262C3C"/>
    <w:rsid w:val="07296BBF"/>
    <w:rsid w:val="072A47CC"/>
    <w:rsid w:val="073377BE"/>
    <w:rsid w:val="073E705D"/>
    <w:rsid w:val="07400386"/>
    <w:rsid w:val="07453E00"/>
    <w:rsid w:val="07550815"/>
    <w:rsid w:val="075C32EF"/>
    <w:rsid w:val="07646BBA"/>
    <w:rsid w:val="07682FD0"/>
    <w:rsid w:val="07753F85"/>
    <w:rsid w:val="07806B5B"/>
    <w:rsid w:val="07815BBB"/>
    <w:rsid w:val="078A4F34"/>
    <w:rsid w:val="078C47C1"/>
    <w:rsid w:val="078D597A"/>
    <w:rsid w:val="07900180"/>
    <w:rsid w:val="079328E2"/>
    <w:rsid w:val="07935A6C"/>
    <w:rsid w:val="07994906"/>
    <w:rsid w:val="079C6583"/>
    <w:rsid w:val="079D03E7"/>
    <w:rsid w:val="07A11E31"/>
    <w:rsid w:val="07AD7832"/>
    <w:rsid w:val="07B73EB6"/>
    <w:rsid w:val="07BB1856"/>
    <w:rsid w:val="07BB1991"/>
    <w:rsid w:val="07C41DFD"/>
    <w:rsid w:val="07C934C7"/>
    <w:rsid w:val="07CB4258"/>
    <w:rsid w:val="07CC7E40"/>
    <w:rsid w:val="07CD0767"/>
    <w:rsid w:val="07D370EE"/>
    <w:rsid w:val="07DA4A8F"/>
    <w:rsid w:val="07DD7296"/>
    <w:rsid w:val="07E46D4C"/>
    <w:rsid w:val="07E633C6"/>
    <w:rsid w:val="07F42098"/>
    <w:rsid w:val="07FB3D3D"/>
    <w:rsid w:val="07FE1243"/>
    <w:rsid w:val="080C5608"/>
    <w:rsid w:val="081650F8"/>
    <w:rsid w:val="081A52F8"/>
    <w:rsid w:val="081D17C5"/>
    <w:rsid w:val="08227C7D"/>
    <w:rsid w:val="08372DEA"/>
    <w:rsid w:val="083E7D79"/>
    <w:rsid w:val="08413826"/>
    <w:rsid w:val="08444E10"/>
    <w:rsid w:val="08537122"/>
    <w:rsid w:val="08550057"/>
    <w:rsid w:val="0855200A"/>
    <w:rsid w:val="08596D7A"/>
    <w:rsid w:val="085A5BA3"/>
    <w:rsid w:val="0868203C"/>
    <w:rsid w:val="086F0C73"/>
    <w:rsid w:val="087522BE"/>
    <w:rsid w:val="087A541E"/>
    <w:rsid w:val="088A14A3"/>
    <w:rsid w:val="089028BC"/>
    <w:rsid w:val="0891490D"/>
    <w:rsid w:val="089470F4"/>
    <w:rsid w:val="08986169"/>
    <w:rsid w:val="089B61E2"/>
    <w:rsid w:val="08A3387B"/>
    <w:rsid w:val="08AA16AC"/>
    <w:rsid w:val="08AE124C"/>
    <w:rsid w:val="08B82806"/>
    <w:rsid w:val="08BC7406"/>
    <w:rsid w:val="08C94172"/>
    <w:rsid w:val="08D56868"/>
    <w:rsid w:val="08D92006"/>
    <w:rsid w:val="08DF3B38"/>
    <w:rsid w:val="08E17142"/>
    <w:rsid w:val="08E46F4E"/>
    <w:rsid w:val="08E47D76"/>
    <w:rsid w:val="08E55CC3"/>
    <w:rsid w:val="08EC0889"/>
    <w:rsid w:val="08EE2AC0"/>
    <w:rsid w:val="08F90B8D"/>
    <w:rsid w:val="090454F6"/>
    <w:rsid w:val="09053806"/>
    <w:rsid w:val="09054413"/>
    <w:rsid w:val="090C5376"/>
    <w:rsid w:val="090F184E"/>
    <w:rsid w:val="09141A78"/>
    <w:rsid w:val="091C792E"/>
    <w:rsid w:val="091D6D44"/>
    <w:rsid w:val="092115A9"/>
    <w:rsid w:val="09212793"/>
    <w:rsid w:val="09213793"/>
    <w:rsid w:val="0935241C"/>
    <w:rsid w:val="09384548"/>
    <w:rsid w:val="093C7095"/>
    <w:rsid w:val="093E11C1"/>
    <w:rsid w:val="094602C1"/>
    <w:rsid w:val="094708C2"/>
    <w:rsid w:val="094B5F77"/>
    <w:rsid w:val="095F23E5"/>
    <w:rsid w:val="09682551"/>
    <w:rsid w:val="0975119A"/>
    <w:rsid w:val="09781D9F"/>
    <w:rsid w:val="097D14DC"/>
    <w:rsid w:val="0986143C"/>
    <w:rsid w:val="098C58A1"/>
    <w:rsid w:val="098F24A0"/>
    <w:rsid w:val="09947742"/>
    <w:rsid w:val="09963ACF"/>
    <w:rsid w:val="099E47B2"/>
    <w:rsid w:val="09A2524C"/>
    <w:rsid w:val="09B65777"/>
    <w:rsid w:val="09BC595D"/>
    <w:rsid w:val="09CE3498"/>
    <w:rsid w:val="09D06481"/>
    <w:rsid w:val="09D153F7"/>
    <w:rsid w:val="09D869C9"/>
    <w:rsid w:val="09E338F4"/>
    <w:rsid w:val="09E73C4C"/>
    <w:rsid w:val="0A0235DA"/>
    <w:rsid w:val="0A0B62BC"/>
    <w:rsid w:val="0A0E2DA3"/>
    <w:rsid w:val="0A1323DC"/>
    <w:rsid w:val="0A173AB5"/>
    <w:rsid w:val="0A1E0FC7"/>
    <w:rsid w:val="0A1E63D6"/>
    <w:rsid w:val="0A2042D2"/>
    <w:rsid w:val="0A2E0A48"/>
    <w:rsid w:val="0A31358E"/>
    <w:rsid w:val="0A363446"/>
    <w:rsid w:val="0A3E672D"/>
    <w:rsid w:val="0A4201B1"/>
    <w:rsid w:val="0A4B20AA"/>
    <w:rsid w:val="0A4C4EA4"/>
    <w:rsid w:val="0A4E44FD"/>
    <w:rsid w:val="0A4F665D"/>
    <w:rsid w:val="0A541164"/>
    <w:rsid w:val="0A550432"/>
    <w:rsid w:val="0A5B40D0"/>
    <w:rsid w:val="0A60340F"/>
    <w:rsid w:val="0A6209B5"/>
    <w:rsid w:val="0A7A79B9"/>
    <w:rsid w:val="0A7C7130"/>
    <w:rsid w:val="0A831BD8"/>
    <w:rsid w:val="0A83209D"/>
    <w:rsid w:val="0A8561EA"/>
    <w:rsid w:val="0A85794D"/>
    <w:rsid w:val="0A8A38A6"/>
    <w:rsid w:val="0A913EEA"/>
    <w:rsid w:val="0A9D6183"/>
    <w:rsid w:val="0A9E2190"/>
    <w:rsid w:val="0AAD7AEE"/>
    <w:rsid w:val="0AAF1754"/>
    <w:rsid w:val="0ABB52E5"/>
    <w:rsid w:val="0ABC45EB"/>
    <w:rsid w:val="0ABD2EA9"/>
    <w:rsid w:val="0ABE188D"/>
    <w:rsid w:val="0ABE7F95"/>
    <w:rsid w:val="0ACE66DD"/>
    <w:rsid w:val="0AD158A9"/>
    <w:rsid w:val="0AD81F8E"/>
    <w:rsid w:val="0AE9084C"/>
    <w:rsid w:val="0AF259E8"/>
    <w:rsid w:val="0AF62C86"/>
    <w:rsid w:val="0B0340A7"/>
    <w:rsid w:val="0B0639B5"/>
    <w:rsid w:val="0B0A1570"/>
    <w:rsid w:val="0B1134F5"/>
    <w:rsid w:val="0B150779"/>
    <w:rsid w:val="0B1722BE"/>
    <w:rsid w:val="0B2B4F49"/>
    <w:rsid w:val="0B2F35E2"/>
    <w:rsid w:val="0B3A763D"/>
    <w:rsid w:val="0B506A5C"/>
    <w:rsid w:val="0B574C09"/>
    <w:rsid w:val="0B613B3C"/>
    <w:rsid w:val="0B7D714C"/>
    <w:rsid w:val="0B862976"/>
    <w:rsid w:val="0B877131"/>
    <w:rsid w:val="0B953BA4"/>
    <w:rsid w:val="0BA80A25"/>
    <w:rsid w:val="0BA859D6"/>
    <w:rsid w:val="0BAD1470"/>
    <w:rsid w:val="0BB83BDA"/>
    <w:rsid w:val="0BC26D6D"/>
    <w:rsid w:val="0BCA61AC"/>
    <w:rsid w:val="0BD4185D"/>
    <w:rsid w:val="0BE83813"/>
    <w:rsid w:val="0BF01FA1"/>
    <w:rsid w:val="0BF733BB"/>
    <w:rsid w:val="0BF84018"/>
    <w:rsid w:val="0BF92767"/>
    <w:rsid w:val="0BFA1AC3"/>
    <w:rsid w:val="0BFC713A"/>
    <w:rsid w:val="0C005441"/>
    <w:rsid w:val="0C071439"/>
    <w:rsid w:val="0C1C3077"/>
    <w:rsid w:val="0C1F2E83"/>
    <w:rsid w:val="0C221EB1"/>
    <w:rsid w:val="0C2536A1"/>
    <w:rsid w:val="0C403987"/>
    <w:rsid w:val="0C4442B8"/>
    <w:rsid w:val="0C5155DB"/>
    <w:rsid w:val="0C537AC8"/>
    <w:rsid w:val="0C567B21"/>
    <w:rsid w:val="0C5F5F72"/>
    <w:rsid w:val="0C60298F"/>
    <w:rsid w:val="0C653429"/>
    <w:rsid w:val="0C6D5648"/>
    <w:rsid w:val="0C7F08F1"/>
    <w:rsid w:val="0C7F0E42"/>
    <w:rsid w:val="0C8010E0"/>
    <w:rsid w:val="0C863DAE"/>
    <w:rsid w:val="0C8F2E68"/>
    <w:rsid w:val="0C912772"/>
    <w:rsid w:val="0C980353"/>
    <w:rsid w:val="0CA02CAA"/>
    <w:rsid w:val="0CB21BBB"/>
    <w:rsid w:val="0CB55E9D"/>
    <w:rsid w:val="0CB6128E"/>
    <w:rsid w:val="0CB94781"/>
    <w:rsid w:val="0CC149A5"/>
    <w:rsid w:val="0CC70B46"/>
    <w:rsid w:val="0CDB0478"/>
    <w:rsid w:val="0CE32697"/>
    <w:rsid w:val="0CED738A"/>
    <w:rsid w:val="0D016037"/>
    <w:rsid w:val="0D042269"/>
    <w:rsid w:val="0D0A18D3"/>
    <w:rsid w:val="0D0E65D6"/>
    <w:rsid w:val="0D22610C"/>
    <w:rsid w:val="0D274138"/>
    <w:rsid w:val="0D2E678B"/>
    <w:rsid w:val="0D33223A"/>
    <w:rsid w:val="0D377E2B"/>
    <w:rsid w:val="0D3B24CE"/>
    <w:rsid w:val="0D3C1010"/>
    <w:rsid w:val="0D4705C3"/>
    <w:rsid w:val="0D5258E4"/>
    <w:rsid w:val="0D551C85"/>
    <w:rsid w:val="0D561D52"/>
    <w:rsid w:val="0D591B5E"/>
    <w:rsid w:val="0D5E0013"/>
    <w:rsid w:val="0D6058C3"/>
    <w:rsid w:val="0D65197F"/>
    <w:rsid w:val="0D6B65F8"/>
    <w:rsid w:val="0D6E6672"/>
    <w:rsid w:val="0D731761"/>
    <w:rsid w:val="0D7A0E2F"/>
    <w:rsid w:val="0D87053B"/>
    <w:rsid w:val="0D9A3BE1"/>
    <w:rsid w:val="0D9F2BDA"/>
    <w:rsid w:val="0D9F467B"/>
    <w:rsid w:val="0DA533A6"/>
    <w:rsid w:val="0DA6037A"/>
    <w:rsid w:val="0DA8136D"/>
    <w:rsid w:val="0DA93E40"/>
    <w:rsid w:val="0DAC6A72"/>
    <w:rsid w:val="0DB43606"/>
    <w:rsid w:val="0DB456B8"/>
    <w:rsid w:val="0DB70B09"/>
    <w:rsid w:val="0DB80205"/>
    <w:rsid w:val="0DBD6F80"/>
    <w:rsid w:val="0DC9217F"/>
    <w:rsid w:val="0DD602D5"/>
    <w:rsid w:val="0DDB3555"/>
    <w:rsid w:val="0DE74F5C"/>
    <w:rsid w:val="0E00516C"/>
    <w:rsid w:val="0E044496"/>
    <w:rsid w:val="0E0A6A8B"/>
    <w:rsid w:val="0E0B155E"/>
    <w:rsid w:val="0E0E7A0E"/>
    <w:rsid w:val="0E131A5D"/>
    <w:rsid w:val="0E1F1DAC"/>
    <w:rsid w:val="0E3A1FC0"/>
    <w:rsid w:val="0E4A2F71"/>
    <w:rsid w:val="0E4B301C"/>
    <w:rsid w:val="0E4C2785"/>
    <w:rsid w:val="0E6165A5"/>
    <w:rsid w:val="0E655D57"/>
    <w:rsid w:val="0E6A71A3"/>
    <w:rsid w:val="0E6E4BC9"/>
    <w:rsid w:val="0E7273CA"/>
    <w:rsid w:val="0E7321E8"/>
    <w:rsid w:val="0E777212"/>
    <w:rsid w:val="0E7A0E5A"/>
    <w:rsid w:val="0E894879"/>
    <w:rsid w:val="0E8B32A0"/>
    <w:rsid w:val="0E965DBC"/>
    <w:rsid w:val="0E967CDA"/>
    <w:rsid w:val="0E992042"/>
    <w:rsid w:val="0E9C76DE"/>
    <w:rsid w:val="0E9E2881"/>
    <w:rsid w:val="0EAC1011"/>
    <w:rsid w:val="0EAD5C94"/>
    <w:rsid w:val="0EAF2794"/>
    <w:rsid w:val="0EC25F21"/>
    <w:rsid w:val="0EC30D63"/>
    <w:rsid w:val="0EC31DC3"/>
    <w:rsid w:val="0EC97171"/>
    <w:rsid w:val="0ECC3B7F"/>
    <w:rsid w:val="0ED32360"/>
    <w:rsid w:val="0EDE7A72"/>
    <w:rsid w:val="0EE8586B"/>
    <w:rsid w:val="0EF820BE"/>
    <w:rsid w:val="0F000FA6"/>
    <w:rsid w:val="0F0B2EB5"/>
    <w:rsid w:val="0F1A1DC7"/>
    <w:rsid w:val="0F1E1499"/>
    <w:rsid w:val="0F28527A"/>
    <w:rsid w:val="0F2940D9"/>
    <w:rsid w:val="0F3E4FBF"/>
    <w:rsid w:val="0F3F0B7A"/>
    <w:rsid w:val="0F422CCF"/>
    <w:rsid w:val="0F4527B0"/>
    <w:rsid w:val="0F550C0C"/>
    <w:rsid w:val="0F580B65"/>
    <w:rsid w:val="0F6038E0"/>
    <w:rsid w:val="0F6163B3"/>
    <w:rsid w:val="0F665A86"/>
    <w:rsid w:val="0F6C5737"/>
    <w:rsid w:val="0F6E6A60"/>
    <w:rsid w:val="0F7953B8"/>
    <w:rsid w:val="0F7B295E"/>
    <w:rsid w:val="0F7B3BFD"/>
    <w:rsid w:val="0F7D1FB7"/>
    <w:rsid w:val="0F851307"/>
    <w:rsid w:val="0F926DAA"/>
    <w:rsid w:val="0F995910"/>
    <w:rsid w:val="0F9A068E"/>
    <w:rsid w:val="0FA10E8C"/>
    <w:rsid w:val="0FB87786"/>
    <w:rsid w:val="0FBE7ED7"/>
    <w:rsid w:val="0FC34FBD"/>
    <w:rsid w:val="0FC55860"/>
    <w:rsid w:val="0FCB5BD1"/>
    <w:rsid w:val="0FCE604F"/>
    <w:rsid w:val="0FD0083D"/>
    <w:rsid w:val="0FE75D28"/>
    <w:rsid w:val="0FED5C57"/>
    <w:rsid w:val="0FF72425"/>
    <w:rsid w:val="0FFC08DA"/>
    <w:rsid w:val="100204F2"/>
    <w:rsid w:val="100212EA"/>
    <w:rsid w:val="10083EDF"/>
    <w:rsid w:val="1009345E"/>
    <w:rsid w:val="100C7DBB"/>
    <w:rsid w:val="10124A74"/>
    <w:rsid w:val="102C517C"/>
    <w:rsid w:val="103145A0"/>
    <w:rsid w:val="1035778F"/>
    <w:rsid w:val="1039405C"/>
    <w:rsid w:val="103D15BA"/>
    <w:rsid w:val="10493005"/>
    <w:rsid w:val="10521F2F"/>
    <w:rsid w:val="105B2764"/>
    <w:rsid w:val="10631805"/>
    <w:rsid w:val="107214AD"/>
    <w:rsid w:val="1081305B"/>
    <w:rsid w:val="10824F16"/>
    <w:rsid w:val="10842309"/>
    <w:rsid w:val="10854865"/>
    <w:rsid w:val="10897D5B"/>
    <w:rsid w:val="10927499"/>
    <w:rsid w:val="10950DE7"/>
    <w:rsid w:val="10B674B5"/>
    <w:rsid w:val="10BA51B0"/>
    <w:rsid w:val="10BE130F"/>
    <w:rsid w:val="10BF4436"/>
    <w:rsid w:val="10BF5428"/>
    <w:rsid w:val="10C4382B"/>
    <w:rsid w:val="10CD00E1"/>
    <w:rsid w:val="10D02315"/>
    <w:rsid w:val="10DB000D"/>
    <w:rsid w:val="10F02032"/>
    <w:rsid w:val="10F400FA"/>
    <w:rsid w:val="10F5437A"/>
    <w:rsid w:val="10F75262"/>
    <w:rsid w:val="10F91F06"/>
    <w:rsid w:val="11056FE7"/>
    <w:rsid w:val="111C74C1"/>
    <w:rsid w:val="11325560"/>
    <w:rsid w:val="113561DC"/>
    <w:rsid w:val="11394FC4"/>
    <w:rsid w:val="113B256B"/>
    <w:rsid w:val="11431CB7"/>
    <w:rsid w:val="114A03FF"/>
    <w:rsid w:val="114A5E00"/>
    <w:rsid w:val="114B6DBC"/>
    <w:rsid w:val="114E3F4F"/>
    <w:rsid w:val="11533622"/>
    <w:rsid w:val="1156369B"/>
    <w:rsid w:val="11685A27"/>
    <w:rsid w:val="11687363"/>
    <w:rsid w:val="116E26A0"/>
    <w:rsid w:val="117C5480"/>
    <w:rsid w:val="117E41D8"/>
    <w:rsid w:val="11814DDF"/>
    <w:rsid w:val="11884177"/>
    <w:rsid w:val="11A252A8"/>
    <w:rsid w:val="11A4344C"/>
    <w:rsid w:val="11A55322"/>
    <w:rsid w:val="11BA7726"/>
    <w:rsid w:val="11BE0EAC"/>
    <w:rsid w:val="11BE502B"/>
    <w:rsid w:val="11C92601"/>
    <w:rsid w:val="11CA1092"/>
    <w:rsid w:val="11D32C22"/>
    <w:rsid w:val="11D4290A"/>
    <w:rsid w:val="11D612CB"/>
    <w:rsid w:val="11E0001D"/>
    <w:rsid w:val="11E371A4"/>
    <w:rsid w:val="11E476EF"/>
    <w:rsid w:val="11E84860"/>
    <w:rsid w:val="11ED1F1C"/>
    <w:rsid w:val="11ED57A7"/>
    <w:rsid w:val="11ED64F9"/>
    <w:rsid w:val="11F817A7"/>
    <w:rsid w:val="11FB2E34"/>
    <w:rsid w:val="11FD4D3B"/>
    <w:rsid w:val="120170A3"/>
    <w:rsid w:val="120278ED"/>
    <w:rsid w:val="12050BE4"/>
    <w:rsid w:val="12053FC8"/>
    <w:rsid w:val="120625AE"/>
    <w:rsid w:val="120633E6"/>
    <w:rsid w:val="12082010"/>
    <w:rsid w:val="12093B90"/>
    <w:rsid w:val="12217BA7"/>
    <w:rsid w:val="12322DD1"/>
    <w:rsid w:val="12324129"/>
    <w:rsid w:val="123617E5"/>
    <w:rsid w:val="123C3595"/>
    <w:rsid w:val="124144FB"/>
    <w:rsid w:val="12502EC6"/>
    <w:rsid w:val="125B0518"/>
    <w:rsid w:val="12705F04"/>
    <w:rsid w:val="12733E3A"/>
    <w:rsid w:val="12746BFB"/>
    <w:rsid w:val="127618E8"/>
    <w:rsid w:val="12837B81"/>
    <w:rsid w:val="12857ECD"/>
    <w:rsid w:val="12880386"/>
    <w:rsid w:val="12953FC0"/>
    <w:rsid w:val="12A55DF6"/>
    <w:rsid w:val="12AC297D"/>
    <w:rsid w:val="12B12D75"/>
    <w:rsid w:val="12B330B7"/>
    <w:rsid w:val="12C7756F"/>
    <w:rsid w:val="12CC798A"/>
    <w:rsid w:val="12CD6EB3"/>
    <w:rsid w:val="12D2223E"/>
    <w:rsid w:val="12D442DB"/>
    <w:rsid w:val="13005F7F"/>
    <w:rsid w:val="13074410"/>
    <w:rsid w:val="130B21C4"/>
    <w:rsid w:val="1310457C"/>
    <w:rsid w:val="131507D5"/>
    <w:rsid w:val="13173CC8"/>
    <w:rsid w:val="1318679B"/>
    <w:rsid w:val="131D5E6E"/>
    <w:rsid w:val="132508EC"/>
    <w:rsid w:val="132827E8"/>
    <w:rsid w:val="132D4C2B"/>
    <w:rsid w:val="13382063"/>
    <w:rsid w:val="13431746"/>
    <w:rsid w:val="13454D41"/>
    <w:rsid w:val="134824F4"/>
    <w:rsid w:val="1349132A"/>
    <w:rsid w:val="135000C4"/>
    <w:rsid w:val="13523092"/>
    <w:rsid w:val="13527D5C"/>
    <w:rsid w:val="135879BD"/>
    <w:rsid w:val="135D6FE9"/>
    <w:rsid w:val="13631B4D"/>
    <w:rsid w:val="136724D4"/>
    <w:rsid w:val="136D186E"/>
    <w:rsid w:val="136E509A"/>
    <w:rsid w:val="136F7127"/>
    <w:rsid w:val="137004C0"/>
    <w:rsid w:val="137A2F76"/>
    <w:rsid w:val="137E137C"/>
    <w:rsid w:val="137E6A06"/>
    <w:rsid w:val="13893AFB"/>
    <w:rsid w:val="138961CB"/>
    <w:rsid w:val="138A1041"/>
    <w:rsid w:val="13972EFB"/>
    <w:rsid w:val="139833EB"/>
    <w:rsid w:val="13A20F1B"/>
    <w:rsid w:val="13BA34BF"/>
    <w:rsid w:val="13C85226"/>
    <w:rsid w:val="13D855BA"/>
    <w:rsid w:val="13D937D3"/>
    <w:rsid w:val="13DE4296"/>
    <w:rsid w:val="13DE6B5E"/>
    <w:rsid w:val="13E24F5C"/>
    <w:rsid w:val="13E316CA"/>
    <w:rsid w:val="13E53BBE"/>
    <w:rsid w:val="13E95403"/>
    <w:rsid w:val="13F21929"/>
    <w:rsid w:val="13F955F1"/>
    <w:rsid w:val="141021D6"/>
    <w:rsid w:val="1411608A"/>
    <w:rsid w:val="141534F2"/>
    <w:rsid w:val="1416337C"/>
    <w:rsid w:val="14171D9E"/>
    <w:rsid w:val="14194354"/>
    <w:rsid w:val="14240AC0"/>
    <w:rsid w:val="14273B8A"/>
    <w:rsid w:val="14323350"/>
    <w:rsid w:val="14331CED"/>
    <w:rsid w:val="14351CA7"/>
    <w:rsid w:val="143B7102"/>
    <w:rsid w:val="14406463"/>
    <w:rsid w:val="144C0A7C"/>
    <w:rsid w:val="14514FE4"/>
    <w:rsid w:val="1455167B"/>
    <w:rsid w:val="14575952"/>
    <w:rsid w:val="145D3D39"/>
    <w:rsid w:val="147C2E30"/>
    <w:rsid w:val="147C3A47"/>
    <w:rsid w:val="149A2EA0"/>
    <w:rsid w:val="149A5911"/>
    <w:rsid w:val="149C1580"/>
    <w:rsid w:val="149E36AD"/>
    <w:rsid w:val="14B53058"/>
    <w:rsid w:val="14BB2E71"/>
    <w:rsid w:val="14C319DD"/>
    <w:rsid w:val="14C924E0"/>
    <w:rsid w:val="14D33796"/>
    <w:rsid w:val="14D95222"/>
    <w:rsid w:val="14E324E1"/>
    <w:rsid w:val="14E87D13"/>
    <w:rsid w:val="14F4785C"/>
    <w:rsid w:val="150B0520"/>
    <w:rsid w:val="15104538"/>
    <w:rsid w:val="1516024C"/>
    <w:rsid w:val="15183DB5"/>
    <w:rsid w:val="151B65FC"/>
    <w:rsid w:val="15226239"/>
    <w:rsid w:val="15227F36"/>
    <w:rsid w:val="15232A0E"/>
    <w:rsid w:val="15285E51"/>
    <w:rsid w:val="152B2276"/>
    <w:rsid w:val="152C7701"/>
    <w:rsid w:val="15407032"/>
    <w:rsid w:val="15410B37"/>
    <w:rsid w:val="1548480B"/>
    <w:rsid w:val="15492F97"/>
    <w:rsid w:val="154D023C"/>
    <w:rsid w:val="15555FBD"/>
    <w:rsid w:val="15657929"/>
    <w:rsid w:val="15773CF9"/>
    <w:rsid w:val="1578130D"/>
    <w:rsid w:val="157F35F3"/>
    <w:rsid w:val="1582301E"/>
    <w:rsid w:val="159C465D"/>
    <w:rsid w:val="15A004B8"/>
    <w:rsid w:val="15A11C7D"/>
    <w:rsid w:val="15A33D36"/>
    <w:rsid w:val="15AB48BC"/>
    <w:rsid w:val="15AF6042"/>
    <w:rsid w:val="15B30485"/>
    <w:rsid w:val="15B50CBB"/>
    <w:rsid w:val="15BE6552"/>
    <w:rsid w:val="15C6060D"/>
    <w:rsid w:val="15C75046"/>
    <w:rsid w:val="15DB3EF5"/>
    <w:rsid w:val="15E61FC2"/>
    <w:rsid w:val="15ED57CD"/>
    <w:rsid w:val="15F76AF0"/>
    <w:rsid w:val="15FD5B04"/>
    <w:rsid w:val="160020B5"/>
    <w:rsid w:val="160A7EAE"/>
    <w:rsid w:val="160E682B"/>
    <w:rsid w:val="16163C7F"/>
    <w:rsid w:val="161A38CC"/>
    <w:rsid w:val="161B7E68"/>
    <w:rsid w:val="162B2519"/>
    <w:rsid w:val="163363D2"/>
    <w:rsid w:val="163B7F69"/>
    <w:rsid w:val="163D5510"/>
    <w:rsid w:val="164C178A"/>
    <w:rsid w:val="16551FA7"/>
    <w:rsid w:val="16566FE7"/>
    <w:rsid w:val="165D1E89"/>
    <w:rsid w:val="165D402D"/>
    <w:rsid w:val="165F35BC"/>
    <w:rsid w:val="166308D9"/>
    <w:rsid w:val="16640C79"/>
    <w:rsid w:val="166B5D11"/>
    <w:rsid w:val="16744A12"/>
    <w:rsid w:val="167E1A0A"/>
    <w:rsid w:val="16815249"/>
    <w:rsid w:val="16821234"/>
    <w:rsid w:val="16825630"/>
    <w:rsid w:val="168766FC"/>
    <w:rsid w:val="168B2C99"/>
    <w:rsid w:val="168B563D"/>
    <w:rsid w:val="16974DD3"/>
    <w:rsid w:val="16975463"/>
    <w:rsid w:val="169F6585"/>
    <w:rsid w:val="16A837F0"/>
    <w:rsid w:val="16A86E80"/>
    <w:rsid w:val="16AB13CB"/>
    <w:rsid w:val="16AB1E99"/>
    <w:rsid w:val="16B57F66"/>
    <w:rsid w:val="16B80957"/>
    <w:rsid w:val="16B84705"/>
    <w:rsid w:val="16BA30C6"/>
    <w:rsid w:val="16BC3DD7"/>
    <w:rsid w:val="16C67A69"/>
    <w:rsid w:val="16C76A43"/>
    <w:rsid w:val="16C92409"/>
    <w:rsid w:val="16CA6A90"/>
    <w:rsid w:val="16D203B3"/>
    <w:rsid w:val="16DA08C7"/>
    <w:rsid w:val="16E004EE"/>
    <w:rsid w:val="16E440C5"/>
    <w:rsid w:val="16E65167"/>
    <w:rsid w:val="16F55420"/>
    <w:rsid w:val="16FE1699"/>
    <w:rsid w:val="170E3004"/>
    <w:rsid w:val="171005AA"/>
    <w:rsid w:val="171B40B5"/>
    <w:rsid w:val="17280D79"/>
    <w:rsid w:val="173D4D65"/>
    <w:rsid w:val="173D6539"/>
    <w:rsid w:val="173F3AE0"/>
    <w:rsid w:val="174323A5"/>
    <w:rsid w:val="17444901"/>
    <w:rsid w:val="174D3ABB"/>
    <w:rsid w:val="174E3BBE"/>
    <w:rsid w:val="174E7412"/>
    <w:rsid w:val="17594DDC"/>
    <w:rsid w:val="175955B7"/>
    <w:rsid w:val="175B21BB"/>
    <w:rsid w:val="175D7144"/>
    <w:rsid w:val="175F42E3"/>
    <w:rsid w:val="17650169"/>
    <w:rsid w:val="176B44C9"/>
    <w:rsid w:val="176B5E16"/>
    <w:rsid w:val="176D65F5"/>
    <w:rsid w:val="17734F26"/>
    <w:rsid w:val="17803454"/>
    <w:rsid w:val="1781084D"/>
    <w:rsid w:val="178365FC"/>
    <w:rsid w:val="17836B81"/>
    <w:rsid w:val="178C2272"/>
    <w:rsid w:val="17931E22"/>
    <w:rsid w:val="17944321"/>
    <w:rsid w:val="179A64BF"/>
    <w:rsid w:val="17B4605C"/>
    <w:rsid w:val="17B61A10"/>
    <w:rsid w:val="17B63602"/>
    <w:rsid w:val="17BC0ED9"/>
    <w:rsid w:val="17BD5EFB"/>
    <w:rsid w:val="17C13ADB"/>
    <w:rsid w:val="17C643AF"/>
    <w:rsid w:val="17C831D0"/>
    <w:rsid w:val="17CC6330"/>
    <w:rsid w:val="17DF26BE"/>
    <w:rsid w:val="17E23FEB"/>
    <w:rsid w:val="17E7721C"/>
    <w:rsid w:val="17E9288A"/>
    <w:rsid w:val="17EA7028"/>
    <w:rsid w:val="17F77AFC"/>
    <w:rsid w:val="17FC0062"/>
    <w:rsid w:val="18003D6A"/>
    <w:rsid w:val="18016517"/>
    <w:rsid w:val="18063BD3"/>
    <w:rsid w:val="181567A7"/>
    <w:rsid w:val="18166BF4"/>
    <w:rsid w:val="1818223D"/>
    <w:rsid w:val="181D7016"/>
    <w:rsid w:val="181F176A"/>
    <w:rsid w:val="182C0B0F"/>
    <w:rsid w:val="18391F44"/>
    <w:rsid w:val="184526DF"/>
    <w:rsid w:val="184C3928"/>
    <w:rsid w:val="184F5FF1"/>
    <w:rsid w:val="185018EF"/>
    <w:rsid w:val="1857103B"/>
    <w:rsid w:val="185A10B4"/>
    <w:rsid w:val="185D31E1"/>
    <w:rsid w:val="18663EC9"/>
    <w:rsid w:val="18674EE6"/>
    <w:rsid w:val="186D4AFE"/>
    <w:rsid w:val="18730662"/>
    <w:rsid w:val="18740FEA"/>
    <w:rsid w:val="187622AE"/>
    <w:rsid w:val="18901263"/>
    <w:rsid w:val="189D0082"/>
    <w:rsid w:val="18A0028F"/>
    <w:rsid w:val="18A75316"/>
    <w:rsid w:val="18B76AC3"/>
    <w:rsid w:val="18BC1E9D"/>
    <w:rsid w:val="18BD471F"/>
    <w:rsid w:val="18C73D5E"/>
    <w:rsid w:val="18C80A6B"/>
    <w:rsid w:val="18D4457C"/>
    <w:rsid w:val="18D521C8"/>
    <w:rsid w:val="18DA5871"/>
    <w:rsid w:val="18E1732E"/>
    <w:rsid w:val="18E31B9B"/>
    <w:rsid w:val="18E425BC"/>
    <w:rsid w:val="18F04854"/>
    <w:rsid w:val="190302EC"/>
    <w:rsid w:val="190515AC"/>
    <w:rsid w:val="190536B3"/>
    <w:rsid w:val="19096A08"/>
    <w:rsid w:val="190B3D92"/>
    <w:rsid w:val="190C23A4"/>
    <w:rsid w:val="19107621"/>
    <w:rsid w:val="191125FE"/>
    <w:rsid w:val="19173427"/>
    <w:rsid w:val="19234989"/>
    <w:rsid w:val="19296B2F"/>
    <w:rsid w:val="192E36A5"/>
    <w:rsid w:val="19361DD7"/>
    <w:rsid w:val="193D4FFE"/>
    <w:rsid w:val="19411670"/>
    <w:rsid w:val="19433944"/>
    <w:rsid w:val="19455206"/>
    <w:rsid w:val="1951749F"/>
    <w:rsid w:val="195501B3"/>
    <w:rsid w:val="195C0251"/>
    <w:rsid w:val="196D6D2F"/>
    <w:rsid w:val="197C23FD"/>
    <w:rsid w:val="19907563"/>
    <w:rsid w:val="19972E44"/>
    <w:rsid w:val="19A01125"/>
    <w:rsid w:val="19A02719"/>
    <w:rsid w:val="19A266CB"/>
    <w:rsid w:val="19AC699A"/>
    <w:rsid w:val="19B63E36"/>
    <w:rsid w:val="19B8194C"/>
    <w:rsid w:val="19BC4D29"/>
    <w:rsid w:val="19C21748"/>
    <w:rsid w:val="19D50A53"/>
    <w:rsid w:val="19D67B22"/>
    <w:rsid w:val="19DB09A6"/>
    <w:rsid w:val="19DC0111"/>
    <w:rsid w:val="19E251C9"/>
    <w:rsid w:val="19E40B12"/>
    <w:rsid w:val="19EF0B46"/>
    <w:rsid w:val="19F137D7"/>
    <w:rsid w:val="19F25E9E"/>
    <w:rsid w:val="19F27963"/>
    <w:rsid w:val="19F643E0"/>
    <w:rsid w:val="19F91B50"/>
    <w:rsid w:val="19FE1D73"/>
    <w:rsid w:val="19FE50BD"/>
    <w:rsid w:val="1A007624"/>
    <w:rsid w:val="1A0568BC"/>
    <w:rsid w:val="1A060034"/>
    <w:rsid w:val="1A064809"/>
    <w:rsid w:val="1A0E5E80"/>
    <w:rsid w:val="1A1A0CC1"/>
    <w:rsid w:val="1A2725B3"/>
    <w:rsid w:val="1A2F164F"/>
    <w:rsid w:val="1A3151F2"/>
    <w:rsid w:val="1A34731E"/>
    <w:rsid w:val="1A387616"/>
    <w:rsid w:val="1A39296A"/>
    <w:rsid w:val="1A3A4EC6"/>
    <w:rsid w:val="1A3B4E9D"/>
    <w:rsid w:val="1A4144DB"/>
    <w:rsid w:val="1A4203B2"/>
    <w:rsid w:val="1A444104"/>
    <w:rsid w:val="1A4A0D7D"/>
    <w:rsid w:val="1A597124"/>
    <w:rsid w:val="1A5E3B54"/>
    <w:rsid w:val="1A652C9F"/>
    <w:rsid w:val="1A66404C"/>
    <w:rsid w:val="1A6B2BBB"/>
    <w:rsid w:val="1A6E1D58"/>
    <w:rsid w:val="1A711B64"/>
    <w:rsid w:val="1A7166AC"/>
    <w:rsid w:val="1A7174A5"/>
    <w:rsid w:val="1A7635CD"/>
    <w:rsid w:val="1A794E54"/>
    <w:rsid w:val="1A876D8A"/>
    <w:rsid w:val="1A87775E"/>
    <w:rsid w:val="1A8F323D"/>
    <w:rsid w:val="1A907314"/>
    <w:rsid w:val="1A9234A5"/>
    <w:rsid w:val="1A997B31"/>
    <w:rsid w:val="1A9A4AA1"/>
    <w:rsid w:val="1AA31299"/>
    <w:rsid w:val="1AA713D4"/>
    <w:rsid w:val="1AA926E6"/>
    <w:rsid w:val="1AAD43E7"/>
    <w:rsid w:val="1AAE26D3"/>
    <w:rsid w:val="1AAE3A41"/>
    <w:rsid w:val="1AB43B33"/>
    <w:rsid w:val="1ABC11CC"/>
    <w:rsid w:val="1AC91862"/>
    <w:rsid w:val="1AD07737"/>
    <w:rsid w:val="1AD456FE"/>
    <w:rsid w:val="1AD84DD0"/>
    <w:rsid w:val="1ADA0900"/>
    <w:rsid w:val="1AEA2366"/>
    <w:rsid w:val="1AF249A6"/>
    <w:rsid w:val="1AF87BE6"/>
    <w:rsid w:val="1AFF6500"/>
    <w:rsid w:val="1B031AF6"/>
    <w:rsid w:val="1B0330F4"/>
    <w:rsid w:val="1B0D24AC"/>
    <w:rsid w:val="1B102A82"/>
    <w:rsid w:val="1B1B0B4F"/>
    <w:rsid w:val="1B1D686F"/>
    <w:rsid w:val="1B3F7B0E"/>
    <w:rsid w:val="1B47424D"/>
    <w:rsid w:val="1B4F6962"/>
    <w:rsid w:val="1B501024"/>
    <w:rsid w:val="1B63636A"/>
    <w:rsid w:val="1B6759AA"/>
    <w:rsid w:val="1B787D36"/>
    <w:rsid w:val="1B8A20C1"/>
    <w:rsid w:val="1B8B6C47"/>
    <w:rsid w:val="1B8D5618"/>
    <w:rsid w:val="1B956085"/>
    <w:rsid w:val="1B9739B3"/>
    <w:rsid w:val="1B986AA3"/>
    <w:rsid w:val="1BA02772"/>
    <w:rsid w:val="1BA05BD2"/>
    <w:rsid w:val="1BAC7E6B"/>
    <w:rsid w:val="1BAE0D3A"/>
    <w:rsid w:val="1BAF7EE4"/>
    <w:rsid w:val="1BB551A9"/>
    <w:rsid w:val="1BC64416"/>
    <w:rsid w:val="1BCB1A35"/>
    <w:rsid w:val="1BD65CAD"/>
    <w:rsid w:val="1BD95AB9"/>
    <w:rsid w:val="1BDB5453"/>
    <w:rsid w:val="1BE3162A"/>
    <w:rsid w:val="1BE50093"/>
    <w:rsid w:val="1BEA2239"/>
    <w:rsid w:val="1BEA6B6F"/>
    <w:rsid w:val="1BF7094E"/>
    <w:rsid w:val="1BFB3D8D"/>
    <w:rsid w:val="1C02487D"/>
    <w:rsid w:val="1C08430B"/>
    <w:rsid w:val="1C094640"/>
    <w:rsid w:val="1C0E7402"/>
    <w:rsid w:val="1C163167"/>
    <w:rsid w:val="1C211A35"/>
    <w:rsid w:val="1C211E8B"/>
    <w:rsid w:val="1C303D52"/>
    <w:rsid w:val="1C351D98"/>
    <w:rsid w:val="1C373E45"/>
    <w:rsid w:val="1C3812D7"/>
    <w:rsid w:val="1C3A1F15"/>
    <w:rsid w:val="1C3D200D"/>
    <w:rsid w:val="1C3F4488"/>
    <w:rsid w:val="1C421558"/>
    <w:rsid w:val="1C44293D"/>
    <w:rsid w:val="1C445F0E"/>
    <w:rsid w:val="1C482002"/>
    <w:rsid w:val="1C527C03"/>
    <w:rsid w:val="1C532D72"/>
    <w:rsid w:val="1C5E7C2F"/>
    <w:rsid w:val="1C6221B7"/>
    <w:rsid w:val="1C7340E7"/>
    <w:rsid w:val="1C7E637F"/>
    <w:rsid w:val="1C820ECC"/>
    <w:rsid w:val="1C8A2706"/>
    <w:rsid w:val="1C8C2744"/>
    <w:rsid w:val="1C8C5BBE"/>
    <w:rsid w:val="1C900421"/>
    <w:rsid w:val="1C977E57"/>
    <w:rsid w:val="1C9E70F2"/>
    <w:rsid w:val="1CA761AC"/>
    <w:rsid w:val="1CA82C64"/>
    <w:rsid w:val="1CAC4C91"/>
    <w:rsid w:val="1CB506CF"/>
    <w:rsid w:val="1CB61B34"/>
    <w:rsid w:val="1CC12613"/>
    <w:rsid w:val="1CCB4523"/>
    <w:rsid w:val="1CD642D8"/>
    <w:rsid w:val="1CDA2245"/>
    <w:rsid w:val="1CDF683B"/>
    <w:rsid w:val="1CE66C3A"/>
    <w:rsid w:val="1CF831EB"/>
    <w:rsid w:val="1D005667"/>
    <w:rsid w:val="1D027794"/>
    <w:rsid w:val="1D1210FF"/>
    <w:rsid w:val="1D130F6D"/>
    <w:rsid w:val="1D13165A"/>
    <w:rsid w:val="1D17625B"/>
    <w:rsid w:val="1D176B3F"/>
    <w:rsid w:val="1D215E32"/>
    <w:rsid w:val="1D2A7F45"/>
    <w:rsid w:val="1D2F2C50"/>
    <w:rsid w:val="1D32447F"/>
    <w:rsid w:val="1D394EAF"/>
    <w:rsid w:val="1D4A1CCE"/>
    <w:rsid w:val="1D4F2C38"/>
    <w:rsid w:val="1D503E74"/>
    <w:rsid w:val="1D5C75F5"/>
    <w:rsid w:val="1D6112C0"/>
    <w:rsid w:val="1D762024"/>
    <w:rsid w:val="1D7B0A13"/>
    <w:rsid w:val="1D7B485D"/>
    <w:rsid w:val="1D7C63EB"/>
    <w:rsid w:val="1D884390"/>
    <w:rsid w:val="1D970460"/>
    <w:rsid w:val="1D9B29E9"/>
    <w:rsid w:val="1DA05C02"/>
    <w:rsid w:val="1DBB16FD"/>
    <w:rsid w:val="1DC06D1D"/>
    <w:rsid w:val="1DC85E97"/>
    <w:rsid w:val="1DC95998"/>
    <w:rsid w:val="1DD6516E"/>
    <w:rsid w:val="1DD73546"/>
    <w:rsid w:val="1DDA537B"/>
    <w:rsid w:val="1DDE4A4D"/>
    <w:rsid w:val="1DDF54DF"/>
    <w:rsid w:val="1DE04E87"/>
    <w:rsid w:val="1DEA4C33"/>
    <w:rsid w:val="1DEB7706"/>
    <w:rsid w:val="1DF4200D"/>
    <w:rsid w:val="1DF8143A"/>
    <w:rsid w:val="1DF96F45"/>
    <w:rsid w:val="1E02498A"/>
    <w:rsid w:val="1E032442"/>
    <w:rsid w:val="1E060295"/>
    <w:rsid w:val="1E063629"/>
    <w:rsid w:val="1E1366EF"/>
    <w:rsid w:val="1E164C2D"/>
    <w:rsid w:val="1E280602"/>
    <w:rsid w:val="1E2A665A"/>
    <w:rsid w:val="1E4D029E"/>
    <w:rsid w:val="1E4F32A9"/>
    <w:rsid w:val="1E4F6227"/>
    <w:rsid w:val="1E5D5021"/>
    <w:rsid w:val="1E613949"/>
    <w:rsid w:val="1E627229"/>
    <w:rsid w:val="1E734785"/>
    <w:rsid w:val="1E737E2C"/>
    <w:rsid w:val="1E775389"/>
    <w:rsid w:val="1E7E2E2D"/>
    <w:rsid w:val="1E7E6A2A"/>
    <w:rsid w:val="1E8030AC"/>
    <w:rsid w:val="1E8424A1"/>
    <w:rsid w:val="1E854259"/>
    <w:rsid w:val="1E904516"/>
    <w:rsid w:val="1E9709E3"/>
    <w:rsid w:val="1E9D6A9C"/>
    <w:rsid w:val="1EA05AAF"/>
    <w:rsid w:val="1EA837EF"/>
    <w:rsid w:val="1EA83D70"/>
    <w:rsid w:val="1EAA1621"/>
    <w:rsid w:val="1EAC726C"/>
    <w:rsid w:val="1EB16592"/>
    <w:rsid w:val="1EB85B28"/>
    <w:rsid w:val="1EBA6F32"/>
    <w:rsid w:val="1EBB4B79"/>
    <w:rsid w:val="1EC17134"/>
    <w:rsid w:val="1ECD4AB3"/>
    <w:rsid w:val="1ECF1942"/>
    <w:rsid w:val="1ECF731F"/>
    <w:rsid w:val="1ED36C59"/>
    <w:rsid w:val="1EE40FE4"/>
    <w:rsid w:val="1EE42A0F"/>
    <w:rsid w:val="1EE77AC8"/>
    <w:rsid w:val="1EE9028A"/>
    <w:rsid w:val="1EEE7D89"/>
    <w:rsid w:val="1EF77EF6"/>
    <w:rsid w:val="1F0453D0"/>
    <w:rsid w:val="1F093D32"/>
    <w:rsid w:val="1F0C3A07"/>
    <w:rsid w:val="1F136699"/>
    <w:rsid w:val="1F185C9F"/>
    <w:rsid w:val="1F190772"/>
    <w:rsid w:val="1F23503F"/>
    <w:rsid w:val="1F24658B"/>
    <w:rsid w:val="1F264F83"/>
    <w:rsid w:val="1F277FB1"/>
    <w:rsid w:val="1F2973DE"/>
    <w:rsid w:val="1F2B6057"/>
    <w:rsid w:val="1F364D96"/>
    <w:rsid w:val="1F3D795C"/>
    <w:rsid w:val="1F421566"/>
    <w:rsid w:val="1F447EFD"/>
    <w:rsid w:val="1F453C2F"/>
    <w:rsid w:val="1F49134A"/>
    <w:rsid w:val="1F5C34CF"/>
    <w:rsid w:val="1F66030A"/>
    <w:rsid w:val="1F6D1ACB"/>
    <w:rsid w:val="1F803278"/>
    <w:rsid w:val="1F8617DE"/>
    <w:rsid w:val="1F886296"/>
    <w:rsid w:val="1F923788"/>
    <w:rsid w:val="1F98592E"/>
    <w:rsid w:val="1F9C3735"/>
    <w:rsid w:val="1F9D6985"/>
    <w:rsid w:val="1FA912F6"/>
    <w:rsid w:val="1FB23F8C"/>
    <w:rsid w:val="1FB6365E"/>
    <w:rsid w:val="1FCD59B1"/>
    <w:rsid w:val="1FD4596B"/>
    <w:rsid w:val="1FE4753B"/>
    <w:rsid w:val="1FE9421F"/>
    <w:rsid w:val="1FE94B5A"/>
    <w:rsid w:val="1FEA1B2A"/>
    <w:rsid w:val="1FED52E1"/>
    <w:rsid w:val="1FF22990"/>
    <w:rsid w:val="1FF27DC6"/>
    <w:rsid w:val="1FF62F26"/>
    <w:rsid w:val="1FF96899"/>
    <w:rsid w:val="1FFC05F2"/>
    <w:rsid w:val="200A7FE2"/>
    <w:rsid w:val="200E1FA8"/>
    <w:rsid w:val="201B64C7"/>
    <w:rsid w:val="201E42E9"/>
    <w:rsid w:val="201E5DE0"/>
    <w:rsid w:val="20244E21"/>
    <w:rsid w:val="20261982"/>
    <w:rsid w:val="202D14FA"/>
    <w:rsid w:val="202E7CC4"/>
    <w:rsid w:val="20390FE6"/>
    <w:rsid w:val="20452AC4"/>
    <w:rsid w:val="20567F78"/>
    <w:rsid w:val="20571CDD"/>
    <w:rsid w:val="205D26EE"/>
    <w:rsid w:val="20627DAA"/>
    <w:rsid w:val="206C2B23"/>
    <w:rsid w:val="208474B8"/>
    <w:rsid w:val="208C4F89"/>
    <w:rsid w:val="208E0B23"/>
    <w:rsid w:val="209067EC"/>
    <w:rsid w:val="20983E85"/>
    <w:rsid w:val="209A7B94"/>
    <w:rsid w:val="20B1595C"/>
    <w:rsid w:val="20B24D6C"/>
    <w:rsid w:val="20B515F3"/>
    <w:rsid w:val="20B60D8D"/>
    <w:rsid w:val="20B8715B"/>
    <w:rsid w:val="20B91C2E"/>
    <w:rsid w:val="20BD78B4"/>
    <w:rsid w:val="20BE30A3"/>
    <w:rsid w:val="20BE507D"/>
    <w:rsid w:val="20C31443"/>
    <w:rsid w:val="20C3661F"/>
    <w:rsid w:val="20C6696E"/>
    <w:rsid w:val="20D858AC"/>
    <w:rsid w:val="20E00E92"/>
    <w:rsid w:val="20E25071"/>
    <w:rsid w:val="20E42618"/>
    <w:rsid w:val="20E719CD"/>
    <w:rsid w:val="20EB0657"/>
    <w:rsid w:val="20EE3FCE"/>
    <w:rsid w:val="210075E2"/>
    <w:rsid w:val="210A14E5"/>
    <w:rsid w:val="210E45C5"/>
    <w:rsid w:val="21161E4F"/>
    <w:rsid w:val="21206477"/>
    <w:rsid w:val="21234185"/>
    <w:rsid w:val="21255406"/>
    <w:rsid w:val="212A11F0"/>
    <w:rsid w:val="212B4545"/>
    <w:rsid w:val="212F6C7E"/>
    <w:rsid w:val="2133567F"/>
    <w:rsid w:val="2143291A"/>
    <w:rsid w:val="21454223"/>
    <w:rsid w:val="21456328"/>
    <w:rsid w:val="214B6D4C"/>
    <w:rsid w:val="214D5D75"/>
    <w:rsid w:val="214E7B39"/>
    <w:rsid w:val="214F4B32"/>
    <w:rsid w:val="215650C7"/>
    <w:rsid w:val="21572A68"/>
    <w:rsid w:val="215909C6"/>
    <w:rsid w:val="215917BE"/>
    <w:rsid w:val="215A3D1A"/>
    <w:rsid w:val="215B7B78"/>
    <w:rsid w:val="215D113C"/>
    <w:rsid w:val="216A3906"/>
    <w:rsid w:val="216C049B"/>
    <w:rsid w:val="21700C08"/>
    <w:rsid w:val="21706C2F"/>
    <w:rsid w:val="21713B98"/>
    <w:rsid w:val="218526D0"/>
    <w:rsid w:val="21883643"/>
    <w:rsid w:val="2189476D"/>
    <w:rsid w:val="219F1439"/>
    <w:rsid w:val="21A55EF1"/>
    <w:rsid w:val="21A63077"/>
    <w:rsid w:val="21A738A8"/>
    <w:rsid w:val="21AB12A8"/>
    <w:rsid w:val="21B00C7A"/>
    <w:rsid w:val="21B2350C"/>
    <w:rsid w:val="21B34857"/>
    <w:rsid w:val="21BB393B"/>
    <w:rsid w:val="21BE36F2"/>
    <w:rsid w:val="21BE5572"/>
    <w:rsid w:val="21C14C45"/>
    <w:rsid w:val="21C324F6"/>
    <w:rsid w:val="21C674CC"/>
    <w:rsid w:val="21C67CBD"/>
    <w:rsid w:val="21C8311F"/>
    <w:rsid w:val="21CB6D1C"/>
    <w:rsid w:val="21D164CC"/>
    <w:rsid w:val="21D3451C"/>
    <w:rsid w:val="21DE25E9"/>
    <w:rsid w:val="21DF1686"/>
    <w:rsid w:val="21E07E99"/>
    <w:rsid w:val="21E42453"/>
    <w:rsid w:val="21ED553C"/>
    <w:rsid w:val="21F00D54"/>
    <w:rsid w:val="21F42280"/>
    <w:rsid w:val="21FF5A11"/>
    <w:rsid w:val="22005B39"/>
    <w:rsid w:val="22106FD4"/>
    <w:rsid w:val="222F6313"/>
    <w:rsid w:val="22347A73"/>
    <w:rsid w:val="223622E6"/>
    <w:rsid w:val="223632DF"/>
    <w:rsid w:val="223B079B"/>
    <w:rsid w:val="223D2748"/>
    <w:rsid w:val="22405675"/>
    <w:rsid w:val="22436A5C"/>
    <w:rsid w:val="224A21A0"/>
    <w:rsid w:val="224C7BAC"/>
    <w:rsid w:val="224E3D31"/>
    <w:rsid w:val="22514935"/>
    <w:rsid w:val="225A2ECA"/>
    <w:rsid w:val="225C4D23"/>
    <w:rsid w:val="22603EAC"/>
    <w:rsid w:val="2270761C"/>
    <w:rsid w:val="22715569"/>
    <w:rsid w:val="22823F9C"/>
    <w:rsid w:val="228948B4"/>
    <w:rsid w:val="228D70FB"/>
    <w:rsid w:val="228E1FE4"/>
    <w:rsid w:val="229A09AC"/>
    <w:rsid w:val="229F0AC2"/>
    <w:rsid w:val="22A95CC1"/>
    <w:rsid w:val="22B624FD"/>
    <w:rsid w:val="22B840FD"/>
    <w:rsid w:val="22BD32BE"/>
    <w:rsid w:val="22CD4F43"/>
    <w:rsid w:val="22D50FA0"/>
    <w:rsid w:val="22D861F3"/>
    <w:rsid w:val="22DF6D75"/>
    <w:rsid w:val="22E27A6C"/>
    <w:rsid w:val="22EE1D04"/>
    <w:rsid w:val="22F7705C"/>
    <w:rsid w:val="22FE6AEA"/>
    <w:rsid w:val="23083E2F"/>
    <w:rsid w:val="230F0AD1"/>
    <w:rsid w:val="23183B96"/>
    <w:rsid w:val="23225C2D"/>
    <w:rsid w:val="23282789"/>
    <w:rsid w:val="232B2E8E"/>
    <w:rsid w:val="2335176B"/>
    <w:rsid w:val="233A5AB7"/>
    <w:rsid w:val="234D4E09"/>
    <w:rsid w:val="234F6D5A"/>
    <w:rsid w:val="235862E6"/>
    <w:rsid w:val="235C6CD8"/>
    <w:rsid w:val="235D20DB"/>
    <w:rsid w:val="235E6C61"/>
    <w:rsid w:val="236E0E49"/>
    <w:rsid w:val="23700938"/>
    <w:rsid w:val="237402DE"/>
    <w:rsid w:val="2374660C"/>
    <w:rsid w:val="237925D6"/>
    <w:rsid w:val="237E6530"/>
    <w:rsid w:val="238511FD"/>
    <w:rsid w:val="23867471"/>
    <w:rsid w:val="23871C3D"/>
    <w:rsid w:val="238E4FC4"/>
    <w:rsid w:val="23924E19"/>
    <w:rsid w:val="239D0F2C"/>
    <w:rsid w:val="23A16047"/>
    <w:rsid w:val="23A56D9E"/>
    <w:rsid w:val="23AA67BB"/>
    <w:rsid w:val="23AB1BB8"/>
    <w:rsid w:val="23B55729"/>
    <w:rsid w:val="23BD2BF2"/>
    <w:rsid w:val="23BF129B"/>
    <w:rsid w:val="23BF6D3F"/>
    <w:rsid w:val="23CA393A"/>
    <w:rsid w:val="23CE24C8"/>
    <w:rsid w:val="23D230CD"/>
    <w:rsid w:val="23D235D0"/>
    <w:rsid w:val="23D257CD"/>
    <w:rsid w:val="23D311DD"/>
    <w:rsid w:val="23D8474A"/>
    <w:rsid w:val="23DD1B3C"/>
    <w:rsid w:val="23F02C2F"/>
    <w:rsid w:val="23FA717D"/>
    <w:rsid w:val="2400727E"/>
    <w:rsid w:val="2403453E"/>
    <w:rsid w:val="240C2364"/>
    <w:rsid w:val="24104C42"/>
    <w:rsid w:val="241940BE"/>
    <w:rsid w:val="2424368D"/>
    <w:rsid w:val="24246DC7"/>
    <w:rsid w:val="24267077"/>
    <w:rsid w:val="242E1074"/>
    <w:rsid w:val="24376748"/>
    <w:rsid w:val="24413262"/>
    <w:rsid w:val="24520A80"/>
    <w:rsid w:val="24580F5F"/>
    <w:rsid w:val="245F666B"/>
    <w:rsid w:val="246006AB"/>
    <w:rsid w:val="24655CCB"/>
    <w:rsid w:val="246B10D9"/>
    <w:rsid w:val="247516A7"/>
    <w:rsid w:val="24792183"/>
    <w:rsid w:val="24795714"/>
    <w:rsid w:val="247A6D09"/>
    <w:rsid w:val="24864647"/>
    <w:rsid w:val="248719C1"/>
    <w:rsid w:val="24895A35"/>
    <w:rsid w:val="2492749F"/>
    <w:rsid w:val="249348BF"/>
    <w:rsid w:val="24980826"/>
    <w:rsid w:val="249F23A7"/>
    <w:rsid w:val="24B320AA"/>
    <w:rsid w:val="24B87611"/>
    <w:rsid w:val="24BF5D4F"/>
    <w:rsid w:val="24C26921"/>
    <w:rsid w:val="24C530E3"/>
    <w:rsid w:val="24C76862"/>
    <w:rsid w:val="24CD23E9"/>
    <w:rsid w:val="24D44004"/>
    <w:rsid w:val="24D701CE"/>
    <w:rsid w:val="24DE332A"/>
    <w:rsid w:val="24E0671E"/>
    <w:rsid w:val="24E37EE5"/>
    <w:rsid w:val="24E70EDE"/>
    <w:rsid w:val="24E77A86"/>
    <w:rsid w:val="24F03D58"/>
    <w:rsid w:val="24F168FD"/>
    <w:rsid w:val="24F2285C"/>
    <w:rsid w:val="24F2724B"/>
    <w:rsid w:val="24FB5826"/>
    <w:rsid w:val="24FC5D1A"/>
    <w:rsid w:val="250056C3"/>
    <w:rsid w:val="2502702F"/>
    <w:rsid w:val="25050C30"/>
    <w:rsid w:val="2506218F"/>
    <w:rsid w:val="250C2FB5"/>
    <w:rsid w:val="2512599C"/>
    <w:rsid w:val="25180099"/>
    <w:rsid w:val="25186C25"/>
    <w:rsid w:val="251C6329"/>
    <w:rsid w:val="251D1561"/>
    <w:rsid w:val="252769DA"/>
    <w:rsid w:val="252B11E9"/>
    <w:rsid w:val="252C1AB3"/>
    <w:rsid w:val="252C28AB"/>
    <w:rsid w:val="252C3FF9"/>
    <w:rsid w:val="25302201"/>
    <w:rsid w:val="253A630C"/>
    <w:rsid w:val="253E21C9"/>
    <w:rsid w:val="254A2F27"/>
    <w:rsid w:val="2553023F"/>
    <w:rsid w:val="255C2002"/>
    <w:rsid w:val="255E1E8D"/>
    <w:rsid w:val="25624FED"/>
    <w:rsid w:val="2571687C"/>
    <w:rsid w:val="25754D98"/>
    <w:rsid w:val="25781F80"/>
    <w:rsid w:val="2579555F"/>
    <w:rsid w:val="25865445"/>
    <w:rsid w:val="258C7D46"/>
    <w:rsid w:val="258D3567"/>
    <w:rsid w:val="2590146F"/>
    <w:rsid w:val="25980EDD"/>
    <w:rsid w:val="25B0335B"/>
    <w:rsid w:val="25B72AE2"/>
    <w:rsid w:val="25B85841"/>
    <w:rsid w:val="25BD4AF7"/>
    <w:rsid w:val="25BF21F3"/>
    <w:rsid w:val="25C0215E"/>
    <w:rsid w:val="25C70668"/>
    <w:rsid w:val="25C82C36"/>
    <w:rsid w:val="25CB2B84"/>
    <w:rsid w:val="25CB37C9"/>
    <w:rsid w:val="25CC6B1D"/>
    <w:rsid w:val="25CE5BDE"/>
    <w:rsid w:val="25D22FD2"/>
    <w:rsid w:val="25E80AB0"/>
    <w:rsid w:val="25EB2BDC"/>
    <w:rsid w:val="25EB6FD9"/>
    <w:rsid w:val="25EF6635"/>
    <w:rsid w:val="25F37239"/>
    <w:rsid w:val="26064D94"/>
    <w:rsid w:val="2608077E"/>
    <w:rsid w:val="26094FD2"/>
    <w:rsid w:val="260B132D"/>
    <w:rsid w:val="260E634D"/>
    <w:rsid w:val="26141B5F"/>
    <w:rsid w:val="26294FAA"/>
    <w:rsid w:val="26330BCD"/>
    <w:rsid w:val="263C0265"/>
    <w:rsid w:val="26454028"/>
    <w:rsid w:val="26491028"/>
    <w:rsid w:val="264C6DA7"/>
    <w:rsid w:val="26577ABF"/>
    <w:rsid w:val="265907B1"/>
    <w:rsid w:val="265A2FB3"/>
    <w:rsid w:val="26650873"/>
    <w:rsid w:val="26661586"/>
    <w:rsid w:val="26713DD1"/>
    <w:rsid w:val="267656C1"/>
    <w:rsid w:val="267E3DC9"/>
    <w:rsid w:val="26823922"/>
    <w:rsid w:val="26842F7C"/>
    <w:rsid w:val="26937C64"/>
    <w:rsid w:val="269C53FA"/>
    <w:rsid w:val="26A06719"/>
    <w:rsid w:val="26A1316E"/>
    <w:rsid w:val="26BA7681"/>
    <w:rsid w:val="26BC2270"/>
    <w:rsid w:val="26C90149"/>
    <w:rsid w:val="26CD4B0F"/>
    <w:rsid w:val="26E25459"/>
    <w:rsid w:val="26F45E25"/>
    <w:rsid w:val="26F96E30"/>
    <w:rsid w:val="26FB5B4A"/>
    <w:rsid w:val="27030E0C"/>
    <w:rsid w:val="270C30AC"/>
    <w:rsid w:val="270D0765"/>
    <w:rsid w:val="27114641"/>
    <w:rsid w:val="271219D5"/>
    <w:rsid w:val="27160153"/>
    <w:rsid w:val="271933B4"/>
    <w:rsid w:val="271E7242"/>
    <w:rsid w:val="271F1E8A"/>
    <w:rsid w:val="27261E58"/>
    <w:rsid w:val="27293501"/>
    <w:rsid w:val="273C0769"/>
    <w:rsid w:val="274E53E9"/>
    <w:rsid w:val="27541417"/>
    <w:rsid w:val="27567235"/>
    <w:rsid w:val="275858DE"/>
    <w:rsid w:val="275B3FDD"/>
    <w:rsid w:val="275F3FFD"/>
    <w:rsid w:val="27660328"/>
    <w:rsid w:val="276A6917"/>
    <w:rsid w:val="276B7726"/>
    <w:rsid w:val="276F6703"/>
    <w:rsid w:val="27752488"/>
    <w:rsid w:val="277C14E8"/>
    <w:rsid w:val="277F1E00"/>
    <w:rsid w:val="27881334"/>
    <w:rsid w:val="278906C9"/>
    <w:rsid w:val="27890A62"/>
    <w:rsid w:val="278A4EBF"/>
    <w:rsid w:val="278D4CCB"/>
    <w:rsid w:val="27946256"/>
    <w:rsid w:val="27A6750E"/>
    <w:rsid w:val="27A75BE9"/>
    <w:rsid w:val="27AC7FD0"/>
    <w:rsid w:val="27B04E16"/>
    <w:rsid w:val="27B22093"/>
    <w:rsid w:val="27B33013"/>
    <w:rsid w:val="27B9723F"/>
    <w:rsid w:val="27C076C1"/>
    <w:rsid w:val="27C26615"/>
    <w:rsid w:val="27CD2F7F"/>
    <w:rsid w:val="27CE3A86"/>
    <w:rsid w:val="27D80778"/>
    <w:rsid w:val="27D8104C"/>
    <w:rsid w:val="27D9324B"/>
    <w:rsid w:val="27E1627D"/>
    <w:rsid w:val="27E47597"/>
    <w:rsid w:val="27E475F5"/>
    <w:rsid w:val="27EF7742"/>
    <w:rsid w:val="28047C1D"/>
    <w:rsid w:val="2805177B"/>
    <w:rsid w:val="28067986"/>
    <w:rsid w:val="28067C40"/>
    <w:rsid w:val="28080834"/>
    <w:rsid w:val="28104750"/>
    <w:rsid w:val="28123473"/>
    <w:rsid w:val="28151057"/>
    <w:rsid w:val="281E7D10"/>
    <w:rsid w:val="282723FE"/>
    <w:rsid w:val="2834246E"/>
    <w:rsid w:val="28401403"/>
    <w:rsid w:val="28613ADE"/>
    <w:rsid w:val="286C3E9C"/>
    <w:rsid w:val="28786B57"/>
    <w:rsid w:val="287F7A4B"/>
    <w:rsid w:val="28867AA2"/>
    <w:rsid w:val="28867AC4"/>
    <w:rsid w:val="28870D95"/>
    <w:rsid w:val="2889287A"/>
    <w:rsid w:val="289646FB"/>
    <w:rsid w:val="289D5604"/>
    <w:rsid w:val="28A02491"/>
    <w:rsid w:val="28A53E7E"/>
    <w:rsid w:val="28A75E03"/>
    <w:rsid w:val="28AA70C1"/>
    <w:rsid w:val="28B56DF2"/>
    <w:rsid w:val="28C106EB"/>
    <w:rsid w:val="28C16C02"/>
    <w:rsid w:val="28CD2983"/>
    <w:rsid w:val="28D72149"/>
    <w:rsid w:val="28D741FC"/>
    <w:rsid w:val="28E25FF5"/>
    <w:rsid w:val="28E613A6"/>
    <w:rsid w:val="28F2532C"/>
    <w:rsid w:val="28F5500F"/>
    <w:rsid w:val="28F6317C"/>
    <w:rsid w:val="28F80A2C"/>
    <w:rsid w:val="290F1950"/>
    <w:rsid w:val="29210F54"/>
    <w:rsid w:val="29283428"/>
    <w:rsid w:val="29366206"/>
    <w:rsid w:val="293A233A"/>
    <w:rsid w:val="29477F0D"/>
    <w:rsid w:val="294B3CA5"/>
    <w:rsid w:val="295568E4"/>
    <w:rsid w:val="29565F3D"/>
    <w:rsid w:val="295F3E54"/>
    <w:rsid w:val="2961589F"/>
    <w:rsid w:val="29686BE8"/>
    <w:rsid w:val="2972283F"/>
    <w:rsid w:val="29771C3E"/>
    <w:rsid w:val="29796396"/>
    <w:rsid w:val="297D005D"/>
    <w:rsid w:val="29824874"/>
    <w:rsid w:val="2988359F"/>
    <w:rsid w:val="298A3FC0"/>
    <w:rsid w:val="298B3FCA"/>
    <w:rsid w:val="298C60EC"/>
    <w:rsid w:val="29900C2F"/>
    <w:rsid w:val="2995030B"/>
    <w:rsid w:val="29973EA5"/>
    <w:rsid w:val="299A5CB3"/>
    <w:rsid w:val="299C7006"/>
    <w:rsid w:val="29A236A0"/>
    <w:rsid w:val="29A6139E"/>
    <w:rsid w:val="29AB3C09"/>
    <w:rsid w:val="29AE1DE3"/>
    <w:rsid w:val="29B71F4F"/>
    <w:rsid w:val="29C60C37"/>
    <w:rsid w:val="29C664FC"/>
    <w:rsid w:val="29CB1887"/>
    <w:rsid w:val="29CD408C"/>
    <w:rsid w:val="29CF21FA"/>
    <w:rsid w:val="29DA2592"/>
    <w:rsid w:val="29E629B1"/>
    <w:rsid w:val="29E90C36"/>
    <w:rsid w:val="29EC032D"/>
    <w:rsid w:val="29F12942"/>
    <w:rsid w:val="29F31EE1"/>
    <w:rsid w:val="29F438FD"/>
    <w:rsid w:val="29F551F2"/>
    <w:rsid w:val="29FC54E8"/>
    <w:rsid w:val="29FF58CC"/>
    <w:rsid w:val="2A061DB3"/>
    <w:rsid w:val="2A10297A"/>
    <w:rsid w:val="2A147E23"/>
    <w:rsid w:val="2A17641D"/>
    <w:rsid w:val="2A211297"/>
    <w:rsid w:val="2A286505"/>
    <w:rsid w:val="2A2F78FA"/>
    <w:rsid w:val="2A315DF7"/>
    <w:rsid w:val="2A3200B0"/>
    <w:rsid w:val="2A39346C"/>
    <w:rsid w:val="2A423771"/>
    <w:rsid w:val="2A466DE9"/>
    <w:rsid w:val="2A496A6F"/>
    <w:rsid w:val="2A4A6D87"/>
    <w:rsid w:val="2A527895"/>
    <w:rsid w:val="2A665391"/>
    <w:rsid w:val="2A6976F9"/>
    <w:rsid w:val="2A6B2CD2"/>
    <w:rsid w:val="2A6B55B4"/>
    <w:rsid w:val="2A8C1A49"/>
    <w:rsid w:val="2A937481"/>
    <w:rsid w:val="2A972756"/>
    <w:rsid w:val="2A9B4195"/>
    <w:rsid w:val="2AA32E21"/>
    <w:rsid w:val="2AA92D1A"/>
    <w:rsid w:val="2AB32EED"/>
    <w:rsid w:val="2ABA7700"/>
    <w:rsid w:val="2AC201EF"/>
    <w:rsid w:val="2AC91900"/>
    <w:rsid w:val="2ACA221D"/>
    <w:rsid w:val="2ACF155D"/>
    <w:rsid w:val="2AD51465"/>
    <w:rsid w:val="2AE27102"/>
    <w:rsid w:val="2AE457AB"/>
    <w:rsid w:val="2AF245A1"/>
    <w:rsid w:val="2AF97473"/>
    <w:rsid w:val="2B165B4A"/>
    <w:rsid w:val="2B1E01E1"/>
    <w:rsid w:val="2B201CEE"/>
    <w:rsid w:val="2B20283C"/>
    <w:rsid w:val="2B2C3926"/>
    <w:rsid w:val="2B3517C7"/>
    <w:rsid w:val="2B381841"/>
    <w:rsid w:val="2B392261"/>
    <w:rsid w:val="2B4910F9"/>
    <w:rsid w:val="2B521643"/>
    <w:rsid w:val="2B69638A"/>
    <w:rsid w:val="2B6D38D3"/>
    <w:rsid w:val="2B7419AF"/>
    <w:rsid w:val="2B78462F"/>
    <w:rsid w:val="2B7924BA"/>
    <w:rsid w:val="2B7A5EAC"/>
    <w:rsid w:val="2B810E18"/>
    <w:rsid w:val="2B830E2D"/>
    <w:rsid w:val="2B837CB8"/>
    <w:rsid w:val="2B860CB3"/>
    <w:rsid w:val="2B863E6E"/>
    <w:rsid w:val="2B906DCA"/>
    <w:rsid w:val="2B986A10"/>
    <w:rsid w:val="2BA8232D"/>
    <w:rsid w:val="2BB4296C"/>
    <w:rsid w:val="2BB73583"/>
    <w:rsid w:val="2BBC0C17"/>
    <w:rsid w:val="2BBE15C2"/>
    <w:rsid w:val="2BBF2386"/>
    <w:rsid w:val="2BC07ACD"/>
    <w:rsid w:val="2BC16859"/>
    <w:rsid w:val="2BC3447C"/>
    <w:rsid w:val="2BC9538C"/>
    <w:rsid w:val="2BCB1E44"/>
    <w:rsid w:val="2BD567AE"/>
    <w:rsid w:val="2BDC71BF"/>
    <w:rsid w:val="2BDE1CE8"/>
    <w:rsid w:val="2BDE6787"/>
    <w:rsid w:val="2BDE7D13"/>
    <w:rsid w:val="2BE47155"/>
    <w:rsid w:val="2BEB3C1D"/>
    <w:rsid w:val="2BF13661"/>
    <w:rsid w:val="2BF77AE8"/>
    <w:rsid w:val="2BF865DC"/>
    <w:rsid w:val="2BFA049D"/>
    <w:rsid w:val="2C025B36"/>
    <w:rsid w:val="2C034392"/>
    <w:rsid w:val="2C062A3B"/>
    <w:rsid w:val="2C1434A0"/>
    <w:rsid w:val="2C150CE1"/>
    <w:rsid w:val="2C180DE7"/>
    <w:rsid w:val="2C2C3157"/>
    <w:rsid w:val="2C412EA7"/>
    <w:rsid w:val="2C4575D6"/>
    <w:rsid w:val="2C4A4BF6"/>
    <w:rsid w:val="2C4E0713"/>
    <w:rsid w:val="2C4E6FAF"/>
    <w:rsid w:val="2C524342"/>
    <w:rsid w:val="2C584364"/>
    <w:rsid w:val="2C5C3B08"/>
    <w:rsid w:val="2C6022FA"/>
    <w:rsid w:val="2C603B81"/>
    <w:rsid w:val="2C615E6B"/>
    <w:rsid w:val="2C636692"/>
    <w:rsid w:val="2C6A588B"/>
    <w:rsid w:val="2C6F2A19"/>
    <w:rsid w:val="2C7E1356"/>
    <w:rsid w:val="2C8478F1"/>
    <w:rsid w:val="2C864151"/>
    <w:rsid w:val="2C9571A9"/>
    <w:rsid w:val="2C9A687C"/>
    <w:rsid w:val="2CB148B8"/>
    <w:rsid w:val="2CB25880"/>
    <w:rsid w:val="2CC011CB"/>
    <w:rsid w:val="2CC91DB2"/>
    <w:rsid w:val="2CD82CFD"/>
    <w:rsid w:val="2CEB1D63"/>
    <w:rsid w:val="2CEC2829"/>
    <w:rsid w:val="2CF04195"/>
    <w:rsid w:val="2CF22721"/>
    <w:rsid w:val="2CF34D6C"/>
    <w:rsid w:val="2D006AE6"/>
    <w:rsid w:val="2D017E77"/>
    <w:rsid w:val="2D0C6FCC"/>
    <w:rsid w:val="2D215E65"/>
    <w:rsid w:val="2D26273B"/>
    <w:rsid w:val="2D2D19F6"/>
    <w:rsid w:val="2D3C78E5"/>
    <w:rsid w:val="2D3E0384"/>
    <w:rsid w:val="2D454B02"/>
    <w:rsid w:val="2D486BED"/>
    <w:rsid w:val="2D487C1A"/>
    <w:rsid w:val="2D53689C"/>
    <w:rsid w:val="2D5719FD"/>
    <w:rsid w:val="2D5A53C6"/>
    <w:rsid w:val="2D5C4B5D"/>
    <w:rsid w:val="2D662C2A"/>
    <w:rsid w:val="2D731A09"/>
    <w:rsid w:val="2D735831"/>
    <w:rsid w:val="2D7D19C3"/>
    <w:rsid w:val="2D7D5399"/>
    <w:rsid w:val="2D811248"/>
    <w:rsid w:val="2D825279"/>
    <w:rsid w:val="2D857954"/>
    <w:rsid w:val="2D8633EE"/>
    <w:rsid w:val="2D864ADB"/>
    <w:rsid w:val="2D880994"/>
    <w:rsid w:val="2D8F6B96"/>
    <w:rsid w:val="2D944C91"/>
    <w:rsid w:val="2D9E06C1"/>
    <w:rsid w:val="2DA25D7D"/>
    <w:rsid w:val="2DA7343A"/>
    <w:rsid w:val="2DA76B86"/>
    <w:rsid w:val="2DA91BB8"/>
    <w:rsid w:val="2DAC3CE4"/>
    <w:rsid w:val="2DAD17FB"/>
    <w:rsid w:val="2DB57BAA"/>
    <w:rsid w:val="2DBD6070"/>
    <w:rsid w:val="2DC930E8"/>
    <w:rsid w:val="2DCB2D42"/>
    <w:rsid w:val="2DD64FA6"/>
    <w:rsid w:val="2DDD47C0"/>
    <w:rsid w:val="2DDE0E96"/>
    <w:rsid w:val="2DDF5351"/>
    <w:rsid w:val="2DF64BA7"/>
    <w:rsid w:val="2DFB7FD7"/>
    <w:rsid w:val="2DFD3B2E"/>
    <w:rsid w:val="2E026A07"/>
    <w:rsid w:val="2E091D2F"/>
    <w:rsid w:val="2E17072B"/>
    <w:rsid w:val="2E193595"/>
    <w:rsid w:val="2E1A41C1"/>
    <w:rsid w:val="2E233A47"/>
    <w:rsid w:val="2E255933"/>
    <w:rsid w:val="2E2963A1"/>
    <w:rsid w:val="2E2963CD"/>
    <w:rsid w:val="2E2F0573"/>
    <w:rsid w:val="2E35466B"/>
    <w:rsid w:val="2E4240A5"/>
    <w:rsid w:val="2E4603AE"/>
    <w:rsid w:val="2E4776AC"/>
    <w:rsid w:val="2E4D171D"/>
    <w:rsid w:val="2E532652"/>
    <w:rsid w:val="2E557294"/>
    <w:rsid w:val="2E57143D"/>
    <w:rsid w:val="2E5716D2"/>
    <w:rsid w:val="2E6631F4"/>
    <w:rsid w:val="2E6B3C8B"/>
    <w:rsid w:val="2E6E2940"/>
    <w:rsid w:val="2E6F6FE3"/>
    <w:rsid w:val="2E7A15B5"/>
    <w:rsid w:val="2E7B51CF"/>
    <w:rsid w:val="2E7F6BDC"/>
    <w:rsid w:val="2E84005D"/>
    <w:rsid w:val="2E845134"/>
    <w:rsid w:val="2E8A0528"/>
    <w:rsid w:val="2E90617C"/>
    <w:rsid w:val="2E9408A4"/>
    <w:rsid w:val="2E9507DD"/>
    <w:rsid w:val="2E9823B6"/>
    <w:rsid w:val="2E9C67A5"/>
    <w:rsid w:val="2EB211DB"/>
    <w:rsid w:val="2EB42A0B"/>
    <w:rsid w:val="2EC441D1"/>
    <w:rsid w:val="2ED23552"/>
    <w:rsid w:val="2EE1377C"/>
    <w:rsid w:val="2EE3658B"/>
    <w:rsid w:val="2EE7087B"/>
    <w:rsid w:val="2EF06BB2"/>
    <w:rsid w:val="2EF668A1"/>
    <w:rsid w:val="2EFB65DA"/>
    <w:rsid w:val="2F084421"/>
    <w:rsid w:val="2F0E403A"/>
    <w:rsid w:val="2F0E7FC2"/>
    <w:rsid w:val="2F0F0379"/>
    <w:rsid w:val="2F0F30FD"/>
    <w:rsid w:val="2F1370D8"/>
    <w:rsid w:val="2F181F64"/>
    <w:rsid w:val="2F192FB8"/>
    <w:rsid w:val="2F1B2017"/>
    <w:rsid w:val="2F1C2D0B"/>
    <w:rsid w:val="2F1E4CB6"/>
    <w:rsid w:val="2F205E6C"/>
    <w:rsid w:val="2F212704"/>
    <w:rsid w:val="2F240FCC"/>
    <w:rsid w:val="2F34176C"/>
    <w:rsid w:val="2F3841FA"/>
    <w:rsid w:val="2F386C36"/>
    <w:rsid w:val="2F3B5F5F"/>
    <w:rsid w:val="2F405B77"/>
    <w:rsid w:val="2F476CAE"/>
    <w:rsid w:val="2F577439"/>
    <w:rsid w:val="2F6B180A"/>
    <w:rsid w:val="2F756530"/>
    <w:rsid w:val="2F79107D"/>
    <w:rsid w:val="2F7C0CCA"/>
    <w:rsid w:val="2F7C676E"/>
    <w:rsid w:val="2F7D08AE"/>
    <w:rsid w:val="2F7D7377"/>
    <w:rsid w:val="2F7F0AD6"/>
    <w:rsid w:val="2F80540C"/>
    <w:rsid w:val="2F834189"/>
    <w:rsid w:val="2F851E44"/>
    <w:rsid w:val="2F95783D"/>
    <w:rsid w:val="2F9B3125"/>
    <w:rsid w:val="2F9F707E"/>
    <w:rsid w:val="2FA16F19"/>
    <w:rsid w:val="2FAF2808"/>
    <w:rsid w:val="2FB05937"/>
    <w:rsid w:val="2FB22614"/>
    <w:rsid w:val="2FBD7C21"/>
    <w:rsid w:val="2FC558E7"/>
    <w:rsid w:val="2FD5762D"/>
    <w:rsid w:val="2FE855B9"/>
    <w:rsid w:val="2FE86C81"/>
    <w:rsid w:val="2FF940E3"/>
    <w:rsid w:val="2FFA2418"/>
    <w:rsid w:val="30020F1C"/>
    <w:rsid w:val="30072FB3"/>
    <w:rsid w:val="300C2463"/>
    <w:rsid w:val="300F2386"/>
    <w:rsid w:val="300F5657"/>
    <w:rsid w:val="30215916"/>
    <w:rsid w:val="30256996"/>
    <w:rsid w:val="30266551"/>
    <w:rsid w:val="302D7A7A"/>
    <w:rsid w:val="303C57F4"/>
    <w:rsid w:val="303C757C"/>
    <w:rsid w:val="30441EF8"/>
    <w:rsid w:val="30543863"/>
    <w:rsid w:val="305515D0"/>
    <w:rsid w:val="30635363"/>
    <w:rsid w:val="30680860"/>
    <w:rsid w:val="30681DCE"/>
    <w:rsid w:val="306D11C7"/>
    <w:rsid w:val="30776129"/>
    <w:rsid w:val="307B564A"/>
    <w:rsid w:val="307C0EF6"/>
    <w:rsid w:val="30811F78"/>
    <w:rsid w:val="30873999"/>
    <w:rsid w:val="309721F5"/>
    <w:rsid w:val="30985304"/>
    <w:rsid w:val="309A2DFA"/>
    <w:rsid w:val="309E5685"/>
    <w:rsid w:val="309E69BD"/>
    <w:rsid w:val="309F04B6"/>
    <w:rsid w:val="30A27F43"/>
    <w:rsid w:val="30A42070"/>
    <w:rsid w:val="30A533D4"/>
    <w:rsid w:val="30A60C6E"/>
    <w:rsid w:val="30AE16E4"/>
    <w:rsid w:val="30AE541B"/>
    <w:rsid w:val="30B05EE1"/>
    <w:rsid w:val="30B74AFA"/>
    <w:rsid w:val="30B77CF9"/>
    <w:rsid w:val="30C158B3"/>
    <w:rsid w:val="30C57C92"/>
    <w:rsid w:val="30CD0176"/>
    <w:rsid w:val="30D17F46"/>
    <w:rsid w:val="30D82D15"/>
    <w:rsid w:val="30D92BC5"/>
    <w:rsid w:val="30D965D3"/>
    <w:rsid w:val="30D9774B"/>
    <w:rsid w:val="30DB1388"/>
    <w:rsid w:val="30EA10B6"/>
    <w:rsid w:val="30EA2C31"/>
    <w:rsid w:val="30EA562F"/>
    <w:rsid w:val="30F1439C"/>
    <w:rsid w:val="30FA4128"/>
    <w:rsid w:val="30FB2BEA"/>
    <w:rsid w:val="30FD4A99"/>
    <w:rsid w:val="30FF0041"/>
    <w:rsid w:val="310701CB"/>
    <w:rsid w:val="310A5754"/>
    <w:rsid w:val="310E141D"/>
    <w:rsid w:val="310F526F"/>
    <w:rsid w:val="311765B9"/>
    <w:rsid w:val="311A7F89"/>
    <w:rsid w:val="311E1C0C"/>
    <w:rsid w:val="31212A1B"/>
    <w:rsid w:val="31347902"/>
    <w:rsid w:val="31376283"/>
    <w:rsid w:val="313F38EF"/>
    <w:rsid w:val="31460DE6"/>
    <w:rsid w:val="3147257B"/>
    <w:rsid w:val="31476D45"/>
    <w:rsid w:val="314F7C14"/>
    <w:rsid w:val="31561413"/>
    <w:rsid w:val="315B6A33"/>
    <w:rsid w:val="315D7CF4"/>
    <w:rsid w:val="31731B18"/>
    <w:rsid w:val="317901B0"/>
    <w:rsid w:val="317F3FB2"/>
    <w:rsid w:val="31876741"/>
    <w:rsid w:val="319420BE"/>
    <w:rsid w:val="31946C5B"/>
    <w:rsid w:val="319B7586"/>
    <w:rsid w:val="31A95BE6"/>
    <w:rsid w:val="31AD0733"/>
    <w:rsid w:val="31BF7644"/>
    <w:rsid w:val="31C32E27"/>
    <w:rsid w:val="31C94336"/>
    <w:rsid w:val="31C95924"/>
    <w:rsid w:val="31CE7961"/>
    <w:rsid w:val="31D834D2"/>
    <w:rsid w:val="31DA6D11"/>
    <w:rsid w:val="31DB0026"/>
    <w:rsid w:val="31EC2B00"/>
    <w:rsid w:val="31F168A6"/>
    <w:rsid w:val="31F356C6"/>
    <w:rsid w:val="31F8786C"/>
    <w:rsid w:val="32111BAB"/>
    <w:rsid w:val="32117981"/>
    <w:rsid w:val="32136B5F"/>
    <w:rsid w:val="322051BC"/>
    <w:rsid w:val="32254273"/>
    <w:rsid w:val="32254C09"/>
    <w:rsid w:val="32284E69"/>
    <w:rsid w:val="322C5BA5"/>
    <w:rsid w:val="323D5479"/>
    <w:rsid w:val="323E3605"/>
    <w:rsid w:val="324B2D33"/>
    <w:rsid w:val="324B2D68"/>
    <w:rsid w:val="324D574B"/>
    <w:rsid w:val="325B4F8A"/>
    <w:rsid w:val="325C50AE"/>
    <w:rsid w:val="325E5003"/>
    <w:rsid w:val="325F4108"/>
    <w:rsid w:val="32624FFA"/>
    <w:rsid w:val="326256AF"/>
    <w:rsid w:val="32654B19"/>
    <w:rsid w:val="32667222"/>
    <w:rsid w:val="32687C43"/>
    <w:rsid w:val="3269379F"/>
    <w:rsid w:val="326B6D5E"/>
    <w:rsid w:val="32711042"/>
    <w:rsid w:val="328272AA"/>
    <w:rsid w:val="328403CD"/>
    <w:rsid w:val="32854ED0"/>
    <w:rsid w:val="328F5ADF"/>
    <w:rsid w:val="3295408B"/>
    <w:rsid w:val="329A52A5"/>
    <w:rsid w:val="32A3551C"/>
    <w:rsid w:val="32A90C1F"/>
    <w:rsid w:val="32AD75A0"/>
    <w:rsid w:val="32B245EB"/>
    <w:rsid w:val="32BA5E0B"/>
    <w:rsid w:val="32BD4817"/>
    <w:rsid w:val="32BE1015"/>
    <w:rsid w:val="32BF4EB1"/>
    <w:rsid w:val="32C02EC0"/>
    <w:rsid w:val="32C3115C"/>
    <w:rsid w:val="32C3340F"/>
    <w:rsid w:val="32CB0F8D"/>
    <w:rsid w:val="32D229F9"/>
    <w:rsid w:val="32D425A2"/>
    <w:rsid w:val="32D52A73"/>
    <w:rsid w:val="32D54AFE"/>
    <w:rsid w:val="32E72793"/>
    <w:rsid w:val="32F91961"/>
    <w:rsid w:val="330D704C"/>
    <w:rsid w:val="330D71CD"/>
    <w:rsid w:val="33136FE5"/>
    <w:rsid w:val="331419C7"/>
    <w:rsid w:val="33155486"/>
    <w:rsid w:val="331865C6"/>
    <w:rsid w:val="331C5D1E"/>
    <w:rsid w:val="331E5F2D"/>
    <w:rsid w:val="332630AA"/>
    <w:rsid w:val="33263D52"/>
    <w:rsid w:val="33285E7F"/>
    <w:rsid w:val="332A689F"/>
    <w:rsid w:val="33315FEB"/>
    <w:rsid w:val="33350C80"/>
    <w:rsid w:val="333922BD"/>
    <w:rsid w:val="33395737"/>
    <w:rsid w:val="333A0102"/>
    <w:rsid w:val="333A0179"/>
    <w:rsid w:val="333F23B0"/>
    <w:rsid w:val="333F7004"/>
    <w:rsid w:val="3342275D"/>
    <w:rsid w:val="33456366"/>
    <w:rsid w:val="33532DA4"/>
    <w:rsid w:val="33565B88"/>
    <w:rsid w:val="335768E1"/>
    <w:rsid w:val="335B40EE"/>
    <w:rsid w:val="335B7C68"/>
    <w:rsid w:val="335E566A"/>
    <w:rsid w:val="33742A92"/>
    <w:rsid w:val="33754CE1"/>
    <w:rsid w:val="338147F7"/>
    <w:rsid w:val="338549A5"/>
    <w:rsid w:val="33884A25"/>
    <w:rsid w:val="338E79EF"/>
    <w:rsid w:val="33932701"/>
    <w:rsid w:val="33954129"/>
    <w:rsid w:val="339937FB"/>
    <w:rsid w:val="339E4B31"/>
    <w:rsid w:val="339F38EE"/>
    <w:rsid w:val="33A02D66"/>
    <w:rsid w:val="33A243F8"/>
    <w:rsid w:val="33A85B0D"/>
    <w:rsid w:val="33A95C02"/>
    <w:rsid w:val="33AB34B2"/>
    <w:rsid w:val="33AD51E0"/>
    <w:rsid w:val="33B5464E"/>
    <w:rsid w:val="33CB31BD"/>
    <w:rsid w:val="33D00CCC"/>
    <w:rsid w:val="33D06343"/>
    <w:rsid w:val="33D66570"/>
    <w:rsid w:val="33D737E6"/>
    <w:rsid w:val="33E61B0D"/>
    <w:rsid w:val="33FC1B00"/>
    <w:rsid w:val="340634A0"/>
    <w:rsid w:val="340679AA"/>
    <w:rsid w:val="340A66A5"/>
    <w:rsid w:val="340E5C8F"/>
    <w:rsid w:val="341309EE"/>
    <w:rsid w:val="34147F1D"/>
    <w:rsid w:val="341A0010"/>
    <w:rsid w:val="34226D15"/>
    <w:rsid w:val="343240E9"/>
    <w:rsid w:val="343D1687"/>
    <w:rsid w:val="343E2262"/>
    <w:rsid w:val="343F3D80"/>
    <w:rsid w:val="344E3181"/>
    <w:rsid w:val="345001BF"/>
    <w:rsid w:val="34534BEC"/>
    <w:rsid w:val="3455249D"/>
    <w:rsid w:val="34577D4D"/>
    <w:rsid w:val="34584805"/>
    <w:rsid w:val="345C0D4B"/>
    <w:rsid w:val="346245C8"/>
    <w:rsid w:val="346365C7"/>
    <w:rsid w:val="346E1333"/>
    <w:rsid w:val="34700354"/>
    <w:rsid w:val="3480106E"/>
    <w:rsid w:val="348061C8"/>
    <w:rsid w:val="34823532"/>
    <w:rsid w:val="348361DB"/>
    <w:rsid w:val="34853B35"/>
    <w:rsid w:val="3485589A"/>
    <w:rsid w:val="3487303E"/>
    <w:rsid w:val="349561C8"/>
    <w:rsid w:val="34A202AA"/>
    <w:rsid w:val="34A36629"/>
    <w:rsid w:val="34A37422"/>
    <w:rsid w:val="34A41A23"/>
    <w:rsid w:val="34AB0B31"/>
    <w:rsid w:val="34AB3F7E"/>
    <w:rsid w:val="34AE4157"/>
    <w:rsid w:val="34AF37B0"/>
    <w:rsid w:val="34BA3047"/>
    <w:rsid w:val="34CB3CAA"/>
    <w:rsid w:val="34CC5FFA"/>
    <w:rsid w:val="34D56EDB"/>
    <w:rsid w:val="34D96BF3"/>
    <w:rsid w:val="34DD70DE"/>
    <w:rsid w:val="34E964AB"/>
    <w:rsid w:val="34F206CA"/>
    <w:rsid w:val="34F20AE9"/>
    <w:rsid w:val="34F563A3"/>
    <w:rsid w:val="34F95AA8"/>
    <w:rsid w:val="34FB28EA"/>
    <w:rsid w:val="34FD4211"/>
    <w:rsid w:val="35005A96"/>
    <w:rsid w:val="3502508E"/>
    <w:rsid w:val="35054F32"/>
    <w:rsid w:val="350A1782"/>
    <w:rsid w:val="350A6F83"/>
    <w:rsid w:val="350B21A2"/>
    <w:rsid w:val="3518701F"/>
    <w:rsid w:val="352152E0"/>
    <w:rsid w:val="35220786"/>
    <w:rsid w:val="35245D2C"/>
    <w:rsid w:val="35324954"/>
    <w:rsid w:val="353323D5"/>
    <w:rsid w:val="35373B03"/>
    <w:rsid w:val="35394D8F"/>
    <w:rsid w:val="353E22D7"/>
    <w:rsid w:val="353F6E5D"/>
    <w:rsid w:val="3542033F"/>
    <w:rsid w:val="35474341"/>
    <w:rsid w:val="354C30B8"/>
    <w:rsid w:val="35527407"/>
    <w:rsid w:val="355C763A"/>
    <w:rsid w:val="35720566"/>
    <w:rsid w:val="35740700"/>
    <w:rsid w:val="35821CC5"/>
    <w:rsid w:val="35862EB6"/>
    <w:rsid w:val="358677C5"/>
    <w:rsid w:val="358C2164"/>
    <w:rsid w:val="358D5B50"/>
    <w:rsid w:val="358E7A14"/>
    <w:rsid w:val="35921D7C"/>
    <w:rsid w:val="35980E32"/>
    <w:rsid w:val="35AB6B1B"/>
    <w:rsid w:val="35AD3168"/>
    <w:rsid w:val="35B73EA0"/>
    <w:rsid w:val="35BB0252"/>
    <w:rsid w:val="35C40C92"/>
    <w:rsid w:val="35C56BDF"/>
    <w:rsid w:val="35DC4268"/>
    <w:rsid w:val="35E4167A"/>
    <w:rsid w:val="35F3627A"/>
    <w:rsid w:val="36025094"/>
    <w:rsid w:val="360C7035"/>
    <w:rsid w:val="360E48E5"/>
    <w:rsid w:val="360F0E0E"/>
    <w:rsid w:val="360F78D5"/>
    <w:rsid w:val="36107DCB"/>
    <w:rsid w:val="36277128"/>
    <w:rsid w:val="36331C18"/>
    <w:rsid w:val="3636114E"/>
    <w:rsid w:val="3639364F"/>
    <w:rsid w:val="36396688"/>
    <w:rsid w:val="363A115B"/>
    <w:rsid w:val="36447E20"/>
    <w:rsid w:val="36494B79"/>
    <w:rsid w:val="364D27EF"/>
    <w:rsid w:val="364D76C6"/>
    <w:rsid w:val="36536AF2"/>
    <w:rsid w:val="36621ACB"/>
    <w:rsid w:val="36664617"/>
    <w:rsid w:val="36665F76"/>
    <w:rsid w:val="36741B52"/>
    <w:rsid w:val="367644F6"/>
    <w:rsid w:val="367B10BF"/>
    <w:rsid w:val="36827A2B"/>
    <w:rsid w:val="36850295"/>
    <w:rsid w:val="369045E0"/>
    <w:rsid w:val="36914D4B"/>
    <w:rsid w:val="3692568B"/>
    <w:rsid w:val="369646D3"/>
    <w:rsid w:val="3696710D"/>
    <w:rsid w:val="36983BC5"/>
    <w:rsid w:val="369B6A91"/>
    <w:rsid w:val="369F792A"/>
    <w:rsid w:val="36A479B4"/>
    <w:rsid w:val="36B15179"/>
    <w:rsid w:val="36BE2570"/>
    <w:rsid w:val="36C60046"/>
    <w:rsid w:val="36C60E3F"/>
    <w:rsid w:val="36C83C8C"/>
    <w:rsid w:val="36C968BB"/>
    <w:rsid w:val="36CC45D4"/>
    <w:rsid w:val="36D07CFA"/>
    <w:rsid w:val="36D5206C"/>
    <w:rsid w:val="36D81D59"/>
    <w:rsid w:val="36DE3681"/>
    <w:rsid w:val="36E158C0"/>
    <w:rsid w:val="36E346A5"/>
    <w:rsid w:val="36E9174F"/>
    <w:rsid w:val="36F07BD2"/>
    <w:rsid w:val="36F22C5B"/>
    <w:rsid w:val="36FA2811"/>
    <w:rsid w:val="36FB2788"/>
    <w:rsid w:val="370D41F6"/>
    <w:rsid w:val="370F6463"/>
    <w:rsid w:val="371D5B61"/>
    <w:rsid w:val="371E0B3C"/>
    <w:rsid w:val="37205D5A"/>
    <w:rsid w:val="37210930"/>
    <w:rsid w:val="37293CE7"/>
    <w:rsid w:val="37360E23"/>
    <w:rsid w:val="3736124B"/>
    <w:rsid w:val="373D42B1"/>
    <w:rsid w:val="37446E77"/>
    <w:rsid w:val="37483A77"/>
    <w:rsid w:val="375F254D"/>
    <w:rsid w:val="3763357C"/>
    <w:rsid w:val="376C6D21"/>
    <w:rsid w:val="377D709F"/>
    <w:rsid w:val="37865E45"/>
    <w:rsid w:val="37875BB4"/>
    <w:rsid w:val="37877318"/>
    <w:rsid w:val="379150EC"/>
    <w:rsid w:val="37920F3E"/>
    <w:rsid w:val="3792602A"/>
    <w:rsid w:val="37942C95"/>
    <w:rsid w:val="379A1CEF"/>
    <w:rsid w:val="379F0B85"/>
    <w:rsid w:val="37A45156"/>
    <w:rsid w:val="37AD54D8"/>
    <w:rsid w:val="37AD715B"/>
    <w:rsid w:val="37B6137A"/>
    <w:rsid w:val="37B64A73"/>
    <w:rsid w:val="37B73A2D"/>
    <w:rsid w:val="37BB0E12"/>
    <w:rsid w:val="37D24F7E"/>
    <w:rsid w:val="37DB50EA"/>
    <w:rsid w:val="37E24836"/>
    <w:rsid w:val="37E434BE"/>
    <w:rsid w:val="37F54350"/>
    <w:rsid w:val="37FB630E"/>
    <w:rsid w:val="37FE17CE"/>
    <w:rsid w:val="37FE7D1B"/>
    <w:rsid w:val="38006659"/>
    <w:rsid w:val="380649B3"/>
    <w:rsid w:val="38065AD3"/>
    <w:rsid w:val="380957AD"/>
    <w:rsid w:val="380B69DF"/>
    <w:rsid w:val="380C08E0"/>
    <w:rsid w:val="38171F12"/>
    <w:rsid w:val="381C54BD"/>
    <w:rsid w:val="3822625D"/>
    <w:rsid w:val="38293124"/>
    <w:rsid w:val="382F2FC9"/>
    <w:rsid w:val="383264BD"/>
    <w:rsid w:val="383449AB"/>
    <w:rsid w:val="38372715"/>
    <w:rsid w:val="383942B0"/>
    <w:rsid w:val="385041ED"/>
    <w:rsid w:val="38514C0D"/>
    <w:rsid w:val="38570293"/>
    <w:rsid w:val="38576DB3"/>
    <w:rsid w:val="385A3964"/>
    <w:rsid w:val="386F6D05"/>
    <w:rsid w:val="38727EE4"/>
    <w:rsid w:val="387F04EF"/>
    <w:rsid w:val="388E5CF0"/>
    <w:rsid w:val="38926634"/>
    <w:rsid w:val="389D3187"/>
    <w:rsid w:val="389E33A0"/>
    <w:rsid w:val="38A013D7"/>
    <w:rsid w:val="38AD56B2"/>
    <w:rsid w:val="38AE0501"/>
    <w:rsid w:val="38AE4D0B"/>
    <w:rsid w:val="38AE5310"/>
    <w:rsid w:val="38B07B96"/>
    <w:rsid w:val="38B30119"/>
    <w:rsid w:val="38B574BB"/>
    <w:rsid w:val="38C644A7"/>
    <w:rsid w:val="38DC5B14"/>
    <w:rsid w:val="38EF7AF9"/>
    <w:rsid w:val="38F04065"/>
    <w:rsid w:val="38F40928"/>
    <w:rsid w:val="38F67245"/>
    <w:rsid w:val="38FB468E"/>
    <w:rsid w:val="39001D4A"/>
    <w:rsid w:val="39110376"/>
    <w:rsid w:val="39120D96"/>
    <w:rsid w:val="391A78E1"/>
    <w:rsid w:val="39267B75"/>
    <w:rsid w:val="39296967"/>
    <w:rsid w:val="392E6A4D"/>
    <w:rsid w:val="39333887"/>
    <w:rsid w:val="39375086"/>
    <w:rsid w:val="39375A7D"/>
    <w:rsid w:val="39394298"/>
    <w:rsid w:val="394038AB"/>
    <w:rsid w:val="3940505B"/>
    <w:rsid w:val="394863A4"/>
    <w:rsid w:val="395853F6"/>
    <w:rsid w:val="396F2205"/>
    <w:rsid w:val="39732340"/>
    <w:rsid w:val="39787FF0"/>
    <w:rsid w:val="397A4AA7"/>
    <w:rsid w:val="39844870"/>
    <w:rsid w:val="398D54B8"/>
    <w:rsid w:val="398F2A5E"/>
    <w:rsid w:val="39912833"/>
    <w:rsid w:val="39974C7E"/>
    <w:rsid w:val="39A018A6"/>
    <w:rsid w:val="39B733CE"/>
    <w:rsid w:val="39C701B3"/>
    <w:rsid w:val="39CD70E9"/>
    <w:rsid w:val="39D15F64"/>
    <w:rsid w:val="39D624C5"/>
    <w:rsid w:val="39D83FE9"/>
    <w:rsid w:val="39E44E74"/>
    <w:rsid w:val="39E63E87"/>
    <w:rsid w:val="39EE26D0"/>
    <w:rsid w:val="39EF0B23"/>
    <w:rsid w:val="3A087A97"/>
    <w:rsid w:val="3A087B27"/>
    <w:rsid w:val="3A0D1CCD"/>
    <w:rsid w:val="3A1122D3"/>
    <w:rsid w:val="3A217303"/>
    <w:rsid w:val="3A2637A5"/>
    <w:rsid w:val="3A370C19"/>
    <w:rsid w:val="3A446526"/>
    <w:rsid w:val="3A50376D"/>
    <w:rsid w:val="3A5B2F33"/>
    <w:rsid w:val="3A5C783F"/>
    <w:rsid w:val="3A5D6DD9"/>
    <w:rsid w:val="3A62528E"/>
    <w:rsid w:val="3A655B72"/>
    <w:rsid w:val="3A662F94"/>
    <w:rsid w:val="3A6A29D2"/>
    <w:rsid w:val="3A6D320B"/>
    <w:rsid w:val="3A6F73EB"/>
    <w:rsid w:val="3A7353B1"/>
    <w:rsid w:val="3A75210C"/>
    <w:rsid w:val="3A764D56"/>
    <w:rsid w:val="3A7C20A4"/>
    <w:rsid w:val="3A7F211D"/>
    <w:rsid w:val="3A7F5366"/>
    <w:rsid w:val="3A831681"/>
    <w:rsid w:val="3A8E0733"/>
    <w:rsid w:val="3A951934"/>
    <w:rsid w:val="3A9C2B30"/>
    <w:rsid w:val="3AA87613"/>
    <w:rsid w:val="3AB26F67"/>
    <w:rsid w:val="3AB31226"/>
    <w:rsid w:val="3AB42951"/>
    <w:rsid w:val="3ABD272B"/>
    <w:rsid w:val="3ABD32EC"/>
    <w:rsid w:val="3ABF64E1"/>
    <w:rsid w:val="3ACC5336"/>
    <w:rsid w:val="3AD233BC"/>
    <w:rsid w:val="3AD50E55"/>
    <w:rsid w:val="3AD65514"/>
    <w:rsid w:val="3ADD1627"/>
    <w:rsid w:val="3B0D75CD"/>
    <w:rsid w:val="3B174F16"/>
    <w:rsid w:val="3B281FBD"/>
    <w:rsid w:val="3B32098C"/>
    <w:rsid w:val="3B414683"/>
    <w:rsid w:val="3B4F7DCF"/>
    <w:rsid w:val="3B5C6AAE"/>
    <w:rsid w:val="3B6202AB"/>
    <w:rsid w:val="3B624BDD"/>
    <w:rsid w:val="3B6B77B7"/>
    <w:rsid w:val="3B723908"/>
    <w:rsid w:val="3B742F26"/>
    <w:rsid w:val="3B785AAE"/>
    <w:rsid w:val="3B7D3F7F"/>
    <w:rsid w:val="3B8051FA"/>
    <w:rsid w:val="3B877DC0"/>
    <w:rsid w:val="3B920B69"/>
    <w:rsid w:val="3B9645CA"/>
    <w:rsid w:val="3BA43022"/>
    <w:rsid w:val="3BAB0926"/>
    <w:rsid w:val="3BB1699F"/>
    <w:rsid w:val="3BB55400"/>
    <w:rsid w:val="3BB8190C"/>
    <w:rsid w:val="3BBD5865"/>
    <w:rsid w:val="3BC22F21"/>
    <w:rsid w:val="3BCE43AD"/>
    <w:rsid w:val="3BD52C18"/>
    <w:rsid w:val="3BD870BB"/>
    <w:rsid w:val="3BDB0FB3"/>
    <w:rsid w:val="3BFA35D8"/>
    <w:rsid w:val="3C026FB5"/>
    <w:rsid w:val="3C0321FD"/>
    <w:rsid w:val="3C035C8C"/>
    <w:rsid w:val="3C0B19F1"/>
    <w:rsid w:val="3C0E0A17"/>
    <w:rsid w:val="3C141340"/>
    <w:rsid w:val="3C196960"/>
    <w:rsid w:val="3C234234"/>
    <w:rsid w:val="3C25577F"/>
    <w:rsid w:val="3C317B1C"/>
    <w:rsid w:val="3C332F51"/>
    <w:rsid w:val="3C3A0CE2"/>
    <w:rsid w:val="3C3F7B7A"/>
    <w:rsid w:val="3C40563D"/>
    <w:rsid w:val="3C441EDA"/>
    <w:rsid w:val="3C4C6A95"/>
    <w:rsid w:val="3C4D1568"/>
    <w:rsid w:val="3C4F3695"/>
    <w:rsid w:val="3C52516D"/>
    <w:rsid w:val="3C5361E1"/>
    <w:rsid w:val="3C5C0401"/>
    <w:rsid w:val="3C631FC1"/>
    <w:rsid w:val="3C6B2713"/>
    <w:rsid w:val="3C6D0808"/>
    <w:rsid w:val="3C6E278C"/>
    <w:rsid w:val="3C790230"/>
    <w:rsid w:val="3C8523BD"/>
    <w:rsid w:val="3C855D19"/>
    <w:rsid w:val="3C8E5A62"/>
    <w:rsid w:val="3C903009"/>
    <w:rsid w:val="3C9264E0"/>
    <w:rsid w:val="3C9806A2"/>
    <w:rsid w:val="3CAE2100"/>
    <w:rsid w:val="3CB668BF"/>
    <w:rsid w:val="3CB94935"/>
    <w:rsid w:val="3CBF5346"/>
    <w:rsid w:val="3CC11012"/>
    <w:rsid w:val="3CC323A5"/>
    <w:rsid w:val="3CC53B5E"/>
    <w:rsid w:val="3CD920E4"/>
    <w:rsid w:val="3CDB1EF1"/>
    <w:rsid w:val="3CDD69A8"/>
    <w:rsid w:val="3CF66C0A"/>
    <w:rsid w:val="3D0A5011"/>
    <w:rsid w:val="3D250FBF"/>
    <w:rsid w:val="3D263123"/>
    <w:rsid w:val="3D39018D"/>
    <w:rsid w:val="3D3A4A98"/>
    <w:rsid w:val="3D427E5A"/>
    <w:rsid w:val="3D45169A"/>
    <w:rsid w:val="3D452426"/>
    <w:rsid w:val="3D493D46"/>
    <w:rsid w:val="3D524E42"/>
    <w:rsid w:val="3D694B9F"/>
    <w:rsid w:val="3D6A37EA"/>
    <w:rsid w:val="3D70401E"/>
    <w:rsid w:val="3D741F86"/>
    <w:rsid w:val="3D78255B"/>
    <w:rsid w:val="3D784558"/>
    <w:rsid w:val="3D7D7C73"/>
    <w:rsid w:val="3D7E0E7E"/>
    <w:rsid w:val="3D82519B"/>
    <w:rsid w:val="3D82630D"/>
    <w:rsid w:val="3D8472C7"/>
    <w:rsid w:val="3D877340"/>
    <w:rsid w:val="3D8B1E8D"/>
    <w:rsid w:val="3D9828FE"/>
    <w:rsid w:val="3DA20471"/>
    <w:rsid w:val="3DA5668B"/>
    <w:rsid w:val="3DA65146"/>
    <w:rsid w:val="3DA762A5"/>
    <w:rsid w:val="3DA97422"/>
    <w:rsid w:val="3DAB05DD"/>
    <w:rsid w:val="3DAC6CC2"/>
    <w:rsid w:val="3DB11F27"/>
    <w:rsid w:val="3DB65F61"/>
    <w:rsid w:val="3DBF10A1"/>
    <w:rsid w:val="3DC43E3A"/>
    <w:rsid w:val="3DCB3DB0"/>
    <w:rsid w:val="3DD36124"/>
    <w:rsid w:val="3DD86BAA"/>
    <w:rsid w:val="3DD9656D"/>
    <w:rsid w:val="3DDB0DCD"/>
    <w:rsid w:val="3DE428B8"/>
    <w:rsid w:val="3DE66E9A"/>
    <w:rsid w:val="3DE9096C"/>
    <w:rsid w:val="3DE97C00"/>
    <w:rsid w:val="3DEA5E70"/>
    <w:rsid w:val="3DEC78AB"/>
    <w:rsid w:val="3DED4FEE"/>
    <w:rsid w:val="3DF03804"/>
    <w:rsid w:val="3DF46971"/>
    <w:rsid w:val="3DF6341C"/>
    <w:rsid w:val="3DF84CBD"/>
    <w:rsid w:val="3E0420ED"/>
    <w:rsid w:val="3E145877"/>
    <w:rsid w:val="3E1A4B24"/>
    <w:rsid w:val="3E226130"/>
    <w:rsid w:val="3E2A280A"/>
    <w:rsid w:val="3E3D717E"/>
    <w:rsid w:val="3E3F0B47"/>
    <w:rsid w:val="3E3F47BC"/>
    <w:rsid w:val="3E3F67D7"/>
    <w:rsid w:val="3E4235E6"/>
    <w:rsid w:val="3E430174"/>
    <w:rsid w:val="3E47207E"/>
    <w:rsid w:val="3E56478D"/>
    <w:rsid w:val="3E697B67"/>
    <w:rsid w:val="3E773F2C"/>
    <w:rsid w:val="3E7D401F"/>
    <w:rsid w:val="3E807C72"/>
    <w:rsid w:val="3E8F3929"/>
    <w:rsid w:val="3E942603"/>
    <w:rsid w:val="3EA145B7"/>
    <w:rsid w:val="3EA20804"/>
    <w:rsid w:val="3ECE1E84"/>
    <w:rsid w:val="3ED26C57"/>
    <w:rsid w:val="3ED56BF7"/>
    <w:rsid w:val="3ED96546"/>
    <w:rsid w:val="3EDA7CA9"/>
    <w:rsid w:val="3EE72994"/>
    <w:rsid w:val="3EF404FC"/>
    <w:rsid w:val="3F04431E"/>
    <w:rsid w:val="3F07249A"/>
    <w:rsid w:val="3F074C8B"/>
    <w:rsid w:val="3F077A2A"/>
    <w:rsid w:val="3F151A75"/>
    <w:rsid w:val="3F1B12B1"/>
    <w:rsid w:val="3F1D0F74"/>
    <w:rsid w:val="3F1E10BD"/>
    <w:rsid w:val="3F2010B0"/>
    <w:rsid w:val="3F206FFD"/>
    <w:rsid w:val="3F2A3CF0"/>
    <w:rsid w:val="3F3501F2"/>
    <w:rsid w:val="3F375A50"/>
    <w:rsid w:val="3F416843"/>
    <w:rsid w:val="3F467089"/>
    <w:rsid w:val="3F633BC2"/>
    <w:rsid w:val="3F6F6C47"/>
    <w:rsid w:val="3F712390"/>
    <w:rsid w:val="3F7F7B1C"/>
    <w:rsid w:val="3F85693A"/>
    <w:rsid w:val="3F8D3722"/>
    <w:rsid w:val="3F91340A"/>
    <w:rsid w:val="3F932241"/>
    <w:rsid w:val="3FA96407"/>
    <w:rsid w:val="3FAB2C43"/>
    <w:rsid w:val="3FAB3612"/>
    <w:rsid w:val="3FB1517E"/>
    <w:rsid w:val="3FC05C11"/>
    <w:rsid w:val="3FC436E8"/>
    <w:rsid w:val="3FCC47F7"/>
    <w:rsid w:val="3FD5641B"/>
    <w:rsid w:val="3FDF5E33"/>
    <w:rsid w:val="3FE2019B"/>
    <w:rsid w:val="3FE57DC9"/>
    <w:rsid w:val="3FF27B1B"/>
    <w:rsid w:val="3FFC636A"/>
    <w:rsid w:val="3FFE3910"/>
    <w:rsid w:val="401152F5"/>
    <w:rsid w:val="40116B78"/>
    <w:rsid w:val="402031E1"/>
    <w:rsid w:val="402A12A4"/>
    <w:rsid w:val="40313A45"/>
    <w:rsid w:val="40373B38"/>
    <w:rsid w:val="404653FF"/>
    <w:rsid w:val="40467B57"/>
    <w:rsid w:val="404C31C7"/>
    <w:rsid w:val="40502132"/>
    <w:rsid w:val="40511FBC"/>
    <w:rsid w:val="40552C30"/>
    <w:rsid w:val="40560217"/>
    <w:rsid w:val="40613573"/>
    <w:rsid w:val="40624701"/>
    <w:rsid w:val="40636C5D"/>
    <w:rsid w:val="406A1BBA"/>
    <w:rsid w:val="40790A53"/>
    <w:rsid w:val="407E12AC"/>
    <w:rsid w:val="407F255D"/>
    <w:rsid w:val="40806B5C"/>
    <w:rsid w:val="40903AFC"/>
    <w:rsid w:val="409B69D6"/>
    <w:rsid w:val="40A5279C"/>
    <w:rsid w:val="40B135EF"/>
    <w:rsid w:val="40B439EE"/>
    <w:rsid w:val="40B52DA7"/>
    <w:rsid w:val="40BD15E3"/>
    <w:rsid w:val="40BE2CC7"/>
    <w:rsid w:val="40BF520A"/>
    <w:rsid w:val="40C352F7"/>
    <w:rsid w:val="40DF3194"/>
    <w:rsid w:val="40E64D44"/>
    <w:rsid w:val="40E82EDC"/>
    <w:rsid w:val="41057500"/>
    <w:rsid w:val="4109204D"/>
    <w:rsid w:val="410B3DE1"/>
    <w:rsid w:val="41101F5F"/>
    <w:rsid w:val="4111384C"/>
    <w:rsid w:val="411621CA"/>
    <w:rsid w:val="4117383C"/>
    <w:rsid w:val="4121657E"/>
    <w:rsid w:val="412258F3"/>
    <w:rsid w:val="41255BC9"/>
    <w:rsid w:val="413A0966"/>
    <w:rsid w:val="414A3A74"/>
    <w:rsid w:val="414A40EF"/>
    <w:rsid w:val="414D1F22"/>
    <w:rsid w:val="41585D86"/>
    <w:rsid w:val="415C3FE4"/>
    <w:rsid w:val="415D5458"/>
    <w:rsid w:val="417534E0"/>
    <w:rsid w:val="417F34DD"/>
    <w:rsid w:val="41866303"/>
    <w:rsid w:val="41931BA0"/>
    <w:rsid w:val="41971DC1"/>
    <w:rsid w:val="419956FA"/>
    <w:rsid w:val="41A10A98"/>
    <w:rsid w:val="41A924DF"/>
    <w:rsid w:val="41B146FE"/>
    <w:rsid w:val="41C2159C"/>
    <w:rsid w:val="41CB4AB7"/>
    <w:rsid w:val="41D324A8"/>
    <w:rsid w:val="41D42EC8"/>
    <w:rsid w:val="41D60C7F"/>
    <w:rsid w:val="41DA3FB8"/>
    <w:rsid w:val="41DA506E"/>
    <w:rsid w:val="41E748AD"/>
    <w:rsid w:val="41E81433"/>
    <w:rsid w:val="41F419C0"/>
    <w:rsid w:val="420E0011"/>
    <w:rsid w:val="421B758B"/>
    <w:rsid w:val="421E702D"/>
    <w:rsid w:val="423538E9"/>
    <w:rsid w:val="42365C18"/>
    <w:rsid w:val="423935FA"/>
    <w:rsid w:val="423B50F2"/>
    <w:rsid w:val="423D6442"/>
    <w:rsid w:val="4242005F"/>
    <w:rsid w:val="42461EC8"/>
    <w:rsid w:val="42491904"/>
    <w:rsid w:val="424B29EB"/>
    <w:rsid w:val="424E0D23"/>
    <w:rsid w:val="42526FCC"/>
    <w:rsid w:val="4253221C"/>
    <w:rsid w:val="4253696C"/>
    <w:rsid w:val="425D18FC"/>
    <w:rsid w:val="426810C2"/>
    <w:rsid w:val="42684C80"/>
    <w:rsid w:val="426A2031"/>
    <w:rsid w:val="426D66E1"/>
    <w:rsid w:val="42746848"/>
    <w:rsid w:val="428C691E"/>
    <w:rsid w:val="42901A31"/>
    <w:rsid w:val="42916F69"/>
    <w:rsid w:val="42A65040"/>
    <w:rsid w:val="42A71302"/>
    <w:rsid w:val="42A8117D"/>
    <w:rsid w:val="42AA719D"/>
    <w:rsid w:val="42AB2B62"/>
    <w:rsid w:val="42AC3237"/>
    <w:rsid w:val="42AD1B8F"/>
    <w:rsid w:val="42AD6055"/>
    <w:rsid w:val="42B557A1"/>
    <w:rsid w:val="42B56FDB"/>
    <w:rsid w:val="42B60275"/>
    <w:rsid w:val="42C145C0"/>
    <w:rsid w:val="42D30B47"/>
    <w:rsid w:val="42E17EF5"/>
    <w:rsid w:val="42EA4F30"/>
    <w:rsid w:val="42EB5009"/>
    <w:rsid w:val="430004F7"/>
    <w:rsid w:val="430D0946"/>
    <w:rsid w:val="43133C6A"/>
    <w:rsid w:val="43176C09"/>
    <w:rsid w:val="431C1B73"/>
    <w:rsid w:val="4321079F"/>
    <w:rsid w:val="43275BF1"/>
    <w:rsid w:val="43495A43"/>
    <w:rsid w:val="43526E1E"/>
    <w:rsid w:val="43533161"/>
    <w:rsid w:val="43575F3D"/>
    <w:rsid w:val="435C023E"/>
    <w:rsid w:val="436776E2"/>
    <w:rsid w:val="43686E11"/>
    <w:rsid w:val="436A7692"/>
    <w:rsid w:val="43711D86"/>
    <w:rsid w:val="43744384"/>
    <w:rsid w:val="4376192A"/>
    <w:rsid w:val="437A45BD"/>
    <w:rsid w:val="437C6D34"/>
    <w:rsid w:val="43844F97"/>
    <w:rsid w:val="43883B50"/>
    <w:rsid w:val="438C3708"/>
    <w:rsid w:val="43906D36"/>
    <w:rsid w:val="43917215"/>
    <w:rsid w:val="439648D1"/>
    <w:rsid w:val="439946DD"/>
    <w:rsid w:val="43A0784E"/>
    <w:rsid w:val="43B23C7F"/>
    <w:rsid w:val="43BD0341"/>
    <w:rsid w:val="43C234A2"/>
    <w:rsid w:val="43C300BD"/>
    <w:rsid w:val="43C7484A"/>
    <w:rsid w:val="43C901B0"/>
    <w:rsid w:val="43CA151F"/>
    <w:rsid w:val="43D15849"/>
    <w:rsid w:val="43D34EA2"/>
    <w:rsid w:val="43E2045A"/>
    <w:rsid w:val="43EA5F5A"/>
    <w:rsid w:val="44006401"/>
    <w:rsid w:val="44026EC3"/>
    <w:rsid w:val="44062F24"/>
    <w:rsid w:val="440C1C50"/>
    <w:rsid w:val="440C3857"/>
    <w:rsid w:val="441251BD"/>
    <w:rsid w:val="44144CEB"/>
    <w:rsid w:val="441472E9"/>
    <w:rsid w:val="441B3F62"/>
    <w:rsid w:val="441D5F5B"/>
    <w:rsid w:val="442236AE"/>
    <w:rsid w:val="442E5947"/>
    <w:rsid w:val="44301062"/>
    <w:rsid w:val="443363E1"/>
    <w:rsid w:val="4437046D"/>
    <w:rsid w:val="443C5FBB"/>
    <w:rsid w:val="444079E8"/>
    <w:rsid w:val="44420F54"/>
    <w:rsid w:val="44477621"/>
    <w:rsid w:val="44497E3F"/>
    <w:rsid w:val="444C4A3E"/>
    <w:rsid w:val="44537604"/>
    <w:rsid w:val="44537C4A"/>
    <w:rsid w:val="44564AB1"/>
    <w:rsid w:val="4459065A"/>
    <w:rsid w:val="44610641"/>
    <w:rsid w:val="44627714"/>
    <w:rsid w:val="4469658F"/>
    <w:rsid w:val="446E0735"/>
    <w:rsid w:val="448E4447"/>
    <w:rsid w:val="44922BA8"/>
    <w:rsid w:val="44A44004"/>
    <w:rsid w:val="44AB7268"/>
    <w:rsid w:val="44AF150D"/>
    <w:rsid w:val="44AF54C8"/>
    <w:rsid w:val="44B96619"/>
    <w:rsid w:val="44BF4E8E"/>
    <w:rsid w:val="44C56C92"/>
    <w:rsid w:val="44D82665"/>
    <w:rsid w:val="44DF6C65"/>
    <w:rsid w:val="44E201DE"/>
    <w:rsid w:val="44E551EA"/>
    <w:rsid w:val="44F473AA"/>
    <w:rsid w:val="44FF4802"/>
    <w:rsid w:val="4503656F"/>
    <w:rsid w:val="4509607B"/>
    <w:rsid w:val="450D7DA5"/>
    <w:rsid w:val="45151B82"/>
    <w:rsid w:val="451A5933"/>
    <w:rsid w:val="451C4F8C"/>
    <w:rsid w:val="451D4277"/>
    <w:rsid w:val="451E0480"/>
    <w:rsid w:val="45230280"/>
    <w:rsid w:val="45263757"/>
    <w:rsid w:val="452C16A3"/>
    <w:rsid w:val="452C4845"/>
    <w:rsid w:val="453148BF"/>
    <w:rsid w:val="4546321C"/>
    <w:rsid w:val="454D5A68"/>
    <w:rsid w:val="454F55B6"/>
    <w:rsid w:val="45572A7F"/>
    <w:rsid w:val="455B66A9"/>
    <w:rsid w:val="455E5320"/>
    <w:rsid w:val="455E6EE9"/>
    <w:rsid w:val="456000A3"/>
    <w:rsid w:val="4560744D"/>
    <w:rsid w:val="45622D7E"/>
    <w:rsid w:val="456740C6"/>
    <w:rsid w:val="457B3A87"/>
    <w:rsid w:val="458531BD"/>
    <w:rsid w:val="458D3212"/>
    <w:rsid w:val="45AA0FE0"/>
    <w:rsid w:val="45CA7211"/>
    <w:rsid w:val="45CD5860"/>
    <w:rsid w:val="45D46EF6"/>
    <w:rsid w:val="45E30407"/>
    <w:rsid w:val="45E73D55"/>
    <w:rsid w:val="45EA0954"/>
    <w:rsid w:val="45F94BE4"/>
    <w:rsid w:val="45FF4FB2"/>
    <w:rsid w:val="460427FF"/>
    <w:rsid w:val="46046775"/>
    <w:rsid w:val="460A307F"/>
    <w:rsid w:val="460E1BF1"/>
    <w:rsid w:val="461913B7"/>
    <w:rsid w:val="461A0A10"/>
    <w:rsid w:val="461C4EB1"/>
    <w:rsid w:val="461D7F93"/>
    <w:rsid w:val="463B50A6"/>
    <w:rsid w:val="464372CD"/>
    <w:rsid w:val="46437ED3"/>
    <w:rsid w:val="4649053A"/>
    <w:rsid w:val="464F5033"/>
    <w:rsid w:val="46524241"/>
    <w:rsid w:val="465D56C0"/>
    <w:rsid w:val="46671231"/>
    <w:rsid w:val="46742653"/>
    <w:rsid w:val="467712DF"/>
    <w:rsid w:val="467D0334"/>
    <w:rsid w:val="467E4A9B"/>
    <w:rsid w:val="46817071"/>
    <w:rsid w:val="468B1B41"/>
    <w:rsid w:val="46925B5D"/>
    <w:rsid w:val="46935AD9"/>
    <w:rsid w:val="46992A4E"/>
    <w:rsid w:val="469A2752"/>
    <w:rsid w:val="469A6CC1"/>
    <w:rsid w:val="46AF762A"/>
    <w:rsid w:val="46BF2B2B"/>
    <w:rsid w:val="46C44E88"/>
    <w:rsid w:val="46CC117B"/>
    <w:rsid w:val="46DD1C9F"/>
    <w:rsid w:val="46E10058"/>
    <w:rsid w:val="46E17684"/>
    <w:rsid w:val="46E261BF"/>
    <w:rsid w:val="46FC682E"/>
    <w:rsid w:val="46FF5E36"/>
    <w:rsid w:val="47003D83"/>
    <w:rsid w:val="4705380E"/>
    <w:rsid w:val="470B601B"/>
    <w:rsid w:val="47154DC1"/>
    <w:rsid w:val="47187669"/>
    <w:rsid w:val="471C79F5"/>
    <w:rsid w:val="47206EEE"/>
    <w:rsid w:val="472D2D5A"/>
    <w:rsid w:val="47327030"/>
    <w:rsid w:val="47406BF9"/>
    <w:rsid w:val="474D7908"/>
    <w:rsid w:val="474E0A39"/>
    <w:rsid w:val="475353AC"/>
    <w:rsid w:val="475F33B7"/>
    <w:rsid w:val="476E3E73"/>
    <w:rsid w:val="47710339"/>
    <w:rsid w:val="47726286"/>
    <w:rsid w:val="47760DD2"/>
    <w:rsid w:val="477B77F0"/>
    <w:rsid w:val="47892B79"/>
    <w:rsid w:val="47897905"/>
    <w:rsid w:val="478D1622"/>
    <w:rsid w:val="47934E4C"/>
    <w:rsid w:val="479C10D9"/>
    <w:rsid w:val="47A11C34"/>
    <w:rsid w:val="47A23261"/>
    <w:rsid w:val="47A36FA7"/>
    <w:rsid w:val="47AB1521"/>
    <w:rsid w:val="47B157F3"/>
    <w:rsid w:val="47B87DA0"/>
    <w:rsid w:val="47BB1826"/>
    <w:rsid w:val="47BF00B7"/>
    <w:rsid w:val="47C164B4"/>
    <w:rsid w:val="47D55B97"/>
    <w:rsid w:val="47D94F35"/>
    <w:rsid w:val="47DC103D"/>
    <w:rsid w:val="47E522D4"/>
    <w:rsid w:val="47FB54BA"/>
    <w:rsid w:val="47FD5F4E"/>
    <w:rsid w:val="480147DA"/>
    <w:rsid w:val="480578C8"/>
    <w:rsid w:val="480B5077"/>
    <w:rsid w:val="480E642E"/>
    <w:rsid w:val="480E6E62"/>
    <w:rsid w:val="48103C45"/>
    <w:rsid w:val="48163B07"/>
    <w:rsid w:val="481F0A2A"/>
    <w:rsid w:val="482A5B09"/>
    <w:rsid w:val="482D66CC"/>
    <w:rsid w:val="48325930"/>
    <w:rsid w:val="483F68CE"/>
    <w:rsid w:val="484239F0"/>
    <w:rsid w:val="48424F77"/>
    <w:rsid w:val="48502E50"/>
    <w:rsid w:val="48513435"/>
    <w:rsid w:val="485401B8"/>
    <w:rsid w:val="485C742F"/>
    <w:rsid w:val="48675017"/>
    <w:rsid w:val="486B46EA"/>
    <w:rsid w:val="486D3B48"/>
    <w:rsid w:val="486F13F8"/>
    <w:rsid w:val="487546E4"/>
    <w:rsid w:val="48855D0A"/>
    <w:rsid w:val="488E4435"/>
    <w:rsid w:val="489509A3"/>
    <w:rsid w:val="489905C6"/>
    <w:rsid w:val="48994BC0"/>
    <w:rsid w:val="489A017E"/>
    <w:rsid w:val="489A3099"/>
    <w:rsid w:val="48A52D41"/>
    <w:rsid w:val="48AE7551"/>
    <w:rsid w:val="48AF426B"/>
    <w:rsid w:val="48B24151"/>
    <w:rsid w:val="48B66C9D"/>
    <w:rsid w:val="48B74B74"/>
    <w:rsid w:val="48BA4980"/>
    <w:rsid w:val="48BC0E43"/>
    <w:rsid w:val="48BE2F6F"/>
    <w:rsid w:val="48BF75E9"/>
    <w:rsid w:val="48C35D49"/>
    <w:rsid w:val="48C710F6"/>
    <w:rsid w:val="48C90682"/>
    <w:rsid w:val="48C92735"/>
    <w:rsid w:val="48CD2B36"/>
    <w:rsid w:val="48D13E6E"/>
    <w:rsid w:val="48D149F2"/>
    <w:rsid w:val="48DF209C"/>
    <w:rsid w:val="48E33745"/>
    <w:rsid w:val="48E45A73"/>
    <w:rsid w:val="48E45CA0"/>
    <w:rsid w:val="48EB3950"/>
    <w:rsid w:val="48EF79F9"/>
    <w:rsid w:val="490A2987"/>
    <w:rsid w:val="491000E9"/>
    <w:rsid w:val="491561CA"/>
    <w:rsid w:val="49197710"/>
    <w:rsid w:val="491F43AE"/>
    <w:rsid w:val="492278CF"/>
    <w:rsid w:val="492A6746"/>
    <w:rsid w:val="49375FAE"/>
    <w:rsid w:val="493955DE"/>
    <w:rsid w:val="493D02DA"/>
    <w:rsid w:val="493E352A"/>
    <w:rsid w:val="494C0AB8"/>
    <w:rsid w:val="49525C2E"/>
    <w:rsid w:val="49577FED"/>
    <w:rsid w:val="495E2F5A"/>
    <w:rsid w:val="49610F13"/>
    <w:rsid w:val="49644763"/>
    <w:rsid w:val="49863FB4"/>
    <w:rsid w:val="498A2923"/>
    <w:rsid w:val="498A5978"/>
    <w:rsid w:val="49916688"/>
    <w:rsid w:val="49927DEC"/>
    <w:rsid w:val="49962F4C"/>
    <w:rsid w:val="499C01AE"/>
    <w:rsid w:val="49A2436D"/>
    <w:rsid w:val="49A258C2"/>
    <w:rsid w:val="49A50DB5"/>
    <w:rsid w:val="49A75D68"/>
    <w:rsid w:val="49B13645"/>
    <w:rsid w:val="49D03851"/>
    <w:rsid w:val="49D85C06"/>
    <w:rsid w:val="49DB7769"/>
    <w:rsid w:val="49E47F57"/>
    <w:rsid w:val="49E907DF"/>
    <w:rsid w:val="49EE3A42"/>
    <w:rsid w:val="49EE3C79"/>
    <w:rsid w:val="49FD3C5B"/>
    <w:rsid w:val="4A01340D"/>
    <w:rsid w:val="4A050F2D"/>
    <w:rsid w:val="4A0A654D"/>
    <w:rsid w:val="4A0C5E9D"/>
    <w:rsid w:val="4A114CFE"/>
    <w:rsid w:val="4A1D3E89"/>
    <w:rsid w:val="4A2806DA"/>
    <w:rsid w:val="4A2E64A3"/>
    <w:rsid w:val="4A310CEA"/>
    <w:rsid w:val="4A41528B"/>
    <w:rsid w:val="4A4511E4"/>
    <w:rsid w:val="4A4B1534"/>
    <w:rsid w:val="4A4D2E3A"/>
    <w:rsid w:val="4A57221E"/>
    <w:rsid w:val="4A572C2C"/>
    <w:rsid w:val="4A5C6177"/>
    <w:rsid w:val="4A6D468A"/>
    <w:rsid w:val="4A741303"/>
    <w:rsid w:val="4A804DCA"/>
    <w:rsid w:val="4A8E3A73"/>
    <w:rsid w:val="4A986521"/>
    <w:rsid w:val="4AA435FD"/>
    <w:rsid w:val="4AA563AA"/>
    <w:rsid w:val="4AA648B2"/>
    <w:rsid w:val="4AAA5CD3"/>
    <w:rsid w:val="4AAF3792"/>
    <w:rsid w:val="4AAF6E73"/>
    <w:rsid w:val="4AB117D2"/>
    <w:rsid w:val="4ABC6FDA"/>
    <w:rsid w:val="4AC650B6"/>
    <w:rsid w:val="4AC811F1"/>
    <w:rsid w:val="4AD50B20"/>
    <w:rsid w:val="4ADE16F1"/>
    <w:rsid w:val="4AE12A63"/>
    <w:rsid w:val="4AE222F6"/>
    <w:rsid w:val="4AE44310"/>
    <w:rsid w:val="4AE607D1"/>
    <w:rsid w:val="4B0B204A"/>
    <w:rsid w:val="4B1318D7"/>
    <w:rsid w:val="4B1542AF"/>
    <w:rsid w:val="4B1C3322"/>
    <w:rsid w:val="4B1C74B0"/>
    <w:rsid w:val="4B1D6488"/>
    <w:rsid w:val="4B242DE5"/>
    <w:rsid w:val="4B2632FE"/>
    <w:rsid w:val="4B271E82"/>
    <w:rsid w:val="4B32628E"/>
    <w:rsid w:val="4B35609A"/>
    <w:rsid w:val="4B3F04A8"/>
    <w:rsid w:val="4B5C1B0B"/>
    <w:rsid w:val="4B5D03A4"/>
    <w:rsid w:val="4B5D2903"/>
    <w:rsid w:val="4B5F681C"/>
    <w:rsid w:val="4B615355"/>
    <w:rsid w:val="4B652D44"/>
    <w:rsid w:val="4B693463"/>
    <w:rsid w:val="4B71154B"/>
    <w:rsid w:val="4B9A0B70"/>
    <w:rsid w:val="4B9F6467"/>
    <w:rsid w:val="4BA64EBC"/>
    <w:rsid w:val="4BA72D5B"/>
    <w:rsid w:val="4BAB0429"/>
    <w:rsid w:val="4BAC0FEC"/>
    <w:rsid w:val="4BB23B7A"/>
    <w:rsid w:val="4BB513ED"/>
    <w:rsid w:val="4BB65955"/>
    <w:rsid w:val="4BBF6994"/>
    <w:rsid w:val="4BC86B00"/>
    <w:rsid w:val="4BD755DD"/>
    <w:rsid w:val="4BE3271D"/>
    <w:rsid w:val="4BEC729F"/>
    <w:rsid w:val="4BEE70AB"/>
    <w:rsid w:val="4C041AE2"/>
    <w:rsid w:val="4C067392"/>
    <w:rsid w:val="4C092FFA"/>
    <w:rsid w:val="4C0B2A8D"/>
    <w:rsid w:val="4C1F7ED2"/>
    <w:rsid w:val="4C2720F1"/>
    <w:rsid w:val="4C2B6CF1"/>
    <w:rsid w:val="4C33438A"/>
    <w:rsid w:val="4C3C1AD4"/>
    <w:rsid w:val="4C3C312F"/>
    <w:rsid w:val="4C3F4608"/>
    <w:rsid w:val="4C415DC1"/>
    <w:rsid w:val="4C4B338E"/>
    <w:rsid w:val="4C530FC3"/>
    <w:rsid w:val="4C5D4353"/>
    <w:rsid w:val="4C5D7E37"/>
    <w:rsid w:val="4C665351"/>
    <w:rsid w:val="4C675F73"/>
    <w:rsid w:val="4C7E5576"/>
    <w:rsid w:val="4C911167"/>
    <w:rsid w:val="4CA8348C"/>
    <w:rsid w:val="4CAC738B"/>
    <w:rsid w:val="4CBF4EEA"/>
    <w:rsid w:val="4CC30FA7"/>
    <w:rsid w:val="4CCC3377"/>
    <w:rsid w:val="4CCC7294"/>
    <w:rsid w:val="4CD45308"/>
    <w:rsid w:val="4CD545C9"/>
    <w:rsid w:val="4CD91495"/>
    <w:rsid w:val="4CDB43FA"/>
    <w:rsid w:val="4CDB482D"/>
    <w:rsid w:val="4CDC224B"/>
    <w:rsid w:val="4CE2595E"/>
    <w:rsid w:val="4CFA26B9"/>
    <w:rsid w:val="4CFA68DE"/>
    <w:rsid w:val="4CFA723F"/>
    <w:rsid w:val="4CFC2730"/>
    <w:rsid w:val="4CFE3302"/>
    <w:rsid w:val="4D007331"/>
    <w:rsid w:val="4D025F3A"/>
    <w:rsid w:val="4D0E7EDC"/>
    <w:rsid w:val="4D0F760B"/>
    <w:rsid w:val="4D121E52"/>
    <w:rsid w:val="4D1825FC"/>
    <w:rsid w:val="4D1A319C"/>
    <w:rsid w:val="4D1E300D"/>
    <w:rsid w:val="4D1E35BD"/>
    <w:rsid w:val="4D261EAC"/>
    <w:rsid w:val="4D2A4F5E"/>
    <w:rsid w:val="4D33346E"/>
    <w:rsid w:val="4D397559"/>
    <w:rsid w:val="4D514B4B"/>
    <w:rsid w:val="4D5756EE"/>
    <w:rsid w:val="4D604615"/>
    <w:rsid w:val="4D754D28"/>
    <w:rsid w:val="4D7E1A1A"/>
    <w:rsid w:val="4D7E3E1A"/>
    <w:rsid w:val="4D7E726E"/>
    <w:rsid w:val="4D7F13A5"/>
    <w:rsid w:val="4D8D1922"/>
    <w:rsid w:val="4D9755A4"/>
    <w:rsid w:val="4D99374A"/>
    <w:rsid w:val="4D9B696F"/>
    <w:rsid w:val="4D9C0791"/>
    <w:rsid w:val="4DA05711"/>
    <w:rsid w:val="4DA25F0B"/>
    <w:rsid w:val="4DA77D91"/>
    <w:rsid w:val="4DAC3CEA"/>
    <w:rsid w:val="4DB43C7C"/>
    <w:rsid w:val="4DB779E3"/>
    <w:rsid w:val="4DC02EA9"/>
    <w:rsid w:val="4DC75540"/>
    <w:rsid w:val="4DC82DEA"/>
    <w:rsid w:val="4DE3038A"/>
    <w:rsid w:val="4DE75275"/>
    <w:rsid w:val="4DE91357"/>
    <w:rsid w:val="4E011092"/>
    <w:rsid w:val="4E07170C"/>
    <w:rsid w:val="4E0C2A47"/>
    <w:rsid w:val="4E0F5AE2"/>
    <w:rsid w:val="4E1103A0"/>
    <w:rsid w:val="4E1218C0"/>
    <w:rsid w:val="4E152629"/>
    <w:rsid w:val="4E16587F"/>
    <w:rsid w:val="4E183066"/>
    <w:rsid w:val="4E1D71A4"/>
    <w:rsid w:val="4E203FD9"/>
    <w:rsid w:val="4E2B0866"/>
    <w:rsid w:val="4E3629AC"/>
    <w:rsid w:val="4E3A39FD"/>
    <w:rsid w:val="4E4306F0"/>
    <w:rsid w:val="4E487DC2"/>
    <w:rsid w:val="4E49127D"/>
    <w:rsid w:val="4E58778C"/>
    <w:rsid w:val="4E5E019D"/>
    <w:rsid w:val="4E5F368B"/>
    <w:rsid w:val="4E6279F7"/>
    <w:rsid w:val="4E775D34"/>
    <w:rsid w:val="4E8841D8"/>
    <w:rsid w:val="4E8B4CDD"/>
    <w:rsid w:val="4E8D4BEE"/>
    <w:rsid w:val="4E8E0A92"/>
    <w:rsid w:val="4E9022FC"/>
    <w:rsid w:val="4E9E66C1"/>
    <w:rsid w:val="4EA65645"/>
    <w:rsid w:val="4EAB027C"/>
    <w:rsid w:val="4EAD3D1E"/>
    <w:rsid w:val="4EB376FF"/>
    <w:rsid w:val="4EB52BF2"/>
    <w:rsid w:val="4EBE6F54"/>
    <w:rsid w:val="4EC16D60"/>
    <w:rsid w:val="4EC80569"/>
    <w:rsid w:val="4ED06DA6"/>
    <w:rsid w:val="4ED14454"/>
    <w:rsid w:val="4EDC41D6"/>
    <w:rsid w:val="4EE218CA"/>
    <w:rsid w:val="4EE27864"/>
    <w:rsid w:val="4EE927D0"/>
    <w:rsid w:val="4EEB3135"/>
    <w:rsid w:val="4EEC6E09"/>
    <w:rsid w:val="4EF06536"/>
    <w:rsid w:val="4EF4682C"/>
    <w:rsid w:val="4EFA12AE"/>
    <w:rsid w:val="4EFB1BD9"/>
    <w:rsid w:val="4EFE7E24"/>
    <w:rsid w:val="4F0276A5"/>
    <w:rsid w:val="4F0D6A98"/>
    <w:rsid w:val="4F111595"/>
    <w:rsid w:val="4F2A2171"/>
    <w:rsid w:val="4F2D4797"/>
    <w:rsid w:val="4F311A25"/>
    <w:rsid w:val="4F3B0357"/>
    <w:rsid w:val="4F674A69"/>
    <w:rsid w:val="4F7459D0"/>
    <w:rsid w:val="4F806226"/>
    <w:rsid w:val="4F824091"/>
    <w:rsid w:val="4F866AAD"/>
    <w:rsid w:val="4F885C21"/>
    <w:rsid w:val="4F8E2F2B"/>
    <w:rsid w:val="4F911872"/>
    <w:rsid w:val="4F950B03"/>
    <w:rsid w:val="4F995545"/>
    <w:rsid w:val="4F9F5C9E"/>
    <w:rsid w:val="4FA11285"/>
    <w:rsid w:val="4FAC303A"/>
    <w:rsid w:val="4FB14A0F"/>
    <w:rsid w:val="4FC6664D"/>
    <w:rsid w:val="4FC82703"/>
    <w:rsid w:val="4FCB581C"/>
    <w:rsid w:val="4FCE4CD4"/>
    <w:rsid w:val="4FD035E4"/>
    <w:rsid w:val="4FD520E6"/>
    <w:rsid w:val="4FD64808"/>
    <w:rsid w:val="4FDB53F9"/>
    <w:rsid w:val="4FDB7D28"/>
    <w:rsid w:val="4FED689E"/>
    <w:rsid w:val="4FEF09CA"/>
    <w:rsid w:val="4FF34667"/>
    <w:rsid w:val="4FF42ACE"/>
    <w:rsid w:val="4FF6168F"/>
    <w:rsid w:val="4FFA476D"/>
    <w:rsid w:val="5005183F"/>
    <w:rsid w:val="50067E95"/>
    <w:rsid w:val="500821B1"/>
    <w:rsid w:val="50163D94"/>
    <w:rsid w:val="50205B81"/>
    <w:rsid w:val="503037B8"/>
    <w:rsid w:val="503C1A3B"/>
    <w:rsid w:val="50431CDF"/>
    <w:rsid w:val="50460658"/>
    <w:rsid w:val="5046567E"/>
    <w:rsid w:val="506F0B80"/>
    <w:rsid w:val="507652D2"/>
    <w:rsid w:val="507836C4"/>
    <w:rsid w:val="507C44FD"/>
    <w:rsid w:val="507E3131"/>
    <w:rsid w:val="5081038E"/>
    <w:rsid w:val="508237AB"/>
    <w:rsid w:val="5094647C"/>
    <w:rsid w:val="50950F4F"/>
    <w:rsid w:val="509B1042"/>
    <w:rsid w:val="50AC5BC5"/>
    <w:rsid w:val="50B17DEA"/>
    <w:rsid w:val="50BE4EF9"/>
    <w:rsid w:val="50C765B1"/>
    <w:rsid w:val="50CC3BD1"/>
    <w:rsid w:val="50DA34A8"/>
    <w:rsid w:val="50DC0BB6"/>
    <w:rsid w:val="50E321B5"/>
    <w:rsid w:val="50E33CC5"/>
    <w:rsid w:val="50E44E2E"/>
    <w:rsid w:val="50F019F4"/>
    <w:rsid w:val="50F8793D"/>
    <w:rsid w:val="50FD46AD"/>
    <w:rsid w:val="50FD767C"/>
    <w:rsid w:val="50FF6925"/>
    <w:rsid w:val="510A1139"/>
    <w:rsid w:val="511E591D"/>
    <w:rsid w:val="512632A1"/>
    <w:rsid w:val="5127683C"/>
    <w:rsid w:val="51422B90"/>
    <w:rsid w:val="514257A7"/>
    <w:rsid w:val="51586515"/>
    <w:rsid w:val="515A1F6B"/>
    <w:rsid w:val="519F7CEC"/>
    <w:rsid w:val="51A449CF"/>
    <w:rsid w:val="51A702DD"/>
    <w:rsid w:val="51A80E8B"/>
    <w:rsid w:val="51AA4273"/>
    <w:rsid w:val="51AB6E51"/>
    <w:rsid w:val="51AE26BF"/>
    <w:rsid w:val="51BE0836"/>
    <w:rsid w:val="51BF4266"/>
    <w:rsid w:val="51CE4B6D"/>
    <w:rsid w:val="51D04C74"/>
    <w:rsid w:val="51D44CC8"/>
    <w:rsid w:val="51D477C1"/>
    <w:rsid w:val="51D65FB1"/>
    <w:rsid w:val="51DB7C35"/>
    <w:rsid w:val="51E76883"/>
    <w:rsid w:val="51F3512D"/>
    <w:rsid w:val="51FA2CD5"/>
    <w:rsid w:val="51FD43EE"/>
    <w:rsid w:val="5207672B"/>
    <w:rsid w:val="520F3BC8"/>
    <w:rsid w:val="52124F95"/>
    <w:rsid w:val="521B363B"/>
    <w:rsid w:val="521E0250"/>
    <w:rsid w:val="521E6A0B"/>
    <w:rsid w:val="522056E8"/>
    <w:rsid w:val="52206BA5"/>
    <w:rsid w:val="52276511"/>
    <w:rsid w:val="52290173"/>
    <w:rsid w:val="522B53C7"/>
    <w:rsid w:val="5231485B"/>
    <w:rsid w:val="524E0310"/>
    <w:rsid w:val="524E0664"/>
    <w:rsid w:val="525175E5"/>
    <w:rsid w:val="526824BB"/>
    <w:rsid w:val="526C5809"/>
    <w:rsid w:val="52710336"/>
    <w:rsid w:val="528A6237"/>
    <w:rsid w:val="529D4B31"/>
    <w:rsid w:val="52A57F6E"/>
    <w:rsid w:val="52AA12FC"/>
    <w:rsid w:val="52BB0DC6"/>
    <w:rsid w:val="52C12CF2"/>
    <w:rsid w:val="52C72783"/>
    <w:rsid w:val="52C75B32"/>
    <w:rsid w:val="52CF5620"/>
    <w:rsid w:val="52D72C54"/>
    <w:rsid w:val="52FD5CE1"/>
    <w:rsid w:val="53010026"/>
    <w:rsid w:val="53023300"/>
    <w:rsid w:val="5304749A"/>
    <w:rsid w:val="530A5E24"/>
    <w:rsid w:val="530B346C"/>
    <w:rsid w:val="53185BA1"/>
    <w:rsid w:val="531D5CDC"/>
    <w:rsid w:val="531F2481"/>
    <w:rsid w:val="53246FF7"/>
    <w:rsid w:val="53277070"/>
    <w:rsid w:val="532A119D"/>
    <w:rsid w:val="534352ED"/>
    <w:rsid w:val="534360E5"/>
    <w:rsid w:val="53493DBC"/>
    <w:rsid w:val="534B030D"/>
    <w:rsid w:val="535079E0"/>
    <w:rsid w:val="535A3E84"/>
    <w:rsid w:val="537108B7"/>
    <w:rsid w:val="537D3988"/>
    <w:rsid w:val="537E210B"/>
    <w:rsid w:val="5383014F"/>
    <w:rsid w:val="53837B15"/>
    <w:rsid w:val="53877C13"/>
    <w:rsid w:val="538B16BF"/>
    <w:rsid w:val="53910603"/>
    <w:rsid w:val="5394091A"/>
    <w:rsid w:val="539463F2"/>
    <w:rsid w:val="539D72D3"/>
    <w:rsid w:val="53A04139"/>
    <w:rsid w:val="53A148C7"/>
    <w:rsid w:val="53B75DC8"/>
    <w:rsid w:val="53B8298E"/>
    <w:rsid w:val="53D642E8"/>
    <w:rsid w:val="53DA5D06"/>
    <w:rsid w:val="53E00FDA"/>
    <w:rsid w:val="53E62163"/>
    <w:rsid w:val="53E67C07"/>
    <w:rsid w:val="53E727D9"/>
    <w:rsid w:val="53F96ED4"/>
    <w:rsid w:val="53FC3DA2"/>
    <w:rsid w:val="53FC4BDE"/>
    <w:rsid w:val="540505F8"/>
    <w:rsid w:val="54062852"/>
    <w:rsid w:val="540A6EF0"/>
    <w:rsid w:val="541668D6"/>
    <w:rsid w:val="54203B0B"/>
    <w:rsid w:val="543122B9"/>
    <w:rsid w:val="543A2426"/>
    <w:rsid w:val="543D2333"/>
    <w:rsid w:val="54526FE8"/>
    <w:rsid w:val="54562FA3"/>
    <w:rsid w:val="54636575"/>
    <w:rsid w:val="547025D4"/>
    <w:rsid w:val="548655DD"/>
    <w:rsid w:val="5491037E"/>
    <w:rsid w:val="54922E51"/>
    <w:rsid w:val="54945DAC"/>
    <w:rsid w:val="54A164C8"/>
    <w:rsid w:val="54A32F80"/>
    <w:rsid w:val="54A50830"/>
    <w:rsid w:val="54AD1ECF"/>
    <w:rsid w:val="54AD6566"/>
    <w:rsid w:val="54AD6AF1"/>
    <w:rsid w:val="54BE3E6C"/>
    <w:rsid w:val="54BE6DE6"/>
    <w:rsid w:val="54C05967"/>
    <w:rsid w:val="54C10C99"/>
    <w:rsid w:val="54CE71CD"/>
    <w:rsid w:val="54D71E98"/>
    <w:rsid w:val="54D77E12"/>
    <w:rsid w:val="54E20F64"/>
    <w:rsid w:val="54E3202C"/>
    <w:rsid w:val="54E5011D"/>
    <w:rsid w:val="54E962D6"/>
    <w:rsid w:val="54FE5261"/>
    <w:rsid w:val="55031D37"/>
    <w:rsid w:val="550377DB"/>
    <w:rsid w:val="5509387F"/>
    <w:rsid w:val="55111E06"/>
    <w:rsid w:val="55163B69"/>
    <w:rsid w:val="551B4CFF"/>
    <w:rsid w:val="551C7529"/>
    <w:rsid w:val="551E4C5A"/>
    <w:rsid w:val="55216522"/>
    <w:rsid w:val="552C7073"/>
    <w:rsid w:val="554076A8"/>
    <w:rsid w:val="5541273A"/>
    <w:rsid w:val="554A0B9A"/>
    <w:rsid w:val="554E19BA"/>
    <w:rsid w:val="555636A4"/>
    <w:rsid w:val="55573BDA"/>
    <w:rsid w:val="55574379"/>
    <w:rsid w:val="55722296"/>
    <w:rsid w:val="557611AD"/>
    <w:rsid w:val="55790ADF"/>
    <w:rsid w:val="55814A74"/>
    <w:rsid w:val="558F68C7"/>
    <w:rsid w:val="55901EB7"/>
    <w:rsid w:val="5597262C"/>
    <w:rsid w:val="55A30E39"/>
    <w:rsid w:val="55AB0726"/>
    <w:rsid w:val="55B25A45"/>
    <w:rsid w:val="55B8260F"/>
    <w:rsid w:val="55BB7C64"/>
    <w:rsid w:val="55BD1D91"/>
    <w:rsid w:val="55C70BE2"/>
    <w:rsid w:val="55CD72CA"/>
    <w:rsid w:val="55CE1649"/>
    <w:rsid w:val="55D62C2D"/>
    <w:rsid w:val="55DE621D"/>
    <w:rsid w:val="55E32B88"/>
    <w:rsid w:val="55EA449A"/>
    <w:rsid w:val="55EB6857"/>
    <w:rsid w:val="55F1179C"/>
    <w:rsid w:val="560848DA"/>
    <w:rsid w:val="560C41D3"/>
    <w:rsid w:val="560F5B43"/>
    <w:rsid w:val="56125BBD"/>
    <w:rsid w:val="56164FA2"/>
    <w:rsid w:val="561B5D29"/>
    <w:rsid w:val="56314CB4"/>
    <w:rsid w:val="5633048A"/>
    <w:rsid w:val="563418B3"/>
    <w:rsid w:val="563F4088"/>
    <w:rsid w:val="56444C20"/>
    <w:rsid w:val="5646122F"/>
    <w:rsid w:val="564B5DE5"/>
    <w:rsid w:val="564D1DBC"/>
    <w:rsid w:val="56515ED8"/>
    <w:rsid w:val="5654756A"/>
    <w:rsid w:val="5660229D"/>
    <w:rsid w:val="56602ACE"/>
    <w:rsid w:val="566163C5"/>
    <w:rsid w:val="56624676"/>
    <w:rsid w:val="566A4E27"/>
    <w:rsid w:val="56703348"/>
    <w:rsid w:val="56715E7C"/>
    <w:rsid w:val="56752351"/>
    <w:rsid w:val="567B5EA0"/>
    <w:rsid w:val="568F192C"/>
    <w:rsid w:val="56972187"/>
    <w:rsid w:val="56985D12"/>
    <w:rsid w:val="56A01C11"/>
    <w:rsid w:val="56A04E43"/>
    <w:rsid w:val="56A32AC1"/>
    <w:rsid w:val="56A74EA0"/>
    <w:rsid w:val="56AB2E5F"/>
    <w:rsid w:val="56AD09F7"/>
    <w:rsid w:val="56B46D6B"/>
    <w:rsid w:val="56BF0F4F"/>
    <w:rsid w:val="56BF588E"/>
    <w:rsid w:val="56D0050E"/>
    <w:rsid w:val="56D44467"/>
    <w:rsid w:val="56DC210B"/>
    <w:rsid w:val="56F54173"/>
    <w:rsid w:val="57031E01"/>
    <w:rsid w:val="570E4A41"/>
    <w:rsid w:val="5715418D"/>
    <w:rsid w:val="571873F4"/>
    <w:rsid w:val="571F6DCC"/>
    <w:rsid w:val="572703BA"/>
    <w:rsid w:val="57276D2E"/>
    <w:rsid w:val="572A3118"/>
    <w:rsid w:val="572F0078"/>
    <w:rsid w:val="572F0738"/>
    <w:rsid w:val="573A1FB0"/>
    <w:rsid w:val="573C78EE"/>
    <w:rsid w:val="57427649"/>
    <w:rsid w:val="57447D59"/>
    <w:rsid w:val="574C3BF8"/>
    <w:rsid w:val="575A664D"/>
    <w:rsid w:val="576E4BB8"/>
    <w:rsid w:val="577039A1"/>
    <w:rsid w:val="577506D9"/>
    <w:rsid w:val="578060C1"/>
    <w:rsid w:val="57861B0A"/>
    <w:rsid w:val="57873C6F"/>
    <w:rsid w:val="578E4544"/>
    <w:rsid w:val="57A4356D"/>
    <w:rsid w:val="57A51CF7"/>
    <w:rsid w:val="57A5783A"/>
    <w:rsid w:val="57A87E83"/>
    <w:rsid w:val="57A96CCE"/>
    <w:rsid w:val="57B1382C"/>
    <w:rsid w:val="57B145A6"/>
    <w:rsid w:val="57B14F8F"/>
    <w:rsid w:val="57B5791A"/>
    <w:rsid w:val="57BC1CB8"/>
    <w:rsid w:val="57BD63B1"/>
    <w:rsid w:val="57C47138"/>
    <w:rsid w:val="57D72DE9"/>
    <w:rsid w:val="57DF1411"/>
    <w:rsid w:val="57E36D0C"/>
    <w:rsid w:val="57EC5B86"/>
    <w:rsid w:val="57F048C0"/>
    <w:rsid w:val="57F131C4"/>
    <w:rsid w:val="57F34B8F"/>
    <w:rsid w:val="57F71539"/>
    <w:rsid w:val="57FE5BA7"/>
    <w:rsid w:val="58055B5F"/>
    <w:rsid w:val="5808311F"/>
    <w:rsid w:val="580F053E"/>
    <w:rsid w:val="58144F27"/>
    <w:rsid w:val="581A1CA6"/>
    <w:rsid w:val="581E2850"/>
    <w:rsid w:val="582C5E37"/>
    <w:rsid w:val="582F0D41"/>
    <w:rsid w:val="58350E34"/>
    <w:rsid w:val="5835385E"/>
    <w:rsid w:val="58354657"/>
    <w:rsid w:val="584030CD"/>
    <w:rsid w:val="58493D39"/>
    <w:rsid w:val="58521FFA"/>
    <w:rsid w:val="585B28F8"/>
    <w:rsid w:val="585B6F4C"/>
    <w:rsid w:val="58613227"/>
    <w:rsid w:val="58681E8A"/>
    <w:rsid w:val="58682A23"/>
    <w:rsid w:val="58691CEA"/>
    <w:rsid w:val="586D55BC"/>
    <w:rsid w:val="58723BA9"/>
    <w:rsid w:val="587711C8"/>
    <w:rsid w:val="587D7EF4"/>
    <w:rsid w:val="58813D2B"/>
    <w:rsid w:val="588210B0"/>
    <w:rsid w:val="588565F7"/>
    <w:rsid w:val="588876BA"/>
    <w:rsid w:val="58891FEC"/>
    <w:rsid w:val="58950BFF"/>
    <w:rsid w:val="58986F72"/>
    <w:rsid w:val="58A11E51"/>
    <w:rsid w:val="58A92E65"/>
    <w:rsid w:val="58B12AFC"/>
    <w:rsid w:val="58B63596"/>
    <w:rsid w:val="58BB4331"/>
    <w:rsid w:val="58C444E1"/>
    <w:rsid w:val="58C84F4B"/>
    <w:rsid w:val="58C87B8B"/>
    <w:rsid w:val="58D06629"/>
    <w:rsid w:val="58D53D99"/>
    <w:rsid w:val="58D57AD0"/>
    <w:rsid w:val="58DF443A"/>
    <w:rsid w:val="58E0107D"/>
    <w:rsid w:val="58EB7AAF"/>
    <w:rsid w:val="58ED6218"/>
    <w:rsid w:val="58EF231A"/>
    <w:rsid w:val="58F32D24"/>
    <w:rsid w:val="58FE2656"/>
    <w:rsid w:val="590066A1"/>
    <w:rsid w:val="59064B56"/>
    <w:rsid w:val="59191CDC"/>
    <w:rsid w:val="59294CF3"/>
    <w:rsid w:val="592A5B12"/>
    <w:rsid w:val="592A7BC5"/>
    <w:rsid w:val="593552D8"/>
    <w:rsid w:val="593917EF"/>
    <w:rsid w:val="59396F1D"/>
    <w:rsid w:val="594A5F6A"/>
    <w:rsid w:val="594B12E2"/>
    <w:rsid w:val="594F663F"/>
    <w:rsid w:val="59540CE2"/>
    <w:rsid w:val="595513FA"/>
    <w:rsid w:val="596146BC"/>
    <w:rsid w:val="596A0D00"/>
    <w:rsid w:val="596F2086"/>
    <w:rsid w:val="5971647E"/>
    <w:rsid w:val="5979184B"/>
    <w:rsid w:val="59796EA2"/>
    <w:rsid w:val="597A7C9B"/>
    <w:rsid w:val="59802C08"/>
    <w:rsid w:val="5986578C"/>
    <w:rsid w:val="598F602C"/>
    <w:rsid w:val="59922F80"/>
    <w:rsid w:val="599408C9"/>
    <w:rsid w:val="59966548"/>
    <w:rsid w:val="599E1210"/>
    <w:rsid w:val="599F32C7"/>
    <w:rsid w:val="59A2321B"/>
    <w:rsid w:val="59A34C8E"/>
    <w:rsid w:val="59A514D2"/>
    <w:rsid w:val="59A67BCB"/>
    <w:rsid w:val="59B447B9"/>
    <w:rsid w:val="59D01E6B"/>
    <w:rsid w:val="59D522F0"/>
    <w:rsid w:val="59DD7177"/>
    <w:rsid w:val="59EA5EEF"/>
    <w:rsid w:val="59F2049D"/>
    <w:rsid w:val="59F86A07"/>
    <w:rsid w:val="5A030F2C"/>
    <w:rsid w:val="5A156FA8"/>
    <w:rsid w:val="5A2760A3"/>
    <w:rsid w:val="5A2A1BF2"/>
    <w:rsid w:val="5A2A611C"/>
    <w:rsid w:val="5A2B6B3C"/>
    <w:rsid w:val="5A38042E"/>
    <w:rsid w:val="5A386368"/>
    <w:rsid w:val="5A4210E1"/>
    <w:rsid w:val="5A45519A"/>
    <w:rsid w:val="5A5A6F19"/>
    <w:rsid w:val="5A604218"/>
    <w:rsid w:val="5A6527E9"/>
    <w:rsid w:val="5A790CD0"/>
    <w:rsid w:val="5A79677C"/>
    <w:rsid w:val="5A8B7BB1"/>
    <w:rsid w:val="5A9105C2"/>
    <w:rsid w:val="5A9715DC"/>
    <w:rsid w:val="5A9E4D37"/>
    <w:rsid w:val="5A9F36A3"/>
    <w:rsid w:val="5AA017EF"/>
    <w:rsid w:val="5AA10712"/>
    <w:rsid w:val="5AA37AE0"/>
    <w:rsid w:val="5AB31D0A"/>
    <w:rsid w:val="5AB97386"/>
    <w:rsid w:val="5AB97AD3"/>
    <w:rsid w:val="5AD808C0"/>
    <w:rsid w:val="5AE439FC"/>
    <w:rsid w:val="5AEA77D2"/>
    <w:rsid w:val="5AEB01F2"/>
    <w:rsid w:val="5AEC126B"/>
    <w:rsid w:val="5AED3420"/>
    <w:rsid w:val="5AED4621"/>
    <w:rsid w:val="5AEE026B"/>
    <w:rsid w:val="5AEF37C8"/>
    <w:rsid w:val="5AF12398"/>
    <w:rsid w:val="5AF7248B"/>
    <w:rsid w:val="5AFD4256"/>
    <w:rsid w:val="5AFF3175"/>
    <w:rsid w:val="5B1323D9"/>
    <w:rsid w:val="5B132C15"/>
    <w:rsid w:val="5B137B31"/>
    <w:rsid w:val="5B1454B4"/>
    <w:rsid w:val="5B1A613E"/>
    <w:rsid w:val="5B1F3E81"/>
    <w:rsid w:val="5B223606"/>
    <w:rsid w:val="5B235B62"/>
    <w:rsid w:val="5B2B3302"/>
    <w:rsid w:val="5B2E5096"/>
    <w:rsid w:val="5B31474E"/>
    <w:rsid w:val="5B3663E0"/>
    <w:rsid w:val="5B3C665E"/>
    <w:rsid w:val="5B4060D1"/>
    <w:rsid w:val="5B411F71"/>
    <w:rsid w:val="5B414E09"/>
    <w:rsid w:val="5B421B08"/>
    <w:rsid w:val="5B522DBD"/>
    <w:rsid w:val="5B585D48"/>
    <w:rsid w:val="5B5E51C8"/>
    <w:rsid w:val="5B611DC8"/>
    <w:rsid w:val="5B640147"/>
    <w:rsid w:val="5B67466E"/>
    <w:rsid w:val="5B6A2BDF"/>
    <w:rsid w:val="5B6A3FE7"/>
    <w:rsid w:val="5B6F1606"/>
    <w:rsid w:val="5B7B1BA7"/>
    <w:rsid w:val="5B816270"/>
    <w:rsid w:val="5B8223B2"/>
    <w:rsid w:val="5B8703A0"/>
    <w:rsid w:val="5B8B1DE2"/>
    <w:rsid w:val="5B930C61"/>
    <w:rsid w:val="5B962255"/>
    <w:rsid w:val="5B9728FA"/>
    <w:rsid w:val="5B99056B"/>
    <w:rsid w:val="5B9D7B5D"/>
    <w:rsid w:val="5BB6092D"/>
    <w:rsid w:val="5BB72F0E"/>
    <w:rsid w:val="5BBD6B3E"/>
    <w:rsid w:val="5BCA0173"/>
    <w:rsid w:val="5BD74175"/>
    <w:rsid w:val="5BD97837"/>
    <w:rsid w:val="5BDE0811"/>
    <w:rsid w:val="5BDE493E"/>
    <w:rsid w:val="5BDF521B"/>
    <w:rsid w:val="5BE13B09"/>
    <w:rsid w:val="5BE15028"/>
    <w:rsid w:val="5BE85BB4"/>
    <w:rsid w:val="5BEA7C5C"/>
    <w:rsid w:val="5BEC02A0"/>
    <w:rsid w:val="5BF92B0E"/>
    <w:rsid w:val="5BFE0E08"/>
    <w:rsid w:val="5BFE29CB"/>
    <w:rsid w:val="5C020F43"/>
    <w:rsid w:val="5C025B2B"/>
    <w:rsid w:val="5C03574D"/>
    <w:rsid w:val="5C056982"/>
    <w:rsid w:val="5C10703F"/>
    <w:rsid w:val="5C187FB3"/>
    <w:rsid w:val="5C2769EA"/>
    <w:rsid w:val="5C2B35EA"/>
    <w:rsid w:val="5C377475"/>
    <w:rsid w:val="5C3B2EA2"/>
    <w:rsid w:val="5C4E4408"/>
    <w:rsid w:val="5C514900"/>
    <w:rsid w:val="5C531AC4"/>
    <w:rsid w:val="5C5F2EE5"/>
    <w:rsid w:val="5C652E6B"/>
    <w:rsid w:val="5C68635E"/>
    <w:rsid w:val="5C7D7A35"/>
    <w:rsid w:val="5C807415"/>
    <w:rsid w:val="5C82129A"/>
    <w:rsid w:val="5C9507CC"/>
    <w:rsid w:val="5C9700B0"/>
    <w:rsid w:val="5CA46855"/>
    <w:rsid w:val="5CAD6B66"/>
    <w:rsid w:val="5CAD75CF"/>
    <w:rsid w:val="5CAF0C9F"/>
    <w:rsid w:val="5CB816F0"/>
    <w:rsid w:val="5CB82516"/>
    <w:rsid w:val="5CBB176A"/>
    <w:rsid w:val="5CBD6B27"/>
    <w:rsid w:val="5CCB22C6"/>
    <w:rsid w:val="5CCD5CD0"/>
    <w:rsid w:val="5CD131C8"/>
    <w:rsid w:val="5CD70D70"/>
    <w:rsid w:val="5CD852C1"/>
    <w:rsid w:val="5CDE40F8"/>
    <w:rsid w:val="5CEB3CAF"/>
    <w:rsid w:val="5CF161A1"/>
    <w:rsid w:val="5CF9242E"/>
    <w:rsid w:val="5D0166FE"/>
    <w:rsid w:val="5D105596"/>
    <w:rsid w:val="5D1532F2"/>
    <w:rsid w:val="5D17220F"/>
    <w:rsid w:val="5D2148D5"/>
    <w:rsid w:val="5D2B30D7"/>
    <w:rsid w:val="5D337AA3"/>
    <w:rsid w:val="5D3C3AEF"/>
    <w:rsid w:val="5D3F75B7"/>
    <w:rsid w:val="5D4E3F2F"/>
    <w:rsid w:val="5D581816"/>
    <w:rsid w:val="5D5821AA"/>
    <w:rsid w:val="5D6D6A5B"/>
    <w:rsid w:val="5D6F089F"/>
    <w:rsid w:val="5D725871"/>
    <w:rsid w:val="5D7561A7"/>
    <w:rsid w:val="5D7B76C3"/>
    <w:rsid w:val="5D857B12"/>
    <w:rsid w:val="5D8D1597"/>
    <w:rsid w:val="5D9038FF"/>
    <w:rsid w:val="5DA87FAC"/>
    <w:rsid w:val="5DAC47EB"/>
    <w:rsid w:val="5DB00DEF"/>
    <w:rsid w:val="5DB27757"/>
    <w:rsid w:val="5DBA5090"/>
    <w:rsid w:val="5DBD5825"/>
    <w:rsid w:val="5DE51AE3"/>
    <w:rsid w:val="5DE5232D"/>
    <w:rsid w:val="5DE750DA"/>
    <w:rsid w:val="5DEC4FFA"/>
    <w:rsid w:val="5DF37F67"/>
    <w:rsid w:val="5DF6548F"/>
    <w:rsid w:val="5DF83242"/>
    <w:rsid w:val="5DFB5291"/>
    <w:rsid w:val="5DFD0A64"/>
    <w:rsid w:val="5DFD2CDF"/>
    <w:rsid w:val="5E014C54"/>
    <w:rsid w:val="5E076851"/>
    <w:rsid w:val="5E0A598D"/>
    <w:rsid w:val="5E0C27AA"/>
    <w:rsid w:val="5E0F6D37"/>
    <w:rsid w:val="5E117E66"/>
    <w:rsid w:val="5E143D57"/>
    <w:rsid w:val="5E1B47BB"/>
    <w:rsid w:val="5E20681F"/>
    <w:rsid w:val="5E2651A3"/>
    <w:rsid w:val="5E2C344D"/>
    <w:rsid w:val="5E317B71"/>
    <w:rsid w:val="5E362330"/>
    <w:rsid w:val="5E382FC7"/>
    <w:rsid w:val="5E3A1468"/>
    <w:rsid w:val="5E4370C5"/>
    <w:rsid w:val="5E4A0CE0"/>
    <w:rsid w:val="5E5B23E8"/>
    <w:rsid w:val="5E5C6B4A"/>
    <w:rsid w:val="5E6912E3"/>
    <w:rsid w:val="5E761CA4"/>
    <w:rsid w:val="5E77762E"/>
    <w:rsid w:val="5E7F1E10"/>
    <w:rsid w:val="5E86085B"/>
    <w:rsid w:val="5E932C1E"/>
    <w:rsid w:val="5E961773"/>
    <w:rsid w:val="5E9A7145"/>
    <w:rsid w:val="5E9B7F3E"/>
    <w:rsid w:val="5EA15B07"/>
    <w:rsid w:val="5EA22EAA"/>
    <w:rsid w:val="5EB36ACB"/>
    <w:rsid w:val="5EC53856"/>
    <w:rsid w:val="5EC835C6"/>
    <w:rsid w:val="5EDF5401"/>
    <w:rsid w:val="5EDF74B4"/>
    <w:rsid w:val="5EE11E27"/>
    <w:rsid w:val="5EE44AD7"/>
    <w:rsid w:val="5EE63A79"/>
    <w:rsid w:val="5EEE761A"/>
    <w:rsid w:val="5EEF6D6D"/>
    <w:rsid w:val="5EFB1A64"/>
    <w:rsid w:val="5EFE5C05"/>
    <w:rsid w:val="5EFF0264"/>
    <w:rsid w:val="5F015B15"/>
    <w:rsid w:val="5F015C7E"/>
    <w:rsid w:val="5F1245F2"/>
    <w:rsid w:val="5F170E7E"/>
    <w:rsid w:val="5F1F0D68"/>
    <w:rsid w:val="5F227629"/>
    <w:rsid w:val="5F2A2121"/>
    <w:rsid w:val="5F2A453B"/>
    <w:rsid w:val="5F2C6B34"/>
    <w:rsid w:val="5F3C1F39"/>
    <w:rsid w:val="5F3E2AA6"/>
    <w:rsid w:val="5F5A45F7"/>
    <w:rsid w:val="5F5D4D4B"/>
    <w:rsid w:val="5F5F7B69"/>
    <w:rsid w:val="5F720C17"/>
    <w:rsid w:val="5F72765A"/>
    <w:rsid w:val="5F763FAE"/>
    <w:rsid w:val="5F7C219E"/>
    <w:rsid w:val="5F83683B"/>
    <w:rsid w:val="5F8371C4"/>
    <w:rsid w:val="5F952EC1"/>
    <w:rsid w:val="5F971FDC"/>
    <w:rsid w:val="5F9A2218"/>
    <w:rsid w:val="5F9A615E"/>
    <w:rsid w:val="5FA90048"/>
    <w:rsid w:val="5FBF4E5A"/>
    <w:rsid w:val="5FCB0B5C"/>
    <w:rsid w:val="5FCE7211"/>
    <w:rsid w:val="5FD30F2A"/>
    <w:rsid w:val="5FD50D19"/>
    <w:rsid w:val="5FE505D1"/>
    <w:rsid w:val="5FE85502"/>
    <w:rsid w:val="5FEF0B5C"/>
    <w:rsid w:val="5FF273F0"/>
    <w:rsid w:val="5FF741D4"/>
    <w:rsid w:val="5FFA18BA"/>
    <w:rsid w:val="5FFE7141"/>
    <w:rsid w:val="60055A6E"/>
    <w:rsid w:val="600A6DFF"/>
    <w:rsid w:val="600B21CC"/>
    <w:rsid w:val="600E6E8E"/>
    <w:rsid w:val="60157428"/>
    <w:rsid w:val="601629BB"/>
    <w:rsid w:val="60210872"/>
    <w:rsid w:val="60375FC5"/>
    <w:rsid w:val="60504D72"/>
    <w:rsid w:val="605C00F4"/>
    <w:rsid w:val="606201E6"/>
    <w:rsid w:val="6069586A"/>
    <w:rsid w:val="60736512"/>
    <w:rsid w:val="607B5939"/>
    <w:rsid w:val="60921F91"/>
    <w:rsid w:val="60934A46"/>
    <w:rsid w:val="609A2993"/>
    <w:rsid w:val="609F1B94"/>
    <w:rsid w:val="60A43DC3"/>
    <w:rsid w:val="60A847E3"/>
    <w:rsid w:val="60A968B8"/>
    <w:rsid w:val="60B1732A"/>
    <w:rsid w:val="60B17741"/>
    <w:rsid w:val="60D263F8"/>
    <w:rsid w:val="60E93727"/>
    <w:rsid w:val="60EE4A2C"/>
    <w:rsid w:val="60EF0F3C"/>
    <w:rsid w:val="60F06C07"/>
    <w:rsid w:val="60F06EFE"/>
    <w:rsid w:val="60F358F1"/>
    <w:rsid w:val="60FC3AC1"/>
    <w:rsid w:val="60FF573F"/>
    <w:rsid w:val="61022D6E"/>
    <w:rsid w:val="61037CD2"/>
    <w:rsid w:val="61066A88"/>
    <w:rsid w:val="61134AB7"/>
    <w:rsid w:val="6115291A"/>
    <w:rsid w:val="611C722E"/>
    <w:rsid w:val="61272EDD"/>
    <w:rsid w:val="612E3E9B"/>
    <w:rsid w:val="61326203"/>
    <w:rsid w:val="61387EE8"/>
    <w:rsid w:val="61397E80"/>
    <w:rsid w:val="613B0BBB"/>
    <w:rsid w:val="61594380"/>
    <w:rsid w:val="615B1AC4"/>
    <w:rsid w:val="615D111D"/>
    <w:rsid w:val="61606FC6"/>
    <w:rsid w:val="61697F3C"/>
    <w:rsid w:val="617046F5"/>
    <w:rsid w:val="617530F8"/>
    <w:rsid w:val="617756C8"/>
    <w:rsid w:val="617C2A63"/>
    <w:rsid w:val="61911C73"/>
    <w:rsid w:val="61942A54"/>
    <w:rsid w:val="619458D5"/>
    <w:rsid w:val="6198099F"/>
    <w:rsid w:val="619B42AF"/>
    <w:rsid w:val="619E55E3"/>
    <w:rsid w:val="61A15691"/>
    <w:rsid w:val="61B13AD8"/>
    <w:rsid w:val="61B658CA"/>
    <w:rsid w:val="61BC54E3"/>
    <w:rsid w:val="61C226BE"/>
    <w:rsid w:val="61C61054"/>
    <w:rsid w:val="61D04BC5"/>
    <w:rsid w:val="61D059BD"/>
    <w:rsid w:val="61D27D8F"/>
    <w:rsid w:val="61D82B1A"/>
    <w:rsid w:val="61E059AC"/>
    <w:rsid w:val="61E22F52"/>
    <w:rsid w:val="61E442A7"/>
    <w:rsid w:val="61E44D40"/>
    <w:rsid w:val="61E72625"/>
    <w:rsid w:val="61E91964"/>
    <w:rsid w:val="61EC1770"/>
    <w:rsid w:val="61F32F79"/>
    <w:rsid w:val="62000721"/>
    <w:rsid w:val="62000E52"/>
    <w:rsid w:val="62002CD9"/>
    <w:rsid w:val="620241A7"/>
    <w:rsid w:val="62034176"/>
    <w:rsid w:val="620360CA"/>
    <w:rsid w:val="620B0448"/>
    <w:rsid w:val="620D306C"/>
    <w:rsid w:val="62107F74"/>
    <w:rsid w:val="621833C4"/>
    <w:rsid w:val="621A69E9"/>
    <w:rsid w:val="621C429A"/>
    <w:rsid w:val="622073FA"/>
    <w:rsid w:val="62272367"/>
    <w:rsid w:val="62275413"/>
    <w:rsid w:val="6228315F"/>
    <w:rsid w:val="622B5EF8"/>
    <w:rsid w:val="623C3FA5"/>
    <w:rsid w:val="62440670"/>
    <w:rsid w:val="624944C5"/>
    <w:rsid w:val="62496212"/>
    <w:rsid w:val="624A0763"/>
    <w:rsid w:val="624C5FCB"/>
    <w:rsid w:val="625163ED"/>
    <w:rsid w:val="625269DC"/>
    <w:rsid w:val="62540C9D"/>
    <w:rsid w:val="62564AAE"/>
    <w:rsid w:val="62615FEA"/>
    <w:rsid w:val="6263717B"/>
    <w:rsid w:val="626A6EB3"/>
    <w:rsid w:val="62743BA5"/>
    <w:rsid w:val="627631FF"/>
    <w:rsid w:val="627B676B"/>
    <w:rsid w:val="628D1259"/>
    <w:rsid w:val="62903F09"/>
    <w:rsid w:val="6295194F"/>
    <w:rsid w:val="62966FF7"/>
    <w:rsid w:val="629A23E9"/>
    <w:rsid w:val="629D2D5C"/>
    <w:rsid w:val="629E2E12"/>
    <w:rsid w:val="62A05B74"/>
    <w:rsid w:val="62A17620"/>
    <w:rsid w:val="62A50225"/>
    <w:rsid w:val="62AA3D54"/>
    <w:rsid w:val="62AB2595"/>
    <w:rsid w:val="62B853AB"/>
    <w:rsid w:val="62BA1E63"/>
    <w:rsid w:val="62C725D4"/>
    <w:rsid w:val="62C74C63"/>
    <w:rsid w:val="62DB3B73"/>
    <w:rsid w:val="62E862E4"/>
    <w:rsid w:val="62ED0AEF"/>
    <w:rsid w:val="62ED6829"/>
    <w:rsid w:val="62F44026"/>
    <w:rsid w:val="62FC078D"/>
    <w:rsid w:val="630C4753"/>
    <w:rsid w:val="630F1D55"/>
    <w:rsid w:val="63152765"/>
    <w:rsid w:val="631550DE"/>
    <w:rsid w:val="63175ABA"/>
    <w:rsid w:val="631A0CB1"/>
    <w:rsid w:val="631C56D2"/>
    <w:rsid w:val="63272E04"/>
    <w:rsid w:val="632978EC"/>
    <w:rsid w:val="632C3B52"/>
    <w:rsid w:val="632D05E2"/>
    <w:rsid w:val="63327CB5"/>
    <w:rsid w:val="633459B9"/>
    <w:rsid w:val="63393E6E"/>
    <w:rsid w:val="633D54AB"/>
    <w:rsid w:val="633F13EC"/>
    <w:rsid w:val="634F27EE"/>
    <w:rsid w:val="635158B8"/>
    <w:rsid w:val="63574035"/>
    <w:rsid w:val="63590597"/>
    <w:rsid w:val="635A3A6F"/>
    <w:rsid w:val="63735576"/>
    <w:rsid w:val="6378346C"/>
    <w:rsid w:val="6386335A"/>
    <w:rsid w:val="63884501"/>
    <w:rsid w:val="63941B9B"/>
    <w:rsid w:val="639A5E34"/>
    <w:rsid w:val="639C56E7"/>
    <w:rsid w:val="639F040A"/>
    <w:rsid w:val="63A200ED"/>
    <w:rsid w:val="63A40105"/>
    <w:rsid w:val="63AF4450"/>
    <w:rsid w:val="63B2466F"/>
    <w:rsid w:val="63B30920"/>
    <w:rsid w:val="63B55FF0"/>
    <w:rsid w:val="63B80CA0"/>
    <w:rsid w:val="63C754B5"/>
    <w:rsid w:val="63CD5EC6"/>
    <w:rsid w:val="63D84D8B"/>
    <w:rsid w:val="63DA263C"/>
    <w:rsid w:val="63E253C3"/>
    <w:rsid w:val="63E8130D"/>
    <w:rsid w:val="63EF118B"/>
    <w:rsid w:val="63F00200"/>
    <w:rsid w:val="63F71742"/>
    <w:rsid w:val="63FA7DEB"/>
    <w:rsid w:val="641B352D"/>
    <w:rsid w:val="64280032"/>
    <w:rsid w:val="64324D65"/>
    <w:rsid w:val="64330CDF"/>
    <w:rsid w:val="64370E0A"/>
    <w:rsid w:val="643D2660"/>
    <w:rsid w:val="6442435F"/>
    <w:rsid w:val="644A5210"/>
    <w:rsid w:val="644C33F2"/>
    <w:rsid w:val="644E0DAF"/>
    <w:rsid w:val="64551E51"/>
    <w:rsid w:val="64586B1A"/>
    <w:rsid w:val="645E4B42"/>
    <w:rsid w:val="64646966"/>
    <w:rsid w:val="64691DA1"/>
    <w:rsid w:val="64706798"/>
    <w:rsid w:val="64716526"/>
    <w:rsid w:val="64792761"/>
    <w:rsid w:val="648654B1"/>
    <w:rsid w:val="64881A5F"/>
    <w:rsid w:val="648B4B84"/>
    <w:rsid w:val="649021A4"/>
    <w:rsid w:val="649C296D"/>
    <w:rsid w:val="649E6569"/>
    <w:rsid w:val="649F6F89"/>
    <w:rsid w:val="64AB1A2E"/>
    <w:rsid w:val="64C001AC"/>
    <w:rsid w:val="64C03981"/>
    <w:rsid w:val="64CB6B5F"/>
    <w:rsid w:val="64D44664"/>
    <w:rsid w:val="64DF5EDD"/>
    <w:rsid w:val="64E773F1"/>
    <w:rsid w:val="64EB2C49"/>
    <w:rsid w:val="64EB2D5B"/>
    <w:rsid w:val="64EB60C2"/>
    <w:rsid w:val="64EF11D0"/>
    <w:rsid w:val="64F471A3"/>
    <w:rsid w:val="64F778CB"/>
    <w:rsid w:val="65190BD8"/>
    <w:rsid w:val="65191766"/>
    <w:rsid w:val="652555E7"/>
    <w:rsid w:val="653071BC"/>
    <w:rsid w:val="65311216"/>
    <w:rsid w:val="65317BDC"/>
    <w:rsid w:val="65335183"/>
    <w:rsid w:val="653B52BE"/>
    <w:rsid w:val="65521F1F"/>
    <w:rsid w:val="65526482"/>
    <w:rsid w:val="65537339"/>
    <w:rsid w:val="656C1E0D"/>
    <w:rsid w:val="657935AB"/>
    <w:rsid w:val="657E2E46"/>
    <w:rsid w:val="658A342A"/>
    <w:rsid w:val="6590271D"/>
    <w:rsid w:val="6598291A"/>
    <w:rsid w:val="659C5466"/>
    <w:rsid w:val="659F2C7D"/>
    <w:rsid w:val="65A02066"/>
    <w:rsid w:val="65A84F5F"/>
    <w:rsid w:val="65A91C84"/>
    <w:rsid w:val="65AD0F78"/>
    <w:rsid w:val="65B11F7D"/>
    <w:rsid w:val="65B143F1"/>
    <w:rsid w:val="65C77B87"/>
    <w:rsid w:val="65CB5EC9"/>
    <w:rsid w:val="65D72AF6"/>
    <w:rsid w:val="65DC2307"/>
    <w:rsid w:val="65ED0A93"/>
    <w:rsid w:val="65F25F8B"/>
    <w:rsid w:val="65F74CC7"/>
    <w:rsid w:val="65FD5A31"/>
    <w:rsid w:val="65FF1909"/>
    <w:rsid w:val="660544A9"/>
    <w:rsid w:val="66067524"/>
    <w:rsid w:val="66072CF0"/>
    <w:rsid w:val="66094681"/>
    <w:rsid w:val="660C0310"/>
    <w:rsid w:val="660E497E"/>
    <w:rsid w:val="66146004"/>
    <w:rsid w:val="66206B73"/>
    <w:rsid w:val="66253E9A"/>
    <w:rsid w:val="662806CE"/>
    <w:rsid w:val="662F7C48"/>
    <w:rsid w:val="66372DAC"/>
    <w:rsid w:val="66381AEC"/>
    <w:rsid w:val="6644408C"/>
    <w:rsid w:val="66445A65"/>
    <w:rsid w:val="66563A04"/>
    <w:rsid w:val="66590C8D"/>
    <w:rsid w:val="665C6725"/>
    <w:rsid w:val="66683E35"/>
    <w:rsid w:val="666A4F56"/>
    <w:rsid w:val="666E6E0F"/>
    <w:rsid w:val="66713D98"/>
    <w:rsid w:val="667361B1"/>
    <w:rsid w:val="6676517A"/>
    <w:rsid w:val="66806CFC"/>
    <w:rsid w:val="6681493F"/>
    <w:rsid w:val="66993944"/>
    <w:rsid w:val="66A51383"/>
    <w:rsid w:val="66AD22F1"/>
    <w:rsid w:val="66AE092F"/>
    <w:rsid w:val="66BC19BC"/>
    <w:rsid w:val="66BF2187"/>
    <w:rsid w:val="66C3648B"/>
    <w:rsid w:val="66C9001F"/>
    <w:rsid w:val="66CB3A09"/>
    <w:rsid w:val="66CE101F"/>
    <w:rsid w:val="66CE21EB"/>
    <w:rsid w:val="66DA5E8F"/>
    <w:rsid w:val="66DF3E2E"/>
    <w:rsid w:val="66E254D7"/>
    <w:rsid w:val="66E55550"/>
    <w:rsid w:val="66E60E06"/>
    <w:rsid w:val="66EA04EF"/>
    <w:rsid w:val="66FB2428"/>
    <w:rsid w:val="670F0993"/>
    <w:rsid w:val="67155778"/>
    <w:rsid w:val="67185584"/>
    <w:rsid w:val="671E6BB8"/>
    <w:rsid w:val="671F024B"/>
    <w:rsid w:val="671F118D"/>
    <w:rsid w:val="672333F6"/>
    <w:rsid w:val="672724D7"/>
    <w:rsid w:val="672C4FB7"/>
    <w:rsid w:val="672E2516"/>
    <w:rsid w:val="672E70E3"/>
    <w:rsid w:val="673D545D"/>
    <w:rsid w:val="67407658"/>
    <w:rsid w:val="67413F42"/>
    <w:rsid w:val="67426A15"/>
    <w:rsid w:val="6742769D"/>
    <w:rsid w:val="674E0ABE"/>
    <w:rsid w:val="674F0307"/>
    <w:rsid w:val="67585D93"/>
    <w:rsid w:val="675B04ED"/>
    <w:rsid w:val="675D1CEC"/>
    <w:rsid w:val="675F655A"/>
    <w:rsid w:val="67625166"/>
    <w:rsid w:val="676B1CEC"/>
    <w:rsid w:val="67783542"/>
    <w:rsid w:val="67790995"/>
    <w:rsid w:val="677C66A3"/>
    <w:rsid w:val="677D3130"/>
    <w:rsid w:val="677E3F53"/>
    <w:rsid w:val="6781623E"/>
    <w:rsid w:val="678504B6"/>
    <w:rsid w:val="67862F89"/>
    <w:rsid w:val="67942BA0"/>
    <w:rsid w:val="67A06370"/>
    <w:rsid w:val="67A475AD"/>
    <w:rsid w:val="67A71EF4"/>
    <w:rsid w:val="67A77626"/>
    <w:rsid w:val="67A91753"/>
    <w:rsid w:val="67AE0E25"/>
    <w:rsid w:val="67AE756E"/>
    <w:rsid w:val="67B16DEC"/>
    <w:rsid w:val="67B96538"/>
    <w:rsid w:val="67C10D6B"/>
    <w:rsid w:val="67C323BE"/>
    <w:rsid w:val="67C93CD5"/>
    <w:rsid w:val="67D34B95"/>
    <w:rsid w:val="67DC58DB"/>
    <w:rsid w:val="67EA7D28"/>
    <w:rsid w:val="67EF0799"/>
    <w:rsid w:val="67F11071"/>
    <w:rsid w:val="67F31CD2"/>
    <w:rsid w:val="67F4418A"/>
    <w:rsid w:val="68075D1A"/>
    <w:rsid w:val="681405DF"/>
    <w:rsid w:val="681C6729"/>
    <w:rsid w:val="6826350F"/>
    <w:rsid w:val="68294B2F"/>
    <w:rsid w:val="682B5919"/>
    <w:rsid w:val="682E5D87"/>
    <w:rsid w:val="68325191"/>
    <w:rsid w:val="68334EC0"/>
    <w:rsid w:val="68340326"/>
    <w:rsid w:val="683604AC"/>
    <w:rsid w:val="683E61B9"/>
    <w:rsid w:val="683F1A79"/>
    <w:rsid w:val="685A4111"/>
    <w:rsid w:val="685F3A76"/>
    <w:rsid w:val="68610BE9"/>
    <w:rsid w:val="68717878"/>
    <w:rsid w:val="68762E99"/>
    <w:rsid w:val="687F7314"/>
    <w:rsid w:val="68817B7D"/>
    <w:rsid w:val="6882548B"/>
    <w:rsid w:val="68831466"/>
    <w:rsid w:val="68844A38"/>
    <w:rsid w:val="68851377"/>
    <w:rsid w:val="68926A83"/>
    <w:rsid w:val="68951B9C"/>
    <w:rsid w:val="68955672"/>
    <w:rsid w:val="689843E3"/>
    <w:rsid w:val="68991280"/>
    <w:rsid w:val="689D5A11"/>
    <w:rsid w:val="68AC34E2"/>
    <w:rsid w:val="68C0778C"/>
    <w:rsid w:val="68C5021B"/>
    <w:rsid w:val="68D859C7"/>
    <w:rsid w:val="68DB0152"/>
    <w:rsid w:val="68E014A5"/>
    <w:rsid w:val="68E754F1"/>
    <w:rsid w:val="68E86BE3"/>
    <w:rsid w:val="68F15433"/>
    <w:rsid w:val="68F64389"/>
    <w:rsid w:val="68F75B61"/>
    <w:rsid w:val="68FE018F"/>
    <w:rsid w:val="69067E33"/>
    <w:rsid w:val="69084046"/>
    <w:rsid w:val="690B6C2B"/>
    <w:rsid w:val="69123407"/>
    <w:rsid w:val="69131F8C"/>
    <w:rsid w:val="69135EDA"/>
    <w:rsid w:val="69140D9E"/>
    <w:rsid w:val="691D569F"/>
    <w:rsid w:val="691F06D0"/>
    <w:rsid w:val="69264445"/>
    <w:rsid w:val="69301137"/>
    <w:rsid w:val="69373CFD"/>
    <w:rsid w:val="69374C39"/>
    <w:rsid w:val="693C27F9"/>
    <w:rsid w:val="69492517"/>
    <w:rsid w:val="694B3740"/>
    <w:rsid w:val="695102A8"/>
    <w:rsid w:val="69590A91"/>
    <w:rsid w:val="69677233"/>
    <w:rsid w:val="69696776"/>
    <w:rsid w:val="697172F5"/>
    <w:rsid w:val="697E02EA"/>
    <w:rsid w:val="698066A4"/>
    <w:rsid w:val="698B7CF9"/>
    <w:rsid w:val="69947275"/>
    <w:rsid w:val="69992553"/>
    <w:rsid w:val="69A74935"/>
    <w:rsid w:val="69A91A58"/>
    <w:rsid w:val="69AB7968"/>
    <w:rsid w:val="69B220C6"/>
    <w:rsid w:val="69C14110"/>
    <w:rsid w:val="69C9289D"/>
    <w:rsid w:val="69CB4E42"/>
    <w:rsid w:val="69CE6AF6"/>
    <w:rsid w:val="69D42CAE"/>
    <w:rsid w:val="69DE38DB"/>
    <w:rsid w:val="69DE3E17"/>
    <w:rsid w:val="69E65AFB"/>
    <w:rsid w:val="69E73940"/>
    <w:rsid w:val="69EB0556"/>
    <w:rsid w:val="69F13AB5"/>
    <w:rsid w:val="69F628E0"/>
    <w:rsid w:val="69F819AF"/>
    <w:rsid w:val="69F9436F"/>
    <w:rsid w:val="69FB37F3"/>
    <w:rsid w:val="6A016E94"/>
    <w:rsid w:val="6A0B186B"/>
    <w:rsid w:val="6A124431"/>
    <w:rsid w:val="6A15655D"/>
    <w:rsid w:val="6A1C31D6"/>
    <w:rsid w:val="6A1E20CB"/>
    <w:rsid w:val="6A2C612E"/>
    <w:rsid w:val="6A2F0DDE"/>
    <w:rsid w:val="6A314041"/>
    <w:rsid w:val="6A376E69"/>
    <w:rsid w:val="6A3A22CD"/>
    <w:rsid w:val="6A3B2F7B"/>
    <w:rsid w:val="6A3C162F"/>
    <w:rsid w:val="6A3D2EBF"/>
    <w:rsid w:val="6A4604FF"/>
    <w:rsid w:val="6A4B6F24"/>
    <w:rsid w:val="6A581943"/>
    <w:rsid w:val="6A647F96"/>
    <w:rsid w:val="6A6B2DA9"/>
    <w:rsid w:val="6A6D6133"/>
    <w:rsid w:val="6A756A74"/>
    <w:rsid w:val="6A7929CD"/>
    <w:rsid w:val="6A8C6080"/>
    <w:rsid w:val="6A8E2AE8"/>
    <w:rsid w:val="6A8F60F9"/>
    <w:rsid w:val="6A931CC8"/>
    <w:rsid w:val="6A99745A"/>
    <w:rsid w:val="6A9A1EF4"/>
    <w:rsid w:val="6A9B6A3C"/>
    <w:rsid w:val="6A9C7F89"/>
    <w:rsid w:val="6A9D24BE"/>
    <w:rsid w:val="6AA1500B"/>
    <w:rsid w:val="6AA45C12"/>
    <w:rsid w:val="6AA93906"/>
    <w:rsid w:val="6AAC205F"/>
    <w:rsid w:val="6AB20EFC"/>
    <w:rsid w:val="6AD075B9"/>
    <w:rsid w:val="6AD3266D"/>
    <w:rsid w:val="6AD34744"/>
    <w:rsid w:val="6AD751B9"/>
    <w:rsid w:val="6ADF2852"/>
    <w:rsid w:val="6AE74A30"/>
    <w:rsid w:val="6AEC4144"/>
    <w:rsid w:val="6AEE006E"/>
    <w:rsid w:val="6AF85343"/>
    <w:rsid w:val="6AF95173"/>
    <w:rsid w:val="6AFC0F29"/>
    <w:rsid w:val="6AFD0583"/>
    <w:rsid w:val="6B057CCF"/>
    <w:rsid w:val="6B201BAC"/>
    <w:rsid w:val="6B214C99"/>
    <w:rsid w:val="6B2A355E"/>
    <w:rsid w:val="6B3046D3"/>
    <w:rsid w:val="6B342416"/>
    <w:rsid w:val="6B374C15"/>
    <w:rsid w:val="6B401649"/>
    <w:rsid w:val="6B425EBD"/>
    <w:rsid w:val="6B427A2B"/>
    <w:rsid w:val="6B431103"/>
    <w:rsid w:val="6B496A63"/>
    <w:rsid w:val="6B4E4CDC"/>
    <w:rsid w:val="6B502282"/>
    <w:rsid w:val="6B574D49"/>
    <w:rsid w:val="6B5F298E"/>
    <w:rsid w:val="6B610B98"/>
    <w:rsid w:val="6B667A77"/>
    <w:rsid w:val="6B683339"/>
    <w:rsid w:val="6B69463C"/>
    <w:rsid w:val="6B6F6B31"/>
    <w:rsid w:val="6B747783"/>
    <w:rsid w:val="6B755FF2"/>
    <w:rsid w:val="6B760CC0"/>
    <w:rsid w:val="6B78734D"/>
    <w:rsid w:val="6B93719C"/>
    <w:rsid w:val="6BA10321"/>
    <w:rsid w:val="6BA249D7"/>
    <w:rsid w:val="6BA35F1E"/>
    <w:rsid w:val="6BB16916"/>
    <w:rsid w:val="6BB331E1"/>
    <w:rsid w:val="6BB36776"/>
    <w:rsid w:val="6BBD114E"/>
    <w:rsid w:val="6BBD50B2"/>
    <w:rsid w:val="6BBE6011"/>
    <w:rsid w:val="6BC51EB8"/>
    <w:rsid w:val="6BD84130"/>
    <w:rsid w:val="6BD90CB6"/>
    <w:rsid w:val="6BDE62D6"/>
    <w:rsid w:val="6BE259A9"/>
    <w:rsid w:val="6BE66E18"/>
    <w:rsid w:val="6BEB5C78"/>
    <w:rsid w:val="6BF300EB"/>
    <w:rsid w:val="6BF45438"/>
    <w:rsid w:val="6BFC4006"/>
    <w:rsid w:val="6C052699"/>
    <w:rsid w:val="6C066DD8"/>
    <w:rsid w:val="6C0A1D90"/>
    <w:rsid w:val="6C0D39E2"/>
    <w:rsid w:val="6C104448"/>
    <w:rsid w:val="6C28206F"/>
    <w:rsid w:val="6C2C2CA2"/>
    <w:rsid w:val="6C2C753C"/>
    <w:rsid w:val="6C304F0E"/>
    <w:rsid w:val="6C314B5B"/>
    <w:rsid w:val="6C351C6F"/>
    <w:rsid w:val="6C35731D"/>
    <w:rsid w:val="6C590945"/>
    <w:rsid w:val="6C5B1F9F"/>
    <w:rsid w:val="6C631669"/>
    <w:rsid w:val="6C650EB6"/>
    <w:rsid w:val="6C680EC8"/>
    <w:rsid w:val="6C6924B1"/>
    <w:rsid w:val="6C72764C"/>
    <w:rsid w:val="6C7702DD"/>
    <w:rsid w:val="6C7A6242"/>
    <w:rsid w:val="6C7B6B79"/>
    <w:rsid w:val="6C7F5DC1"/>
    <w:rsid w:val="6C8156FE"/>
    <w:rsid w:val="6C83270A"/>
    <w:rsid w:val="6C8B2356"/>
    <w:rsid w:val="6C8E5CD2"/>
    <w:rsid w:val="6C943A13"/>
    <w:rsid w:val="6C992A76"/>
    <w:rsid w:val="6C9E798C"/>
    <w:rsid w:val="6CA11AA6"/>
    <w:rsid w:val="6CA2289F"/>
    <w:rsid w:val="6CA7251E"/>
    <w:rsid w:val="6CA84F54"/>
    <w:rsid w:val="6CAC71CB"/>
    <w:rsid w:val="6CAD2EC8"/>
    <w:rsid w:val="6CAD56F0"/>
    <w:rsid w:val="6CAE185D"/>
    <w:rsid w:val="6CB45E34"/>
    <w:rsid w:val="6CBF56C1"/>
    <w:rsid w:val="6CC12CDC"/>
    <w:rsid w:val="6CC87955"/>
    <w:rsid w:val="6CCC5323"/>
    <w:rsid w:val="6CDF6ED6"/>
    <w:rsid w:val="6CE37BA0"/>
    <w:rsid w:val="6CE52A20"/>
    <w:rsid w:val="6CE84C10"/>
    <w:rsid w:val="6CEB406B"/>
    <w:rsid w:val="6CF20CE4"/>
    <w:rsid w:val="6CF82AE3"/>
    <w:rsid w:val="6D08629C"/>
    <w:rsid w:val="6D0F5309"/>
    <w:rsid w:val="6D1F031E"/>
    <w:rsid w:val="6D234FEA"/>
    <w:rsid w:val="6D263E13"/>
    <w:rsid w:val="6D347CB2"/>
    <w:rsid w:val="6D4667F7"/>
    <w:rsid w:val="6D5D4122"/>
    <w:rsid w:val="6D623B8E"/>
    <w:rsid w:val="6D641134"/>
    <w:rsid w:val="6D6432D4"/>
    <w:rsid w:val="6D670AB7"/>
    <w:rsid w:val="6D682F68"/>
    <w:rsid w:val="6D717A4A"/>
    <w:rsid w:val="6D7C21EC"/>
    <w:rsid w:val="6D7C2C3F"/>
    <w:rsid w:val="6D8131D3"/>
    <w:rsid w:val="6D830A83"/>
    <w:rsid w:val="6D83187C"/>
    <w:rsid w:val="6D87653E"/>
    <w:rsid w:val="6D8C4A01"/>
    <w:rsid w:val="6DA856A8"/>
    <w:rsid w:val="6DB8248D"/>
    <w:rsid w:val="6DB850B3"/>
    <w:rsid w:val="6DBD1B60"/>
    <w:rsid w:val="6DC11232"/>
    <w:rsid w:val="6DC545E7"/>
    <w:rsid w:val="6DCA2A9C"/>
    <w:rsid w:val="6DCB7773"/>
    <w:rsid w:val="6DCD28A8"/>
    <w:rsid w:val="6DDD2D83"/>
    <w:rsid w:val="6DEC5095"/>
    <w:rsid w:val="6DEE263C"/>
    <w:rsid w:val="6DEF510F"/>
    <w:rsid w:val="6DF95579"/>
    <w:rsid w:val="6DFC4664"/>
    <w:rsid w:val="6E0748A2"/>
    <w:rsid w:val="6E1563C2"/>
    <w:rsid w:val="6E1E0B98"/>
    <w:rsid w:val="6E212771"/>
    <w:rsid w:val="6E233592"/>
    <w:rsid w:val="6E24489D"/>
    <w:rsid w:val="6E356C29"/>
    <w:rsid w:val="6E4F4599"/>
    <w:rsid w:val="6E52536A"/>
    <w:rsid w:val="6E571B87"/>
    <w:rsid w:val="6E5D5B9B"/>
    <w:rsid w:val="6E6D6B1A"/>
    <w:rsid w:val="6E6D6CEF"/>
    <w:rsid w:val="6E73752A"/>
    <w:rsid w:val="6E771DE4"/>
    <w:rsid w:val="6E796616"/>
    <w:rsid w:val="6E8A4D33"/>
    <w:rsid w:val="6E9053B6"/>
    <w:rsid w:val="6E9C2DAC"/>
    <w:rsid w:val="6E9D78B3"/>
    <w:rsid w:val="6E9F19DF"/>
    <w:rsid w:val="6EA13D16"/>
    <w:rsid w:val="6EA3247C"/>
    <w:rsid w:val="6EA410B2"/>
    <w:rsid w:val="6EA7112B"/>
    <w:rsid w:val="6EB648B0"/>
    <w:rsid w:val="6EB655EA"/>
    <w:rsid w:val="6EB72A97"/>
    <w:rsid w:val="6EC06318"/>
    <w:rsid w:val="6EC8234F"/>
    <w:rsid w:val="6EC86624"/>
    <w:rsid w:val="6ED74AC2"/>
    <w:rsid w:val="6EDA6CF2"/>
    <w:rsid w:val="6EDB46BB"/>
    <w:rsid w:val="6EE274C4"/>
    <w:rsid w:val="6EEA2303"/>
    <w:rsid w:val="6EF4580B"/>
    <w:rsid w:val="6EFF485D"/>
    <w:rsid w:val="6F004EB3"/>
    <w:rsid w:val="6F0115BC"/>
    <w:rsid w:val="6F032660"/>
    <w:rsid w:val="6F0425F0"/>
    <w:rsid w:val="6F042FE9"/>
    <w:rsid w:val="6F091CC3"/>
    <w:rsid w:val="6F0A249D"/>
    <w:rsid w:val="6F0B46E3"/>
    <w:rsid w:val="6F0C55B6"/>
    <w:rsid w:val="6F0D3EAF"/>
    <w:rsid w:val="6F1B7856"/>
    <w:rsid w:val="6F210CC7"/>
    <w:rsid w:val="6F213533"/>
    <w:rsid w:val="6F233332"/>
    <w:rsid w:val="6F28388D"/>
    <w:rsid w:val="6F2C22DC"/>
    <w:rsid w:val="6F2F7FFB"/>
    <w:rsid w:val="6F450822"/>
    <w:rsid w:val="6F597C8C"/>
    <w:rsid w:val="6F637C95"/>
    <w:rsid w:val="6F663551"/>
    <w:rsid w:val="6F6758BF"/>
    <w:rsid w:val="6F680780"/>
    <w:rsid w:val="6F6D709D"/>
    <w:rsid w:val="6F77414D"/>
    <w:rsid w:val="6F827634"/>
    <w:rsid w:val="6F86645F"/>
    <w:rsid w:val="6F876E7F"/>
    <w:rsid w:val="6F8D30D8"/>
    <w:rsid w:val="6F915C24"/>
    <w:rsid w:val="6F943BEB"/>
    <w:rsid w:val="6FA50029"/>
    <w:rsid w:val="6FA92D7B"/>
    <w:rsid w:val="6FAB29C1"/>
    <w:rsid w:val="6FB334A2"/>
    <w:rsid w:val="6FB346BA"/>
    <w:rsid w:val="6FBB1451"/>
    <w:rsid w:val="6FBB297B"/>
    <w:rsid w:val="6FC73D9C"/>
    <w:rsid w:val="6FCA3D99"/>
    <w:rsid w:val="6FD21E6A"/>
    <w:rsid w:val="6FD7031E"/>
    <w:rsid w:val="6FE547DD"/>
    <w:rsid w:val="6FE677C0"/>
    <w:rsid w:val="6FE74523"/>
    <w:rsid w:val="6FF64CD5"/>
    <w:rsid w:val="6FF9337E"/>
    <w:rsid w:val="6FFD5F81"/>
    <w:rsid w:val="700539A7"/>
    <w:rsid w:val="70092CED"/>
    <w:rsid w:val="700C770C"/>
    <w:rsid w:val="70122E59"/>
    <w:rsid w:val="70124F0C"/>
    <w:rsid w:val="701459CD"/>
    <w:rsid w:val="70172912"/>
    <w:rsid w:val="701871F5"/>
    <w:rsid w:val="701B5078"/>
    <w:rsid w:val="70221CF1"/>
    <w:rsid w:val="70232A3C"/>
    <w:rsid w:val="70247298"/>
    <w:rsid w:val="702E48C9"/>
    <w:rsid w:val="70334913"/>
    <w:rsid w:val="703E124A"/>
    <w:rsid w:val="7044256E"/>
    <w:rsid w:val="704A010F"/>
    <w:rsid w:val="704B293D"/>
    <w:rsid w:val="70500B20"/>
    <w:rsid w:val="706340B5"/>
    <w:rsid w:val="70640202"/>
    <w:rsid w:val="706A2EB9"/>
    <w:rsid w:val="706C19A5"/>
    <w:rsid w:val="70712D87"/>
    <w:rsid w:val="707171F9"/>
    <w:rsid w:val="70742B93"/>
    <w:rsid w:val="70753AD0"/>
    <w:rsid w:val="707564C4"/>
    <w:rsid w:val="707A11F3"/>
    <w:rsid w:val="707F2040"/>
    <w:rsid w:val="708A544F"/>
    <w:rsid w:val="708F0EB6"/>
    <w:rsid w:val="708F3A7F"/>
    <w:rsid w:val="70920AC0"/>
    <w:rsid w:val="709D33D4"/>
    <w:rsid w:val="70A158B1"/>
    <w:rsid w:val="70A27E0D"/>
    <w:rsid w:val="70A910CC"/>
    <w:rsid w:val="70B271F3"/>
    <w:rsid w:val="70B57985"/>
    <w:rsid w:val="70C01DA2"/>
    <w:rsid w:val="70C27B18"/>
    <w:rsid w:val="70D43B68"/>
    <w:rsid w:val="70E07407"/>
    <w:rsid w:val="70E8732C"/>
    <w:rsid w:val="70ED418D"/>
    <w:rsid w:val="70F35357"/>
    <w:rsid w:val="70F955AF"/>
    <w:rsid w:val="710A7AB5"/>
    <w:rsid w:val="7117383A"/>
    <w:rsid w:val="712140DF"/>
    <w:rsid w:val="712D0709"/>
    <w:rsid w:val="712E6EF8"/>
    <w:rsid w:val="712E7231"/>
    <w:rsid w:val="7133463B"/>
    <w:rsid w:val="713A7934"/>
    <w:rsid w:val="71520601"/>
    <w:rsid w:val="715450B9"/>
    <w:rsid w:val="715F3F7E"/>
    <w:rsid w:val="716150E9"/>
    <w:rsid w:val="71690B59"/>
    <w:rsid w:val="71724AB3"/>
    <w:rsid w:val="7172543C"/>
    <w:rsid w:val="717E0935"/>
    <w:rsid w:val="717E56EC"/>
    <w:rsid w:val="71804DBB"/>
    <w:rsid w:val="718D41DB"/>
    <w:rsid w:val="71905B4B"/>
    <w:rsid w:val="71A074B7"/>
    <w:rsid w:val="71A9542C"/>
    <w:rsid w:val="71AB1AA6"/>
    <w:rsid w:val="71AB4BC9"/>
    <w:rsid w:val="71AC769C"/>
    <w:rsid w:val="71AF345F"/>
    <w:rsid w:val="71B263C8"/>
    <w:rsid w:val="71BA14F9"/>
    <w:rsid w:val="71C92026"/>
    <w:rsid w:val="71C928FA"/>
    <w:rsid w:val="71CA4930"/>
    <w:rsid w:val="71DC7DA0"/>
    <w:rsid w:val="71DD44F4"/>
    <w:rsid w:val="71F013CE"/>
    <w:rsid w:val="71F314E0"/>
    <w:rsid w:val="7200557B"/>
    <w:rsid w:val="72043542"/>
    <w:rsid w:val="720E2D07"/>
    <w:rsid w:val="720F141E"/>
    <w:rsid w:val="72254EA7"/>
    <w:rsid w:val="722F1129"/>
    <w:rsid w:val="72313584"/>
    <w:rsid w:val="72373677"/>
    <w:rsid w:val="724303E3"/>
    <w:rsid w:val="7247396C"/>
    <w:rsid w:val="724F472E"/>
    <w:rsid w:val="725961F2"/>
    <w:rsid w:val="725E3D16"/>
    <w:rsid w:val="72600BC9"/>
    <w:rsid w:val="72766BE8"/>
    <w:rsid w:val="72775DD5"/>
    <w:rsid w:val="727C67C8"/>
    <w:rsid w:val="727F2B66"/>
    <w:rsid w:val="728F13F9"/>
    <w:rsid w:val="729416C2"/>
    <w:rsid w:val="72963368"/>
    <w:rsid w:val="729809FB"/>
    <w:rsid w:val="729A6845"/>
    <w:rsid w:val="729E07F8"/>
    <w:rsid w:val="72B50014"/>
    <w:rsid w:val="72C54251"/>
    <w:rsid w:val="72C859A8"/>
    <w:rsid w:val="72CC0432"/>
    <w:rsid w:val="72CE43BD"/>
    <w:rsid w:val="72CE6470"/>
    <w:rsid w:val="72D33945"/>
    <w:rsid w:val="72D37D1F"/>
    <w:rsid w:val="72E51535"/>
    <w:rsid w:val="72E94696"/>
    <w:rsid w:val="72EB2A94"/>
    <w:rsid w:val="72EB5572"/>
    <w:rsid w:val="72F2374F"/>
    <w:rsid w:val="72F74D2D"/>
    <w:rsid w:val="73003AD2"/>
    <w:rsid w:val="73016589"/>
    <w:rsid w:val="73022361"/>
    <w:rsid w:val="730974BC"/>
    <w:rsid w:val="731B5539"/>
    <w:rsid w:val="731E35AB"/>
    <w:rsid w:val="7323078C"/>
    <w:rsid w:val="73274106"/>
    <w:rsid w:val="73376754"/>
    <w:rsid w:val="73424E8E"/>
    <w:rsid w:val="73490ADF"/>
    <w:rsid w:val="73533C6A"/>
    <w:rsid w:val="73581326"/>
    <w:rsid w:val="735F45F0"/>
    <w:rsid w:val="73643A8C"/>
    <w:rsid w:val="736F0814"/>
    <w:rsid w:val="736F2F6E"/>
    <w:rsid w:val="73703B69"/>
    <w:rsid w:val="73740A86"/>
    <w:rsid w:val="7375061D"/>
    <w:rsid w:val="737860C8"/>
    <w:rsid w:val="7382599B"/>
    <w:rsid w:val="73830360"/>
    <w:rsid w:val="73836794"/>
    <w:rsid w:val="73840CEF"/>
    <w:rsid w:val="73883E50"/>
    <w:rsid w:val="738974E1"/>
    <w:rsid w:val="738B3C5C"/>
    <w:rsid w:val="738E79E4"/>
    <w:rsid w:val="738F0546"/>
    <w:rsid w:val="739050CC"/>
    <w:rsid w:val="73944BA3"/>
    <w:rsid w:val="73971D45"/>
    <w:rsid w:val="739F3F64"/>
    <w:rsid w:val="73A42B1F"/>
    <w:rsid w:val="73AE42E0"/>
    <w:rsid w:val="73B33FEE"/>
    <w:rsid w:val="73B659C2"/>
    <w:rsid w:val="73BF5A15"/>
    <w:rsid w:val="73BF767A"/>
    <w:rsid w:val="73CA178C"/>
    <w:rsid w:val="73CE4277"/>
    <w:rsid w:val="73D62135"/>
    <w:rsid w:val="73ED74CB"/>
    <w:rsid w:val="73EE5800"/>
    <w:rsid w:val="74065B69"/>
    <w:rsid w:val="740C62F1"/>
    <w:rsid w:val="741471D2"/>
    <w:rsid w:val="74170ACE"/>
    <w:rsid w:val="74171626"/>
    <w:rsid w:val="742B4113"/>
    <w:rsid w:val="74352D55"/>
    <w:rsid w:val="743B0B1E"/>
    <w:rsid w:val="743B23AB"/>
    <w:rsid w:val="74474A79"/>
    <w:rsid w:val="74484563"/>
    <w:rsid w:val="744E59F8"/>
    <w:rsid w:val="74523D28"/>
    <w:rsid w:val="7457715C"/>
    <w:rsid w:val="745909A1"/>
    <w:rsid w:val="745B5F47"/>
    <w:rsid w:val="746A2E2D"/>
    <w:rsid w:val="746F12E2"/>
    <w:rsid w:val="74721557"/>
    <w:rsid w:val="7474699E"/>
    <w:rsid w:val="74753B7A"/>
    <w:rsid w:val="74770FFA"/>
    <w:rsid w:val="74784B16"/>
    <w:rsid w:val="747970F1"/>
    <w:rsid w:val="747E4711"/>
    <w:rsid w:val="74801CB7"/>
    <w:rsid w:val="74813114"/>
    <w:rsid w:val="749211C5"/>
    <w:rsid w:val="74B76FB9"/>
    <w:rsid w:val="74BD2904"/>
    <w:rsid w:val="74D06411"/>
    <w:rsid w:val="74D26389"/>
    <w:rsid w:val="74D32401"/>
    <w:rsid w:val="74F84255"/>
    <w:rsid w:val="74FA4327"/>
    <w:rsid w:val="74FC01B7"/>
    <w:rsid w:val="74FD3722"/>
    <w:rsid w:val="75017FE5"/>
    <w:rsid w:val="751F214A"/>
    <w:rsid w:val="75241040"/>
    <w:rsid w:val="752B1A97"/>
    <w:rsid w:val="753903C8"/>
    <w:rsid w:val="754216A4"/>
    <w:rsid w:val="75472AB9"/>
    <w:rsid w:val="754E1C16"/>
    <w:rsid w:val="755322E1"/>
    <w:rsid w:val="75656BA9"/>
    <w:rsid w:val="75832D5B"/>
    <w:rsid w:val="7588712A"/>
    <w:rsid w:val="758A79D4"/>
    <w:rsid w:val="758F321E"/>
    <w:rsid w:val="75A0040B"/>
    <w:rsid w:val="75A13F05"/>
    <w:rsid w:val="75A42900"/>
    <w:rsid w:val="75AC2325"/>
    <w:rsid w:val="75AD311D"/>
    <w:rsid w:val="75BF4157"/>
    <w:rsid w:val="75C43AB6"/>
    <w:rsid w:val="75C44782"/>
    <w:rsid w:val="75C458B4"/>
    <w:rsid w:val="75CE617D"/>
    <w:rsid w:val="75D014ED"/>
    <w:rsid w:val="75D04967"/>
    <w:rsid w:val="75D317E2"/>
    <w:rsid w:val="75D474B4"/>
    <w:rsid w:val="75E07014"/>
    <w:rsid w:val="75E1250B"/>
    <w:rsid w:val="75EB41BC"/>
    <w:rsid w:val="75F147B4"/>
    <w:rsid w:val="75F6598A"/>
    <w:rsid w:val="76004A23"/>
    <w:rsid w:val="760D7B92"/>
    <w:rsid w:val="761905AE"/>
    <w:rsid w:val="76271867"/>
    <w:rsid w:val="7628080D"/>
    <w:rsid w:val="76296A7F"/>
    <w:rsid w:val="762E5486"/>
    <w:rsid w:val="762E7539"/>
    <w:rsid w:val="763070FF"/>
    <w:rsid w:val="76517A40"/>
    <w:rsid w:val="765A29F5"/>
    <w:rsid w:val="765B5DF4"/>
    <w:rsid w:val="765D2B18"/>
    <w:rsid w:val="76825311"/>
    <w:rsid w:val="76870CC1"/>
    <w:rsid w:val="76891047"/>
    <w:rsid w:val="768C1987"/>
    <w:rsid w:val="768E2BB8"/>
    <w:rsid w:val="76911C12"/>
    <w:rsid w:val="76913BE2"/>
    <w:rsid w:val="7692014A"/>
    <w:rsid w:val="769377BB"/>
    <w:rsid w:val="769D0DCC"/>
    <w:rsid w:val="76A019D0"/>
    <w:rsid w:val="76A13F2C"/>
    <w:rsid w:val="76A527C3"/>
    <w:rsid w:val="76A92585"/>
    <w:rsid w:val="76AA71B4"/>
    <w:rsid w:val="76AF1C9B"/>
    <w:rsid w:val="76B46D14"/>
    <w:rsid w:val="76B743F3"/>
    <w:rsid w:val="76B7580E"/>
    <w:rsid w:val="76B9676F"/>
    <w:rsid w:val="76BE3E2C"/>
    <w:rsid w:val="76C30110"/>
    <w:rsid w:val="76C359FF"/>
    <w:rsid w:val="76C67B91"/>
    <w:rsid w:val="76C83A4D"/>
    <w:rsid w:val="76C930E0"/>
    <w:rsid w:val="76DC7833"/>
    <w:rsid w:val="76E949D9"/>
    <w:rsid w:val="76EA3ED8"/>
    <w:rsid w:val="76EF36C2"/>
    <w:rsid w:val="76F475D6"/>
    <w:rsid w:val="76F86086"/>
    <w:rsid w:val="76FC1F1B"/>
    <w:rsid w:val="76FF04A7"/>
    <w:rsid w:val="77000D51"/>
    <w:rsid w:val="77002AEC"/>
    <w:rsid w:val="77031610"/>
    <w:rsid w:val="7705504B"/>
    <w:rsid w:val="770F0BBD"/>
    <w:rsid w:val="77154B71"/>
    <w:rsid w:val="771C1C44"/>
    <w:rsid w:val="771E576F"/>
    <w:rsid w:val="772B6DE9"/>
    <w:rsid w:val="773205DC"/>
    <w:rsid w:val="773B52CE"/>
    <w:rsid w:val="773E5D66"/>
    <w:rsid w:val="77513928"/>
    <w:rsid w:val="775818F2"/>
    <w:rsid w:val="77584D6C"/>
    <w:rsid w:val="7760103E"/>
    <w:rsid w:val="77643CE2"/>
    <w:rsid w:val="77725224"/>
    <w:rsid w:val="77736619"/>
    <w:rsid w:val="77737780"/>
    <w:rsid w:val="77837808"/>
    <w:rsid w:val="778515B2"/>
    <w:rsid w:val="77933FB1"/>
    <w:rsid w:val="77A7562B"/>
    <w:rsid w:val="77AD35FB"/>
    <w:rsid w:val="77B378C4"/>
    <w:rsid w:val="77B87E36"/>
    <w:rsid w:val="77BB38B3"/>
    <w:rsid w:val="77CB1D42"/>
    <w:rsid w:val="77CE728A"/>
    <w:rsid w:val="77D70B61"/>
    <w:rsid w:val="77E82EEC"/>
    <w:rsid w:val="77FC1457"/>
    <w:rsid w:val="77FE1E77"/>
    <w:rsid w:val="78016A77"/>
    <w:rsid w:val="78041F6A"/>
    <w:rsid w:val="78066149"/>
    <w:rsid w:val="780743A4"/>
    <w:rsid w:val="780D25D5"/>
    <w:rsid w:val="78186166"/>
    <w:rsid w:val="78205B6E"/>
    <w:rsid w:val="78235069"/>
    <w:rsid w:val="78257D14"/>
    <w:rsid w:val="782C62B8"/>
    <w:rsid w:val="782E61AF"/>
    <w:rsid w:val="783B2834"/>
    <w:rsid w:val="783F463F"/>
    <w:rsid w:val="78422E8B"/>
    <w:rsid w:val="7842689E"/>
    <w:rsid w:val="784864DE"/>
    <w:rsid w:val="78680A80"/>
    <w:rsid w:val="786810A3"/>
    <w:rsid w:val="786B03B2"/>
    <w:rsid w:val="786D01A7"/>
    <w:rsid w:val="787C2502"/>
    <w:rsid w:val="787D447A"/>
    <w:rsid w:val="788C2A51"/>
    <w:rsid w:val="788C3D53"/>
    <w:rsid w:val="78954A28"/>
    <w:rsid w:val="78962C14"/>
    <w:rsid w:val="7896460A"/>
    <w:rsid w:val="789B5421"/>
    <w:rsid w:val="789D43BD"/>
    <w:rsid w:val="78A06277"/>
    <w:rsid w:val="78AC1450"/>
    <w:rsid w:val="78AF4B03"/>
    <w:rsid w:val="78B25343"/>
    <w:rsid w:val="78B5718D"/>
    <w:rsid w:val="78B9787C"/>
    <w:rsid w:val="78C170E1"/>
    <w:rsid w:val="78C46742"/>
    <w:rsid w:val="78C63FF2"/>
    <w:rsid w:val="78D03CBC"/>
    <w:rsid w:val="78E76970"/>
    <w:rsid w:val="78E8339A"/>
    <w:rsid w:val="78E87052"/>
    <w:rsid w:val="78FE4105"/>
    <w:rsid w:val="78FF14DA"/>
    <w:rsid w:val="790546D7"/>
    <w:rsid w:val="79055FFA"/>
    <w:rsid w:val="7912140C"/>
    <w:rsid w:val="7912667A"/>
    <w:rsid w:val="79151485"/>
    <w:rsid w:val="791A31EA"/>
    <w:rsid w:val="791E3CF0"/>
    <w:rsid w:val="79230CC4"/>
    <w:rsid w:val="793333D2"/>
    <w:rsid w:val="79345103"/>
    <w:rsid w:val="794120A4"/>
    <w:rsid w:val="794121CF"/>
    <w:rsid w:val="79465E0A"/>
    <w:rsid w:val="79490365"/>
    <w:rsid w:val="794A6B61"/>
    <w:rsid w:val="79531C8B"/>
    <w:rsid w:val="79554273"/>
    <w:rsid w:val="795A3946"/>
    <w:rsid w:val="795C4426"/>
    <w:rsid w:val="795D6C4F"/>
    <w:rsid w:val="79694F03"/>
    <w:rsid w:val="79766818"/>
    <w:rsid w:val="7978479E"/>
    <w:rsid w:val="798C6424"/>
    <w:rsid w:val="79911A42"/>
    <w:rsid w:val="79946760"/>
    <w:rsid w:val="799C3989"/>
    <w:rsid w:val="799F172E"/>
    <w:rsid w:val="79A13EB7"/>
    <w:rsid w:val="79A14320"/>
    <w:rsid w:val="79AB2B72"/>
    <w:rsid w:val="79B81991"/>
    <w:rsid w:val="79B934C1"/>
    <w:rsid w:val="79BE5AC5"/>
    <w:rsid w:val="79C76223"/>
    <w:rsid w:val="79D84D00"/>
    <w:rsid w:val="79D87B6C"/>
    <w:rsid w:val="79DE53FE"/>
    <w:rsid w:val="79EE40DD"/>
    <w:rsid w:val="79EF3CDC"/>
    <w:rsid w:val="79F0674B"/>
    <w:rsid w:val="79F80BEA"/>
    <w:rsid w:val="79FA786D"/>
    <w:rsid w:val="79FF2F27"/>
    <w:rsid w:val="7A036A18"/>
    <w:rsid w:val="7A05197C"/>
    <w:rsid w:val="7A066A91"/>
    <w:rsid w:val="7A095743"/>
    <w:rsid w:val="7A18239E"/>
    <w:rsid w:val="7A185B76"/>
    <w:rsid w:val="7A1959A3"/>
    <w:rsid w:val="7A215D45"/>
    <w:rsid w:val="7A221C5D"/>
    <w:rsid w:val="7A3415A6"/>
    <w:rsid w:val="7A3626DF"/>
    <w:rsid w:val="7A382CBF"/>
    <w:rsid w:val="7A420DE5"/>
    <w:rsid w:val="7A431B85"/>
    <w:rsid w:val="7A44638C"/>
    <w:rsid w:val="7A4A307C"/>
    <w:rsid w:val="7A4A4AF1"/>
    <w:rsid w:val="7A505796"/>
    <w:rsid w:val="7A5D1F16"/>
    <w:rsid w:val="7A60672F"/>
    <w:rsid w:val="7A780F94"/>
    <w:rsid w:val="7A783047"/>
    <w:rsid w:val="7A7B0D7E"/>
    <w:rsid w:val="7A822A45"/>
    <w:rsid w:val="7A917DF4"/>
    <w:rsid w:val="7A9711A9"/>
    <w:rsid w:val="7A9B00BB"/>
    <w:rsid w:val="7A9F3A0B"/>
    <w:rsid w:val="7A9F3BEA"/>
    <w:rsid w:val="7AA33A30"/>
    <w:rsid w:val="7AB066E9"/>
    <w:rsid w:val="7AB432E8"/>
    <w:rsid w:val="7ABC4567"/>
    <w:rsid w:val="7AC44C54"/>
    <w:rsid w:val="7ACB27BB"/>
    <w:rsid w:val="7ACC6C5F"/>
    <w:rsid w:val="7AD17722"/>
    <w:rsid w:val="7AD43DD1"/>
    <w:rsid w:val="7AD513B2"/>
    <w:rsid w:val="7AE21CAA"/>
    <w:rsid w:val="7AE71275"/>
    <w:rsid w:val="7AFB5822"/>
    <w:rsid w:val="7B071B6E"/>
    <w:rsid w:val="7B0B3C74"/>
    <w:rsid w:val="7B10612B"/>
    <w:rsid w:val="7B1843EC"/>
    <w:rsid w:val="7B216118"/>
    <w:rsid w:val="7B2B7991"/>
    <w:rsid w:val="7B2D2E84"/>
    <w:rsid w:val="7B2E5C2F"/>
    <w:rsid w:val="7B3B4CFC"/>
    <w:rsid w:val="7B415327"/>
    <w:rsid w:val="7B4C127E"/>
    <w:rsid w:val="7B536746"/>
    <w:rsid w:val="7B594BFB"/>
    <w:rsid w:val="7B5A7F4F"/>
    <w:rsid w:val="7B6D55CB"/>
    <w:rsid w:val="7B6E5BC1"/>
    <w:rsid w:val="7B75259E"/>
    <w:rsid w:val="7B8B6739"/>
    <w:rsid w:val="7B925FDE"/>
    <w:rsid w:val="7B9D600F"/>
    <w:rsid w:val="7BA875A6"/>
    <w:rsid w:val="7BA97FC7"/>
    <w:rsid w:val="7BAF6CF2"/>
    <w:rsid w:val="7BB939E5"/>
    <w:rsid w:val="7BD42A63"/>
    <w:rsid w:val="7BE40CB3"/>
    <w:rsid w:val="7BF545EB"/>
    <w:rsid w:val="7BFB65B9"/>
    <w:rsid w:val="7C0F3C46"/>
    <w:rsid w:val="7C13343B"/>
    <w:rsid w:val="7C143518"/>
    <w:rsid w:val="7C145851"/>
    <w:rsid w:val="7C18661C"/>
    <w:rsid w:val="7C1D1B23"/>
    <w:rsid w:val="7C1E4C30"/>
    <w:rsid w:val="7C24126F"/>
    <w:rsid w:val="7C283DBB"/>
    <w:rsid w:val="7C291D08"/>
    <w:rsid w:val="7C3A174A"/>
    <w:rsid w:val="7C472EFB"/>
    <w:rsid w:val="7C4B015A"/>
    <w:rsid w:val="7C4B491D"/>
    <w:rsid w:val="7C752273"/>
    <w:rsid w:val="7C780AAD"/>
    <w:rsid w:val="7C801A9F"/>
    <w:rsid w:val="7C841E16"/>
    <w:rsid w:val="7C892290"/>
    <w:rsid w:val="7C9937EB"/>
    <w:rsid w:val="7CA53DF0"/>
    <w:rsid w:val="7CAF7B16"/>
    <w:rsid w:val="7CB65EE7"/>
    <w:rsid w:val="7CD50232"/>
    <w:rsid w:val="7CDB455B"/>
    <w:rsid w:val="7CE442C4"/>
    <w:rsid w:val="7CE7308D"/>
    <w:rsid w:val="7CEC7FBE"/>
    <w:rsid w:val="7CF01DAD"/>
    <w:rsid w:val="7CF20131"/>
    <w:rsid w:val="7CF30BD7"/>
    <w:rsid w:val="7CF71B4F"/>
    <w:rsid w:val="7CF77783"/>
    <w:rsid w:val="7D077814"/>
    <w:rsid w:val="7D08480E"/>
    <w:rsid w:val="7D0B40D7"/>
    <w:rsid w:val="7D402B12"/>
    <w:rsid w:val="7D4365B7"/>
    <w:rsid w:val="7D475F8F"/>
    <w:rsid w:val="7D4A6009"/>
    <w:rsid w:val="7D4B6A29"/>
    <w:rsid w:val="7D55371B"/>
    <w:rsid w:val="7D5C4F1A"/>
    <w:rsid w:val="7D620487"/>
    <w:rsid w:val="7D6F68FF"/>
    <w:rsid w:val="7D725AC4"/>
    <w:rsid w:val="7D73596F"/>
    <w:rsid w:val="7D7B40BC"/>
    <w:rsid w:val="7D823D47"/>
    <w:rsid w:val="7D8C2B9A"/>
    <w:rsid w:val="7D975B62"/>
    <w:rsid w:val="7D9B3161"/>
    <w:rsid w:val="7D9C1DBB"/>
    <w:rsid w:val="7DA35FEC"/>
    <w:rsid w:val="7DA8053D"/>
    <w:rsid w:val="7DAD5BFA"/>
    <w:rsid w:val="7DAD75C1"/>
    <w:rsid w:val="7DB46219"/>
    <w:rsid w:val="7DB70A60"/>
    <w:rsid w:val="7DBA15DB"/>
    <w:rsid w:val="7DBE6DF0"/>
    <w:rsid w:val="7DC3101F"/>
    <w:rsid w:val="7DC72998"/>
    <w:rsid w:val="7DC80377"/>
    <w:rsid w:val="7DCE536A"/>
    <w:rsid w:val="7DD510B0"/>
    <w:rsid w:val="7DD87FAA"/>
    <w:rsid w:val="7DE66422"/>
    <w:rsid w:val="7DEE4A49"/>
    <w:rsid w:val="7DF63F6F"/>
    <w:rsid w:val="7DFB0623"/>
    <w:rsid w:val="7E094BEB"/>
    <w:rsid w:val="7E0C2FDF"/>
    <w:rsid w:val="7E1453C1"/>
    <w:rsid w:val="7E1C1A4A"/>
    <w:rsid w:val="7E1D6CC4"/>
    <w:rsid w:val="7E25673C"/>
    <w:rsid w:val="7E274C7E"/>
    <w:rsid w:val="7E2B2C4D"/>
    <w:rsid w:val="7E2F3159"/>
    <w:rsid w:val="7E372D57"/>
    <w:rsid w:val="7E381BB5"/>
    <w:rsid w:val="7E3D06B7"/>
    <w:rsid w:val="7E3D77F4"/>
    <w:rsid w:val="7E424E13"/>
    <w:rsid w:val="7E4F2903"/>
    <w:rsid w:val="7E530320"/>
    <w:rsid w:val="7E5E34B4"/>
    <w:rsid w:val="7E5E6964"/>
    <w:rsid w:val="7E652153"/>
    <w:rsid w:val="7E711705"/>
    <w:rsid w:val="7E733129"/>
    <w:rsid w:val="7E741236"/>
    <w:rsid w:val="7E762E96"/>
    <w:rsid w:val="7E8451A8"/>
    <w:rsid w:val="7E8802F1"/>
    <w:rsid w:val="7E8B1E21"/>
    <w:rsid w:val="7E96406C"/>
    <w:rsid w:val="7E971734"/>
    <w:rsid w:val="7E9F038B"/>
    <w:rsid w:val="7EA32B56"/>
    <w:rsid w:val="7EA459AB"/>
    <w:rsid w:val="7EA47405"/>
    <w:rsid w:val="7EA67681"/>
    <w:rsid w:val="7EA84643"/>
    <w:rsid w:val="7EAB0E2B"/>
    <w:rsid w:val="7EB05101"/>
    <w:rsid w:val="7EB10A2F"/>
    <w:rsid w:val="7EB27CBD"/>
    <w:rsid w:val="7EB47316"/>
    <w:rsid w:val="7EB91C16"/>
    <w:rsid w:val="7EB94936"/>
    <w:rsid w:val="7EC16B55"/>
    <w:rsid w:val="7ECD55DA"/>
    <w:rsid w:val="7EDE5C60"/>
    <w:rsid w:val="7EEA5AAC"/>
    <w:rsid w:val="7EF2200D"/>
    <w:rsid w:val="7EF676AA"/>
    <w:rsid w:val="7EF81C4F"/>
    <w:rsid w:val="7F007D74"/>
    <w:rsid w:val="7F067B28"/>
    <w:rsid w:val="7F0C1E16"/>
    <w:rsid w:val="7F121D42"/>
    <w:rsid w:val="7F1702F0"/>
    <w:rsid w:val="7F175454"/>
    <w:rsid w:val="7F23500C"/>
    <w:rsid w:val="7F346FA5"/>
    <w:rsid w:val="7F422C7B"/>
    <w:rsid w:val="7F532551"/>
    <w:rsid w:val="7F592169"/>
    <w:rsid w:val="7F5957E8"/>
    <w:rsid w:val="7F5C456D"/>
    <w:rsid w:val="7F73434A"/>
    <w:rsid w:val="7F745D27"/>
    <w:rsid w:val="7F7B051D"/>
    <w:rsid w:val="7F7E6BC6"/>
    <w:rsid w:val="7F81678B"/>
    <w:rsid w:val="7F88080E"/>
    <w:rsid w:val="7F8A0016"/>
    <w:rsid w:val="7F8B0377"/>
    <w:rsid w:val="7F912F54"/>
    <w:rsid w:val="7F9B7C30"/>
    <w:rsid w:val="7F9D4376"/>
    <w:rsid w:val="7FAD6B41"/>
    <w:rsid w:val="7FAE21BC"/>
    <w:rsid w:val="7FB32945"/>
    <w:rsid w:val="7FBF0B39"/>
    <w:rsid w:val="7FC150AC"/>
    <w:rsid w:val="7FC811B2"/>
    <w:rsid w:val="7FDA1A24"/>
    <w:rsid w:val="7FE026C1"/>
    <w:rsid w:val="7FE66D69"/>
    <w:rsid w:val="7FE738EF"/>
    <w:rsid w:val="7FF230B5"/>
    <w:rsid w:val="7FF97738"/>
    <w:rsid w:val="7FFD5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2"/>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2</Pages>
  <Words>0</Words>
  <Characters>0</Characters>
  <Lines>0</Lines>
  <Paragraphs>0</Paragraphs>
  <TotalTime>4</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2024-03-29T09:17:16Z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KSOTemplateUUID">
    <vt:lpwstr>v1.0_mb_I0cNGWN6gvNy9FgJpfDRPg==</vt:lpwstr>
  </property>
  <property fmtid="{D5CDD505-2E9C-101B-9397-08002B2CF9AE}" pid="4" name="ICV">
    <vt:lpwstr>01045B88DAAA4A74BA0969F0963CA63B_13</vt:lpwstr>
  </property>
</Properties>
</file>