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中国甲基醚化氨基树脂</w:t>
                            </w:r>
                            <w:r>
                              <w:rPr>
                                <w:rFonts w:hint="eastAsia" w:ascii="宋体" w:hAnsi="宋体" w:cs="宋体"/>
                                <w:sz w:val="72"/>
                                <w:szCs w:val="72"/>
                                <w:lang w:val="en-US" w:eastAsia="zh-CN"/>
                              </w:rPr>
                              <w:t>市场现状研究分析与发展前景预测报告（2023版）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中国甲基醚化氨基树脂</w:t>
                      </w:r>
                      <w:r>
                        <w:rPr>
                          <w:rFonts w:hint="eastAsia" w:ascii="宋体" w:hAnsi="宋体" w:cs="宋体"/>
                          <w:sz w:val="72"/>
                          <w:szCs w:val="72"/>
                          <w:lang w:val="en-US" w:eastAsia="zh-CN"/>
                        </w:rPr>
                        <w:t>市场现状研究分析与发展前景预测报告（2023版）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【报告篇幅】：85</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【报告图表数】：130</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2022年中国甲基醚化氨基树脂市场销售收入达到了 万元，预计2029年可以达到 万元，2023-2029期间年复合增长率(CAGR)为 %。本研究项目旨在梳理甲基醚化氨基树脂领域产品系列，洞悉行业特点、市场存量空间及增量空间，并结合市场发展前景判断甲基醚化氨基树脂领域内各类竞争者所处地位。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中国市场核心厂商包括Allnex、Prefere Resins、BASF、Hexion和Melamin d.d. Ko?evje等，按收入计，2022年中国市场前三大厂商占有大约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从产品类型方面来看，部分甲基化氨基树脂占有重要地位，预计2029年份额将达到 %。同时就应用来看，涂料和油漆在2022年份额大约是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甲基醚化氨基树脂的生产、消费及进出口情况，重点关注在中国市场扮演重要角色的全球及本土甲基醚化氨基树脂生产商，呈现这些厂商在中国市场的甲基醚化氨基树脂销量、收入、价格、毛利率、市场份额等关键指标。此外，针对甲基醚化氨基树脂产品本身的细分增长情况，如不同甲基醚化氨基树脂产品类型、价格、销量、收入，不同应用甲基醚化氨基树脂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本文主要包括甲基醚化氨基树脂生产商如下：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Allnex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Prefere Resins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BASF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Hexion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Melamin d.d. Ko?evje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Chemisol Italia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Galstaff Multiresine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长春集团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三木集团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部分甲基化氨基树脂</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全甲基化氨基树脂</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涂料和油漆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橡胶行业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第2章：中国市场甲基醚化氨基树脂主要厂商（品牌）竞争分析，主要包括甲基醚化氨基树脂销量、收入、市场份额、价格、产地及行业集中度分析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第3章：中国市场甲基醚化氨基树脂主要厂商（品牌）基本情况介绍，包括公司简介、甲基醚化氨基树脂产品型号、销量、价格、收入及最新动态等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第4章：中国不同类型甲基醚化氨基树脂销量、收入、价格及份额等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第5章：中国不同应用甲基醚化氨基树脂销量、收入、价格及份额等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第8章：中国本土甲基醚化氨基树脂生产情况分析，及中国市场甲基醚化氨基树脂进出口情况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市场空间：中国甲基醚化氨基树脂行业市场规模情况如何？未来增长情况如何？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产业链情况：中国甲基醚化氨基树脂厂商所在产业链构成是怎样？未来格局会如何演化？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厂商分析：全球甲基醚化氨基树脂领先企业是谁？企业情况怎样？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甲基醚化氨基树脂市场概述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按照不同产品类型，甲基醚化氨基树脂主要可以分为如下几个类别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中国不同产品类型甲基醚化氨基树脂增长趋势2018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部分甲基化氨基树脂</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全甲基化氨基树脂</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从不同应用，甲基醚化氨基树脂主要包括如下几个方面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中国不同应用甲基醚化氨基树脂增长趋势2018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涂料和油漆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橡胶行业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中国甲基醚化氨基树脂发展现状及未来趋势（2018-2029）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中国市场甲基醚化氨基树脂收入及增长率（2018-2029）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中国市场甲基醚化氨基树脂销量及增长率（2018-2029）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中国市场主要甲基醚化氨基树脂厂商分析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中国市场主要厂商甲基醚化氨基树脂销量、收入及市场份额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中国市场主要厂商甲基醚化氨基树脂销量（2018-2023）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中国市场主要厂商甲基醚化氨基树脂收入（2018-2023）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2022年中国市场主要厂商甲基醚化氨基树脂收入排名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中国市场主要厂商甲基醚化氨基树脂价格（2018-2023）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中国市场主要厂商甲基醚化氨基树脂总部及产地分布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中国市场主要厂商成立时间及甲基醚化氨基树脂商业化日期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中国市场主要厂商甲基醚化氨基树脂产品类型及应用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甲基醚化氨基树脂行业集中度、竞争程度分析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甲基醚化氨基树脂行业集中度分析：2022年中国Top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中国甲基醚化氨基树脂第一梯队、第二梯队和第三梯队厂商（品牌）及2022年市场份额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中国市场甲基醚化氨基树脂主要企业分析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Allnex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Allnex基本信息、甲基醚化氨基树脂生产基地、总部、竞争对手及市场地位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Allnex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Allnex在中国市场甲基醚化氨基树脂销量、收入、价格及毛利率（2018-2023）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Allnex公司简介及主要业务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Allnex企业最新动态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Prefere Resins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Prefere Resins基本信息、甲基醚化氨基树脂生产基地、总部、竞争对手及市场地位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Prefere Resins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Prefere Resins在中国市场甲基醚化氨基树脂销量、收入、价格及毛利率（2018-2023）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Prefere Resins公司简介及主要业务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Prefere Resins企业最新动态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BASF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BASF基本信息、甲基醚化氨基树脂生产基地、总部、竞争对手及市场地位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BASF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BASF在中国市场甲基醚化氨基树脂销量、收入、价格及毛利率（2018-2023）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BASF公司简介及主要业务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BASF企业最新动态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Hexion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Hexion基本信息、甲基醚化氨基树脂生产基地、总部、竞争对手及市场地位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Hexion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Hexion在中国市场甲基醚化氨基树脂销量、收入、价格及毛利率（2018-2023）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Hexion公司简介及主要业务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Hexion企业最新动态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Melamin d.d. Ko?evje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Melamin d.d. Ko?evje基本信息、甲基醚化氨基树脂生产基地、总部、竞争对手及市场地位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Melamin d.d. Ko?evje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Melamin d.d. Ko?evje在中国市场甲基醚化氨基树脂销量、收入、价格及毛利率（2018-2023）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Melamin d.d. Ko?evje公司简介及主要业务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Melamin d.d. Ko?evje企业最新动态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Chemisol Italia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Chemisol Italia基本信息、甲基醚化氨基树脂生产基地、总部、竞争对手及市场地位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Chemisol Italia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Chemisol Italia在中国市场甲基醚化氨基树脂销量、收入、价格及毛利率（2018-2023）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Chemisol Italia公司简介及主要业务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Chemisol Italia企业最新动态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Galstaff Multiresine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Galstaff Multiresine基本信息、甲基醚化氨基树脂生产基地、总部、竞争对手及市场地位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Galstaff Multiresine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Galstaff Multiresine在中国市场甲基醚化氨基树脂销量、收入、价格及毛利率（2018-2023）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Galstaff Multiresine公司简介及主要业务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Galstaff Multiresine企业最新动态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长春集团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长春集团基本信息、甲基醚化氨基树脂生产基地、总部、竞争对手及市场地位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长春集团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长春集团在中国市场甲基醚化氨基树脂销量、收入、价格及毛利率（2018-2023）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长春集团公司简介及主要业务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长春集团企业最新动态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三木集团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三木集团基本信息、甲基醚化氨基树脂生产基地、总部、竞争对手及市场地位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三木集团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三木集团在中国市场甲基醚化氨基树脂销量、收入、价格及毛利率（2018-2023）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三木集团公司简介及主要业务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三木集团企业最新动态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不同类型甲基醚化氨基树脂分析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中国市场不同产品类型甲基醚化氨基树脂销量（2018-2029）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中国市场不同产品类型甲基醚化氨基树脂销量及市场份额（2018-2023）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中国市场不同产品类型甲基醚化氨基树脂销量预测（2024-2029）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中国市场不同产品类型甲基醚化氨基树脂规模（2018-2029）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中国市场不同产品类型甲基醚化氨基树脂规模及市场份额（2018-2023）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中国市场不同产品类型甲基醚化氨基树脂规模预测（2024-2029）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中国市场不同产品类型甲基醚化氨基树脂价格走势（2018-2029）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不同应用甲基醚化氨基树脂分析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中国市场不同应用甲基醚化氨基树脂销量（2018-2029）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中国市场不同应用甲基醚化氨基树脂销量及市场份额（2018-2023）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中国市场不同应用甲基醚化氨基树脂销量预测（2024-2029）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中国市场不同应用甲基醚化氨基树脂规模（2018-2029）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中国市场不同应用甲基醚化氨基树脂规模及市场份额（2018-2023）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中国市场不同应用甲基醚化氨基树脂规模预测（2024-2029）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中国市场不同应用甲基醚化氨基树脂价格走势（2018-2029）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甲基醚化氨基树脂行业发展分析---发展趋势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甲基醚化氨基树脂行业发展分析---厂商壁垒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甲基醚化氨基树脂行业发展分析---驱动因素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甲基醚化氨基树脂行业发展分析---制约因素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甲基醚化氨基树脂中国企业SWOT分析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甲基醚化氨基树脂行业政策环境分析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甲基醚化氨基树脂行业产业链简介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甲基醚化氨基树脂产业链分析-上游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甲基醚化氨基树脂产业链分析-中游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甲基醚化氨基树脂产业链分析-下游：行业场景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甲基醚化氨基树脂行业采购模式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甲基醚化氨基树脂行业生产模式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甲基醚化氨基树脂行业销售模式及销售渠道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中国本土甲基醚化氨基树脂产能、产量分析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中国甲基醚化氨基树脂供需现状及预测（2018-2029）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中国甲基醚化氨基树脂产能、产量、产能利用率及发展趋势（2018-2029）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中国甲基醚化氨基树脂产量、市场需求量及发展趋势（2018-2029）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中国甲基醚化氨基树脂进出口分析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中国市场甲基醚化氨基树脂主要进口来源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中国市场甲基醚化氨基树脂主要出口目的地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不同产品类型，甲基醚化氨基树脂市场规模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不同应用甲基醚化氨基树脂市场规模2018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中国市场主要厂商甲基醚化氨基树脂销量（2018-2023）&amp;（吨）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中国市场主要厂商甲基醚化氨基树脂销量市场份额（2018-2023）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中国市场主要厂商甲基醚化氨基树脂收入（2018-2023）&amp;（万元）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中国市场主要厂商甲基醚化氨基树脂收入份额（2018-2023）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2022年中国主要生产商甲基醚化氨基树脂收入排名（万元）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中国市场主要厂商甲基醚化氨基树脂价格（2018-2023）&amp;（元/吨）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中国市场主要厂商甲基醚化氨基树脂总部及产地分布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中国市场主要厂商成立时间及甲基醚化氨基树脂商业化日期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中国市场主要厂商甲基醚化氨基树脂产品类型及应用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2022年中国市场甲基醚化氨基树脂主要厂商市场地位（第一梯队、第二梯队和第三梯队）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Allnex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Allnex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Allnex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Allnex公司简介及主要业务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Allnex企业最新动态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Prefere Resins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Prefere Resins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Prefere Resins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Prefere Resins公司简介及主要业务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Prefere Resins企业最新动态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BASF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BASF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BASF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BASF公司简介及主要业务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BASF企业最新动态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Hexion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Hexion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Hexion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Hexion公司简介及主要业务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Hexion企业最新动态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Melamin d.d. Ko?evje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Melamin d.d. Ko?evje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Melamin d.d. Ko?evje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Melamin d.d. Ko?evje公司简介及主要业务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Melamin d.d. Ko?evje企业最新动态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Chemisol Italia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Chemisol Italia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Chemisol Italia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Chemisol Italia公司简介及主要业务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Chemisol Italia企业最新动态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Galstaff Multiresine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Galstaff Multiresine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Galstaff Multiresine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Galstaff Multiresine公司简介及主要业务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Galstaff Multiresine企业最新动态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长春集团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长春集团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长春集团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长春集团公司简介及主要业务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长春集团企业最新动态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三木集团 甲基醚化氨基树脂生产基地、总部、竞争对手及市场地位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三木集团 甲基醚化氨基树脂产品规格、参数及市场应用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三木集团 甲基醚化氨基树脂销量（吨）、收入（万元）、价格（元/吨）及毛利率（2018-2023）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三木集团公司简介及主要业务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三木集团企业最新动态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中国市场不同类型甲基醚化氨基树脂销量（2018-2023）&amp;（吨）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中国市场不同类型甲基醚化氨基树脂销量市场份额（2018-2023）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中国市场不同类型甲基醚化氨基树脂销量预测（2024-2029）&amp;（吨）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中国市场不同类型甲基醚化氨基树脂销量市场份额预测（2024-2029）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中国市场不同类型甲基醚化氨基树脂规模（2018-2023）&amp;（万元）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中国市场不同类型甲基醚化氨基树脂规模市场份额（2018-2023）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中国市场不同类型甲基醚化氨基树脂规模预测（2024-2029）&amp;（万元）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中国市场不同类型甲基醚化氨基树脂规模市场份额预测（2024-2029）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中国市场不同应用甲基醚化氨基树脂销量（2018-2023）&amp;（吨）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中国市场不同应用甲基醚化氨基树脂销量市场份额（2018-2023）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中国市场不同应用甲基醚化氨基树脂销量预测（2024-2029）&amp;（吨）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中国市场不同应用甲基醚化氨基树脂销量市场份额预测（2024-2029）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中国市场不同应用甲基醚化氨基树脂规模（2018-2023）&amp;（万元）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中国市场不同应用甲基醚化氨基树脂规模市场份额（2018-2023）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中国市场不同应用甲基醚化氨基树脂规模预测（2024-2029）&amp;（万元）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中国市场不同应用甲基醚化氨基树脂规模市场份额预测（2024-2029）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甲基醚化氨基树脂行业发展分析---发展趋势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甲基醚化氨基树脂行业发展分析---厂商壁垒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甲基醚化氨基树脂行业发展分析---驱动因素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甲基醚化氨基树脂行业发展分析---制约因素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甲基醚化氨基树脂行业相关重点政策一览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甲基醚化氨基树脂行业供应链分析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甲基醚化氨基树脂上游原料供应商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甲基醚化氨基树脂行业主要下游客户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甲基醚化氨基树脂典型经销商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中国甲基醚化氨基树脂产量、销量、进口量及出口量（2018-2023）&amp;（吨）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中国甲基醚化氨基树脂产量、销量、进口量及出口量预测（2024-2029）&amp;（吨）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中国市场甲基醚化氨基树脂主要进口来源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中国市场甲基醚化氨基树脂主要出口目的地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甲基醚化氨基树脂产品图片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中国不同产品类型甲基醚化氨基树脂产量市场份额2022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部分甲基化氨基树脂产品图片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全甲基化氨基树脂产品图片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中国不同应用甲基醚化氨基树脂市场份额2022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涂料和油漆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橡胶行业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中国市场甲基醚化氨基树脂市场规模，2018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中国市场甲基醚化氨基树脂收入及增长率（2018-2029）&amp;（万元）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中国市场甲基醚化氨基树脂销量及增长率（2018-2029）&amp;（吨）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2022年中国市场主要厂商甲基醚化氨基树脂销量市场份额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2022年中国市场主要厂商甲基醚化氨基树脂收入市场份额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2022年中国市场前五大厂商甲基醚化氨基树脂市场份额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2022年中国市场甲基醚化氨基树脂第一梯队、第二梯队和第三梯队厂商（品牌）及市场份额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中国市场不同产品类型甲基醚化氨基树脂价格走势（2018-2029）&amp;（元/吨）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中国市场不同应用甲基醚化氨基树脂价格走势（2018-2029）&amp;（元/吨）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甲基醚化氨基树脂中国企业SWOT分析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甲基醚化氨基树脂产业链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甲基醚化氨基树脂行业采购模式分析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甲基醚化氨基树脂行业生产模式分析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甲基醚化氨基树脂行业销售模式分析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中国甲基醚化氨基树脂产能、产量、产能利用率及发展趋势（2018-2029）&amp;（吨）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中国甲基醚化氨基树脂产量、市场需求量及发展趋势（2018-2029）&amp;（吨）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c5OSwiaGRpZCI6IjY3YTEzMDQ2M2ViMDk1NDQ0ZWIyMzZiOTVkNTMwZWIwIiwidXNlckNvdW50IjoxNzk5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7228FE"/>
    <w:rsid w:val="05793C8D"/>
    <w:rsid w:val="05922FA0"/>
    <w:rsid w:val="059761E0"/>
    <w:rsid w:val="059A0E8F"/>
    <w:rsid w:val="05A131E3"/>
    <w:rsid w:val="05A21435"/>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A5F0E"/>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4F320E"/>
    <w:rsid w:val="0A501AA3"/>
    <w:rsid w:val="0A5627EE"/>
    <w:rsid w:val="0A574669"/>
    <w:rsid w:val="0A6825B7"/>
    <w:rsid w:val="0A6C2012"/>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6A10B9"/>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45B7C"/>
    <w:rsid w:val="15567B46"/>
    <w:rsid w:val="156644AF"/>
    <w:rsid w:val="15733CEE"/>
    <w:rsid w:val="1573694A"/>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CC40F0"/>
    <w:rsid w:val="17E232C3"/>
    <w:rsid w:val="17E340BC"/>
    <w:rsid w:val="17F062FD"/>
    <w:rsid w:val="17F42B99"/>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352420"/>
    <w:rsid w:val="1A50725A"/>
    <w:rsid w:val="1A6B1153"/>
    <w:rsid w:val="1A7226F6"/>
    <w:rsid w:val="1A85044E"/>
    <w:rsid w:val="1A876D8A"/>
    <w:rsid w:val="1A8920EF"/>
    <w:rsid w:val="1A8C7B66"/>
    <w:rsid w:val="1A98545C"/>
    <w:rsid w:val="1AD02BB1"/>
    <w:rsid w:val="1ADC791D"/>
    <w:rsid w:val="1AE45BF4"/>
    <w:rsid w:val="1AFA0F74"/>
    <w:rsid w:val="1B102525"/>
    <w:rsid w:val="1B1A7868"/>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E11EF"/>
    <w:rsid w:val="1CFF5EAA"/>
    <w:rsid w:val="1D152095"/>
    <w:rsid w:val="1D210A3A"/>
    <w:rsid w:val="1D2D3220"/>
    <w:rsid w:val="1D2D73DF"/>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EFD54D7"/>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04A0E"/>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26B32"/>
    <w:rsid w:val="25C52299"/>
    <w:rsid w:val="25DD55FB"/>
    <w:rsid w:val="25DE0DDB"/>
    <w:rsid w:val="25F0369F"/>
    <w:rsid w:val="25FC0296"/>
    <w:rsid w:val="26141B5F"/>
    <w:rsid w:val="261849A4"/>
    <w:rsid w:val="26293ED7"/>
    <w:rsid w:val="262D1BA9"/>
    <w:rsid w:val="263747E9"/>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4E0E09"/>
    <w:rsid w:val="2989303D"/>
    <w:rsid w:val="29900C2F"/>
    <w:rsid w:val="29AB3C09"/>
    <w:rsid w:val="29AE5D4B"/>
    <w:rsid w:val="29B50E88"/>
    <w:rsid w:val="29C0416E"/>
    <w:rsid w:val="29C137C7"/>
    <w:rsid w:val="29D84B76"/>
    <w:rsid w:val="29EB2AFB"/>
    <w:rsid w:val="29F23E8A"/>
    <w:rsid w:val="29F86FC6"/>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520B2"/>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C6626"/>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ED707D"/>
    <w:rsid w:val="30F57DBC"/>
    <w:rsid w:val="30FC739C"/>
    <w:rsid w:val="30FE5FAE"/>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E56399"/>
    <w:rsid w:val="34F20066"/>
    <w:rsid w:val="34F767F8"/>
    <w:rsid w:val="34FB3F48"/>
    <w:rsid w:val="35004E5B"/>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5517"/>
    <w:rsid w:val="37905EA0"/>
    <w:rsid w:val="37976071"/>
    <w:rsid w:val="37983B97"/>
    <w:rsid w:val="37984D56"/>
    <w:rsid w:val="37A10C9D"/>
    <w:rsid w:val="37B02C8E"/>
    <w:rsid w:val="37B13FAF"/>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E458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05EAD"/>
    <w:rsid w:val="3EC15781"/>
    <w:rsid w:val="3ECF47EA"/>
    <w:rsid w:val="3ED26C57"/>
    <w:rsid w:val="3EF50B95"/>
    <w:rsid w:val="3F0062A9"/>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B67B95"/>
    <w:rsid w:val="46ED1809"/>
    <w:rsid w:val="46F41115"/>
    <w:rsid w:val="46FD7572"/>
    <w:rsid w:val="47022DDB"/>
    <w:rsid w:val="47024B89"/>
    <w:rsid w:val="4705380E"/>
    <w:rsid w:val="47060B1D"/>
    <w:rsid w:val="47090A75"/>
    <w:rsid w:val="472D2D5A"/>
    <w:rsid w:val="47393FAB"/>
    <w:rsid w:val="473C0BAA"/>
    <w:rsid w:val="47541C62"/>
    <w:rsid w:val="477137B3"/>
    <w:rsid w:val="47730D59"/>
    <w:rsid w:val="477558AD"/>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AE5753"/>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328F5"/>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40FBC"/>
    <w:rsid w:val="51873568"/>
    <w:rsid w:val="519530DD"/>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B1ADA"/>
    <w:rsid w:val="525C3CE7"/>
    <w:rsid w:val="525E6503"/>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440F1"/>
    <w:rsid w:val="56B85264"/>
    <w:rsid w:val="56B86142"/>
    <w:rsid w:val="56BC5814"/>
    <w:rsid w:val="56C62507"/>
    <w:rsid w:val="56C859FA"/>
    <w:rsid w:val="56D15BC0"/>
    <w:rsid w:val="56D402F0"/>
    <w:rsid w:val="56DC0F52"/>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457283"/>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E05F3C"/>
    <w:rsid w:val="5AEC309D"/>
    <w:rsid w:val="5AF00910"/>
    <w:rsid w:val="5AF54CD9"/>
    <w:rsid w:val="5B1769FD"/>
    <w:rsid w:val="5B1E0327"/>
    <w:rsid w:val="5B296730"/>
    <w:rsid w:val="5B296DA0"/>
    <w:rsid w:val="5B3A3F2B"/>
    <w:rsid w:val="5B4B4927"/>
    <w:rsid w:val="5B4C4282"/>
    <w:rsid w:val="5B505989"/>
    <w:rsid w:val="5B5163B3"/>
    <w:rsid w:val="5B5F03A4"/>
    <w:rsid w:val="5B6A7475"/>
    <w:rsid w:val="5B70435F"/>
    <w:rsid w:val="5B721E85"/>
    <w:rsid w:val="5B755C47"/>
    <w:rsid w:val="5B797C67"/>
    <w:rsid w:val="5B7C4A52"/>
    <w:rsid w:val="5B800A46"/>
    <w:rsid w:val="5B8012C6"/>
    <w:rsid w:val="5B8B2F47"/>
    <w:rsid w:val="5BB3664B"/>
    <w:rsid w:val="5BB5565E"/>
    <w:rsid w:val="5BBB1A7E"/>
    <w:rsid w:val="5BDB7A2A"/>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D6B16"/>
    <w:rsid w:val="5D9F0F2C"/>
    <w:rsid w:val="5D9F2CDA"/>
    <w:rsid w:val="5D9F6BA2"/>
    <w:rsid w:val="5DA17E81"/>
    <w:rsid w:val="5DA23103"/>
    <w:rsid w:val="5DAB5B22"/>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1F6461"/>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E1550"/>
    <w:rsid w:val="640B2E77"/>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8C5028"/>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B3A1B"/>
    <w:rsid w:val="755C1784"/>
    <w:rsid w:val="757E0BB5"/>
    <w:rsid w:val="757F020E"/>
    <w:rsid w:val="75832D5B"/>
    <w:rsid w:val="75834F63"/>
    <w:rsid w:val="758B3E18"/>
    <w:rsid w:val="759251A6"/>
    <w:rsid w:val="75A26A30"/>
    <w:rsid w:val="75A82C1C"/>
    <w:rsid w:val="75AE7B06"/>
    <w:rsid w:val="75BB2563"/>
    <w:rsid w:val="75CE1F56"/>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66839"/>
    <w:rsid w:val="77AD35FB"/>
    <w:rsid w:val="77B830F0"/>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73EDA"/>
    <w:rsid w:val="7D883850"/>
    <w:rsid w:val="7D8C0A7A"/>
    <w:rsid w:val="7DA243F4"/>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06D3F"/>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5485</Words>
  <Characters>7941</Characters>
  <Lines>0</Lines>
  <Paragraphs>0</Paragraphs>
  <TotalTime>42</TotalTime>
  <ScaleCrop>false</ScaleCrop>
  <LinksUpToDate>false</LinksUpToDate>
  <CharactersWithSpaces>9743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2023-03-22T09:57:57Z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A7AC4897F2D7438EBA80C1D5B8CAB01B</vt:lpwstr>
  </property>
  <property fmtid="{D5CDD505-2E9C-101B-9397-08002B2CF9AE}" pid="5" name="commondata">
    <vt:lpwstr>eyJjb3VudCI6NDAzLCJoZGlkIjoiNjdhMTMwNDYzZWIwOTU0NDRlYjIzNmI5NWQ1MzBlYjAiLCJ1c2VyQ291bnQiOjQwM30=</vt:lpwstr>
  </property>
</Properties>
</file>