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2022-2028全球智能虚拟助手工具行业调研及趋势分析报告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2022-2028全球智能虚拟助手工具行业调研及趋势分析报告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2021年全球智能虚拟助手工具市场规模约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本文调研和分析全球智能虚拟助手工具发展现状及未来趋势，核心内容如下：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（1）全球市场总体规模，按收入进行了统计分析，历史数据2017-2021年，预测数据2022至2028年。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（2）全球市场竞争格局，全球范围内主要生产商智能虚拟助手工具及市场份额，数据2017-2021年。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（3）中国市场竞争格局，中国市场主要智能虚拟助手工具收入及市场份额，数据2017-2021年，包括国际企业及中国本土企业。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（4）全球其他重点国家及地区智能虚拟助手工具市场竞争格局，如美国、欧洲、日本、韩国、东南亚和印度等核心参与者及其2021年份额。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（5）按产品类型和应用拆分，分析全球与核心国家/地区细分市场规模。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（6）智能虚拟助手工具行业产业链上游、中游及下游分析。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从核心市场看，中国智能虚拟助手工具市场占据全球约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%。随着国内企业产品开发速度加快，随着新技术和产业政策的双轮驱动，未来中国智能虚拟助手工具市场将迎来发展机遇，预计到2028年中国智能虚拟助手工具市场将增长至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从产品类型方面来看，按收入计， 2021年基于规则市场份额为 %，预计2028年份额将达到 %。同时就应用来看，政府在2028年份额大约是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全球市场主要智能虚拟助手工具参与者包括Conversica、e-bot7、ultimate.ai、Ada和Microsoft等，按收入计，2021年全球前3大生产商占有大约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基于规则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基于对话式AI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政府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零售和电子商务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医疗保健与生命科学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银行，金融服务和保险（BFSI）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运输及物流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电信与IT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制造业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全球范围内智能虚拟助手工具主要厂商：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Conversica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e-bot7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ultimate.ai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Ada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Microsoft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Nuance Communications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IPsoft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LogMeIn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Netomi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Actionable Science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AllyO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boost.ai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ChatrHub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CogniCor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Cognigy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Comm100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Conversocial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Floatbot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GetJenny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Membit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Verint Next 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ONLIM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interface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Percept.AI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Replicant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Tilde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True Image Interactive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Web Spiders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市场综述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智能虚拟助手工具定义及分类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全球智能虚拟助手工具行业市场规模及预测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中国智能虚拟助手工具行业市场规模及预测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按收入计，2017-2028年中国在全球智能虚拟助手工具市场的占比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2017-2028年中国与全球智能虚拟助手工具市场规模增速对比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1.5.1 智能虚拟助手工具行业驱动因素及发展机遇分析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1.5.2 智能虚拟助手工具行业阻碍因素及面临的挑战分析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1.5.3 智能虚拟助手工具行业发展趋势分析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全球智能虚拟助手工具行业竞争格局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按智能虚拟助手工具收入计，2017-2022年全球主要厂商市场份额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全球第一梯队、第二梯队和第三梯队，三类智能虚拟助手工具市场参与者分析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全球智能虚拟助手工具行业集中度分析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全球智能虚拟助手工具行业企业并购情况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全球智能虚拟助手工具行业主要厂商产品列举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中国市场智能虚拟助手工具行业竞争格局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按智能虚拟助手工具收入计，2017-2022年中国市场主要厂商市场份额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中国市场智能虚拟助手工具参与者份额：第一梯队、第二梯队、第三梯队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2017-2022年中国市场智能虚拟助手工具进口与国产厂商份额对比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智能虚拟助手工具行业产业链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智能虚拟助手工具行业产品分类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基于规则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基于对话式AI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按产品类型拆分，全球智能虚拟助手工具细分市场规模增速预测，2017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按产品类型拆分，2017-2028年全球智能虚拟助手工具细分市场规模（按收入）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全球智能虚拟助手工具市场下游行业分布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智能虚拟助手工具行业下游分布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政府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零售和电子商务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6.1.3 医疗保健与生命科学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6.1.4 银行，金融服务和保险（BFSI）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6.1.5 运输及物流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6.1.6 电信与IT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6.1.7 制造业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6.1.8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全球智能虚拟助手工具主要下游市场规模增速预测，2017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按应用拆分，2017-2028年全球智能虚拟助手工具细分市场规模（按收入）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全球主要地区智能虚拟助手工具市场规模增速预测，2017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2017-2028年全球主要地区智能虚拟助手工具市场规模（按收入）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7.3.1 2017-2028年北美智能虚拟助手工具市场规模预测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7.3.2 2021年北美智能虚拟助手工具市场规模，按国家细分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2017-2028年欧洲智能虚拟助手工具市场规模预测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2021年欧洲智能虚拟助手工具市场规模，按国家细分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7.5.1 2017-2028年亚太智能虚拟助手工具市场规模预测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7.5.2 2021年亚太智能虚拟助手工具市场规模，按国家/地区细分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7.6.1 2017-2028年南美智能虚拟助手工具市场规模预测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7.6.2 2021年南美智能虚拟助手工具市场规模，按国家细分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7.7.1 2017-2028年中东及非洲智能虚拟助手工具市场规模预测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7.7.2 2021年中东及非洲智能虚拟助手工具市场规模，按国家细分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全球主要国家/地区分析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全球主要国家/地区智能虚拟助手工具市场规模增速预测，2017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2017-2028年全球主要国家/地区智能虚拟助手工具市场规模（按收入）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8.3.1 2017-2028年美国智能虚拟助手工具市场规模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8.3.2 美国市场智能虚拟助手工具主要厂商及2021年份额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8.3.3 美国市场不同产品类型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8.3.4 美国市场不同应用智能虚拟助手工具份额，2021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8.4.1 2017-2028年欧洲智能虚拟助手工具市场规模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8.4.2 欧洲市场智能虚拟助手工具主要厂商及2021年份额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8.4.3 欧洲市场不同产品类型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8.4.4 欧洲市场不同应用智能虚拟助手工具份额，2021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8.5.1 2017-2028年中国智能虚拟助手工具市场规模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8.5.2 中国市场智能虚拟助手工具主要厂商及2021年份额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8.5.3 中国市场不同产品类型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8.5.4 中国市场不同应用智能虚拟助手工具份额，2021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8.6.1 2017-2028年日本智能虚拟助手工具市场规模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8.6.2 日本市场智能虚拟助手工具主要厂商及2021年份额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8.6.3 日本市场不同产品类型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8.6.4 日本市场不同应用智能虚拟助手工具份额，2021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8.7.1 2017-2028年韩国智能虚拟助手工具市场规模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8.7.2 韩国市场智能虚拟助手工具主要厂商及2021年份额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8.7.3 韩国市场不同产品类型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8.7.4 韩国市场不同应用智能虚拟助手工具份额，2021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8.8.1 2017-2028年东南亚智能虚拟助手工具市场规模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8.8.2 东南亚市场智能虚拟助手工具主要厂商及2021年份额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8.8.3 东南亚市场不同产品类型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8.8.4 东南亚市场不同应用智能虚拟助手工具份额，2021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8.9.1 2017-2028年印度智能虚拟助手工具市场规模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8.9.2 印度市场智能虚拟助手工具主要厂商及2021年份额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8.9.3 印度市场不同产品类型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8.9.4 印度市场不同应用智能虚拟助手工具份额，2021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8.10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8.10.1 2017-2028年中东及非洲智能虚拟助手工具市场规模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8.10.2 中东及非洲市场智能虚拟助手工具主要厂商及2021年份额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8.10.3 中东及非洲市场不同产品类型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8.10.4 中东及非洲市场不同应用智能虚拟助手工具份额，2021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主要智能虚拟助手工具厂商简介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Conversica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Conversica基本信息、智能虚拟助手工具市场分布、总部及行业地位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Conversica公司简介及主要业务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Conversica智能虚拟助手工具产品介绍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Conversica智能虚拟助手工具收入及毛利率（2017-2022）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Conversica企业最新动态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e-bot7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e-bot7基本信息、智能虚拟助手工具市场分布、总部及行业地位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e-bot7公司简介及主要业务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e-bot7智能虚拟助手工具产品介绍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e-bot7智能虚拟助手工具收入及毛利率（2017-2022）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e-bot7企业最新动态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ultimate.ai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ultimate.ai基本信息、智能虚拟助手工具市场分布、总部及行业地位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ultimate.ai公司简介及主要业务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ultimate.ai智能虚拟助手工具产品介绍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ultimate.ai智能虚拟助手工具收入及毛利率（2017-2022）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ultimate.ai企业最新动态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Ada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Ada基本信息、智能虚拟助手工具市场分布、总部及行业地位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Ada公司简介及主要业务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Ada智能虚拟助手工具产品介绍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Ada智能虚拟助手工具收入及毛利率（2017-2022）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Ada企业最新动态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Microsoft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Microsoft基本信息、智能虚拟助手工具市场分布、总部及行业地位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Microsoft公司简介及主要业务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Microsoft智能虚拟助手工具产品介绍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Microsoft智能虚拟助手工具收入及毛利率（2017-2022）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Microsoft企业最新动态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Nuance Communications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Nuance Communications基本信息、智能虚拟助手工具市场分布、总部及行业地位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Nuance Communications公司简介及主要业务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Nuance Communications智能虚拟助手工具产品介绍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Nuance Communications智能虚拟助手工具收入及毛利率（2017-2022）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Nuance Communications企业最新动态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IPsoft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IPsoft基本信息、智能虚拟助手工具市场分布、总部及行业地位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IPsoft公司简介及主要业务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IPsoft智能虚拟助手工具产品介绍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IPsoft智能虚拟助手工具收入及毛利率（2017-2022）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IPsoft企业最新动态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LogMeIn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LogMeIn基本信息、智能虚拟助手工具市场分布、总部及行业地位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LogMeIn公司简介及主要业务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LogMeIn智能虚拟助手工具产品介绍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LogMeIn智能虚拟助手工具收入及毛利率（2017-2022）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LogMeIn企业最新动态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Netomi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Netomi基本信息、智能虚拟助手工具市场分布、总部及行业地位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Netomi公司简介及主要业务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Netomi智能虚拟助手工具产品介绍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Netomi智能虚拟助手工具收入及毛利率（2017-2022）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Netomi企业最新动态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Actionable Science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Actionable Science基本信息、智能虚拟助手工具市场分布、总部及行业地位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Actionable Science公司简介及主要业务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Actionable Science智能虚拟助手工具产品介绍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Actionable Science智能虚拟助手工具收入及毛利率（2017-2022）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Actionable Science企业最新动态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AllyO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AllyO基本信息、智能虚拟助手工具市场分布、总部及行业地位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AllyO公司简介及主要业务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AllyO智能虚拟助手工具产品介绍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AllyO智能虚拟助手工具收入及毛利率（2017-2022）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AllyO企业最新动态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boost.ai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boost.ai基本信息、智能虚拟助手工具市场分布、总部及行业地位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boost.ai公司简介及主要业务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boost.ai智能虚拟助手工具产品介绍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boost.ai智能虚拟助手工具收入及毛利率（2017-2022）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boost.ai企业最新动态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ChatrHub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ChatrHub基本信息、智能虚拟助手工具市场分布、总部及行业地位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ChatrHub公司简介及主要业务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ChatrHub智能虚拟助手工具产品介绍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ChatrHub智能虚拟助手工具收入及毛利率（2017-2022）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ChatrHub企业最新动态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CogniCor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CogniCor Technologies基本信息、智能虚拟助手工具市场分布、总部及行业地位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CogniCor Technologies公司简介及主要业务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CogniCor Technologies智能虚拟助手工具产品介绍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CogniCor Technologies智能虚拟助手工具收入及毛利率（2017-2022）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CogniCor Technologies企业最新动态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9.15 Cognigy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9.15.1 Cognigy基本信息、智能虚拟助手工具市场分布、总部及行业地位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9.15.2 Cognigy公司简介及主要业务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9.15.3 Cognigy智能虚拟助手工具产品介绍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9.15.4 Cognigy智能虚拟助手工具收入及毛利率（2017-2022）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9.15.5 Cognigy企业最新动态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9.16 Comm100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9.16.1 Comm100基本信息、智能虚拟助手工具市场分布、总部及行业地位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9.16.2 Comm100公司简介及主要业务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9.16.3 Comm100智能虚拟助手工具产品介绍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9.16.4 Comm100智能虚拟助手工具收入及毛利率（2017-2022）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9.16.5 Comm100企业最新动态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9.17 Conversocial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9.17.1 Conversocial基本信息、智能虚拟助手工具市场分布、总部及行业地位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9.17.2 Conversocial公司简介及主要业务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9.17.3 Conversocial智能虚拟助手工具产品介绍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9.17.4 Conversocial智能虚拟助手工具收入及毛利率（2017-2022）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9.17.5 Conversocial企业最新动态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9.18 Floatbot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9.18.1 Floatbot基本信息、智能虚拟助手工具市场分布、总部及行业地位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9.18.2 Floatbot公司简介及主要业务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9.18.3 Floatbot智能虚拟助手工具产品介绍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9.18.4 Floatbot智能虚拟助手工具收入及毛利率（2017-2022）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9.18.5 Floatbot企业最新动态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9.19 GetJenny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9.19.1 GetJenny基本信息、智能虚拟助手工具市场分布、总部及行业地位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9.19.2 GetJenny公司简介及主要业务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9.19.3 GetJenny智能虚拟助手工具产品介绍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9.19.4 GetJenny智能虚拟助手工具收入及毛利率（2017-2022）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9.19.5 GetJenny企业最新动态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9.20 Membit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9.20.1 Membit基本信息、智能虚拟助手工具市场分布、总部及行业地位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9.20.2 Membit公司简介及主要业务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9.20.3 Membit智能虚拟助手工具产品介绍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9.20.4 Membit智能虚拟助手工具收入及毛利率（2017-2022）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9.20.5 Membit企业最新动态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9.21 Verint Next 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9.21.1 Verint Next IT基本信息、智能虚拟助手工具市场分布、总部及行业地位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9.21.2 Verint Next IT公司简介及主要业务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9.21.3 Verint Next IT智能虚拟助手工具产品介绍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9.21.4 Verint Next IT智能虚拟助手工具收入及毛利率（2017-2022）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9.21.5 Verint Next IT企业最新动态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9.22 ONLIM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9.22.1 ONLIM基本信息、智能虚拟助手工具市场分布、总部及行业地位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9.22.2 ONLIM公司简介及主要业务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9.22.3 ONLIM智能虚拟助手工具产品介绍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9.22.4 ONLIM智能虚拟助手工具收入及毛利率（2017-2022）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9.22.5 ONLIM企业最新动态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9.23 interface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9.23.1 interface基本信息、智能虚拟助手工具市场分布、总部及行业地位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9.23.2 interface公司简介及主要业务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9.23.3 interface智能虚拟助手工具产品介绍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9.23.4 interface智能虚拟助手工具收入及毛利率（2017-2022）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9.23.5 interface企业最新动态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9.24 Percept.AI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9.24.1 Percept.AI基本信息、智能虚拟助手工具市场分布、总部及行业地位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9.24.2 Percept.AI公司简介及主要业务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9.24.3 Percept.AI智能虚拟助手工具产品介绍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9.24.4 Percept.AI智能虚拟助手工具收入及毛利率（2017-2022）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9.24.5 Percept.AI企业最新动态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9.25 Replicant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9.25.1 Replicant基本信息、智能虚拟助手工具市场分布、总部及行业地位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9.25.2 Replicant公司简介及主要业务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9.25.3 Replicant智能虚拟助手工具产品介绍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9.25.4 Replicant智能虚拟助手工具收入及毛利率（2017-2022）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9.25.5 Replicant企业最新动态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9.26 Tilde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9.26.1 Tilde基本信息、智能虚拟助手工具市场分布、总部及行业地位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9.26.2 Tilde公司简介及主要业务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9.26.3 Tilde智能虚拟助手工具产品介绍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9.26.4 Tilde智能虚拟助手工具收入及毛利率（2017-2022）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9.26.5 Tilde企业最新动态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9.27 True Image Interactive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9.27.1 True Image Interactive基本信息、智能虚拟助手工具市场分布、总部及行业地位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9.27.2 True Image Interactive公司简介及主要业务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9.27.3 True Image Interactive智能虚拟助手工具产品介绍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9.27.4 True Image Interactive智能虚拟助手工具收入及毛利率（2017-2022）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9.27.5 True Image Interactive企业最新动态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9.28 Web Spiders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9.28.1 Web Spiders基本信息、智能虚拟助手工具市场分布、总部及行业地位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9.28.2 Web Spiders公司简介及主要业务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9.28.3 Web Spiders智能虚拟助手工具产品介绍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9.28.4 Web Spiders智能虚拟助手工具收入及毛利率（2017-2022）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9.28.5 Web Spiders企业最新动态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2017-2028年中国与全球智能虚拟助手工具市场规模增速对比（万元）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全球智能虚拟助手工具行业面临的阻碍因素及挑战分析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全球智能虚拟助手工具行业发展趋势分析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2017-2022年全球主要厂商智能虚拟助手工具收入（万元）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2017-2022年全球主要厂商智能虚拟助手工具收入份额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行业集中度分析，近三年（2020-2022）全球智能虚拟助手工具 CR3（前三大厂商市场份额）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全球智能虚拟助手工具行业企业并购情况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全球智能虚拟助手工具行业主要厂商产品列举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2017-2022年中国市场主要厂商智能虚拟助手工具收入（万元）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2017-2022年中国市场主要厂商智能虚拟助手工具收入份额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全球智能虚拟助手工具上游企业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全球智能虚拟助手工具行业代表性下游客户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按产品类型拆分，全球智能虚拟助手工具细分市场规模增速预测（2017 VS 2021 VS 2028）&amp;（按收入，万元）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按应用拆分，全球智能虚拟助手工具细分市场规模增速预测（2017 VS 2021 VS 2028）&amp;（按收入，万元）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全球主要地区智能虚拟助手工具市场规模增速预测（2017 VS 2021 VS 2028）&amp;（按收入，万元）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2017-2028年全球主要地区智能虚拟助手工具收入（万元）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全球主要国家/地区智能虚拟助手工具市场规模增速预测（2017 VS 2021 VS 2028）&amp;（按收入，万元）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2017-2028年全球主要国家/地区智能虚拟助手工具收入（万元）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2017-2028年全球主要国家/地区智能虚拟助手工具收入份额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Conversica基本信息、智能虚拟助手工具市场分布、总部及行业地位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Conversica公司简介及主要业务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Conversica智能虚拟助手工具产品介绍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Conversica智能虚拟助手工具收入（万元）及毛利率（2017-2022）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Conversica企业最新动态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e-bot7基本信息、智能虚拟助手工具市场分布、总部及行业地位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e-bot7公司简介及主要业务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e-bot7智能虚拟助手工具产品介绍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e-bot7智能虚拟助手工具收入（万元）及毛利率（2017-2022）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e-bot7企业最新动态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ultimate.ai基本信息、智能虚拟助手工具市场分布、总部及行业地位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ultimate.ai公司简介及主要业务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ultimate.ai智能虚拟助手工具产品介绍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ultimate.ai智能虚拟助手工具收入（万元）及毛利率（2017-2022）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ultimate.ai企业最新动态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Ada基本信息、智能虚拟助手工具市场分布、总部及行业地位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Ada公司简介及主要业务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Ada智能虚拟助手工具产品介绍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Ada智能虚拟助手工具收入（万元）及毛利率（2017-2022）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Ada企业最新动态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Microsoft基本信息、智能虚拟助手工具市场分布、总部及行业地位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Microsoft公司简介及主要业务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Microsoft智能虚拟助手工具产品介绍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Microsoft智能虚拟助手工具收入（万元）及毛利率（2017-2022）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Microsoft企业最新动态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Nuance Communications基本信息、智能虚拟助手工具市场分布、总部及行业地位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Nuance Communications公司简介及主要业务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Nuance Communications智能虚拟助手工具产品介绍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Nuance Communications智能虚拟助手工具收入（万元）及毛利率（2017-2022）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Nuance Communications企业最新动态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IPsoft基本信息、智能虚拟助手工具市场分布、总部及行业地位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IPsoft公司简介及主要业务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IPsoft智能虚拟助手工具产品介绍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IPsoft智能虚拟助手工具收入（万元）及毛利率（2017-2022）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IPsoft企业最新动态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LogMeIn基本信息、智能虚拟助手工具市场分布、总部及行业地位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LogMeIn公司简介及主要业务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LogMeIn智能虚拟助手工具产品介绍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LogMeIn智能虚拟助手工具收入（万元）及毛利率（2017-2022）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LogMeIn企业最新动态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Netomi基本信息、智能虚拟助手工具市场分布、总部及行业地位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Netomi公司简介及主要业务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Netomi智能虚拟助手工具产品介绍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Netomi智能虚拟助手工具收入（万元）及毛利率（2017-2022）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Netomi企业最新动态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Actionable Science基本信息、智能虚拟助手工具市场分布、总部及行业地位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Actionable Science公司简介及主要业务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Actionable Science智能虚拟助手工具产品介绍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Actionable Science智能虚拟助手工具收入（万元）及毛利率（2017-2022）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Actionable Science企业最新动态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AllyO基本信息、智能虚拟助手工具市场分布、总部及行业地位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AllyO公司简介及主要业务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AllyO智能虚拟助手工具产品介绍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AllyO智能虚拟助手工具收入（万元）及毛利率（2017-2022）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AllyO企业最新动态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boost.ai基本信息、智能虚拟助手工具市场分布、总部及行业地位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boost.ai公司简介及主要业务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boost.ai智能虚拟助手工具产品介绍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boost.ai智能虚拟助手工具收入（万元）及毛利率（2017-2022）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boost.ai企业最新动态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ChatrHub基本信息、智能虚拟助手工具市场分布、总部及行业地位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ChatrHub公司简介及主要业务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ChatrHub智能虚拟助手工具产品介绍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ChatrHub智能虚拟助手工具收入（万元）及毛利率（2017-2022）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ChatrHub企业最新动态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CogniCor Technologies基本信息、智能虚拟助手工具市场分布、总部及行业地位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CogniCor Technologies公司简介及主要业务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CogniCor Technologies智能虚拟助手工具产品介绍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CogniCor Technologies智能虚拟助手工具收入（万元）及毛利率（2017-2022）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CogniCor Technologies企业最新动态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Cognigy基本信息、智能虚拟助手工具市场分布、总部及行业地位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Cognigy公司简介及主要业务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Cognigy智能虚拟助手工具产品介绍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Cognigy智能虚拟助手工具收入（万元）及毛利率（2017-2022）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Cognigy企业最新动态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Comm100基本信息、智能虚拟助手工具市场分布、总部及行业地位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Comm100公司简介及主要业务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Comm100智能虚拟助手工具产品介绍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Comm100智能虚拟助手工具收入（万元）及毛利率（2017-2022）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Comm100企业最新动态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Conversocial基本信息、智能虚拟助手工具市场分布、总部及行业地位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Conversocial公司简介及主要业务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Conversocial智能虚拟助手工具产品介绍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Conversocial智能虚拟助手工具收入（万元）及毛利率（2017-2022）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Conversocial企业最新动态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Floatbot基本信息、智能虚拟助手工具市场分布、总部及行业地位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Floatbot公司简介及主要业务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Floatbot智能虚拟助手工具产品介绍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表109 Floatbot智能虚拟助手工具收入（万元）及毛利率（2017-2022）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表110 Floatbot企业最新动态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表111 GetJenny基本信息、智能虚拟助手工具市场分布、总部及行业地位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表112 GetJenny公司简介及主要业务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表113 GetJenny智能虚拟助手工具产品介绍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表114 GetJenny智能虚拟助手工具收入（万元）及毛利率（2017-2022）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表115 GetJenny企业最新动态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表116 Membit基本信息、智能虚拟助手工具市场分布、总部及行业地位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表117 Membit公司简介及主要业务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表118 Membit智能虚拟助手工具产品介绍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表119 Membit智能虚拟助手工具收入（万元）及毛利率（2017-2022）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表120 Membit企业最新动态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表121 Verint Next IT智能虚拟助手工具公生产基地、销售区域、竞争对手及市场地位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表122 Verint Next IT公司简介及主要业务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表123 Verint Next IT智能虚拟助手工具产品介绍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表124 Verint Next IT智能虚拟助手工具收入（万元）及毛利率（2017-2022）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表125 Verint Next IT企业最新动态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表126 ONLIM基本信息、智能虚拟助手工具市场分布、总部及行业地位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表127 ONLIM公司简介及主要业务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表128 ONLIM智能虚拟助手工具产品介绍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表129 ONLIM智能虚拟助手工具收入（万元）及毛利率（2017-2022）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表130 ONLIM企业最新动态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表131 interface基本信息、智能虚拟助手工具市场分布、总部及行业地位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表132 interface公司简介及主要业务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表133 interface智能虚拟助手工具产品介绍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表134 interface智能虚拟助手工具收入（万元）及毛利率（2017-2022）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表135 interface企业最新动态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表136 Percept.AI基本信息、智能虚拟助手工具市场分布、总部及行业地位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表137 Percept.AI公司简介及主要业务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表138 Percept.AI智能虚拟助手工具产品介绍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表139 Percept.AI智能虚拟助手工具收入（万元）及毛利率（2017-2022）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表140 Percept.AI企业最新动态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表141 Replicant基本信息、智能虚拟助手工具市场分布、总部及行业地位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表142 Replicant公司简介及主要业务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表143 Replicant智能虚拟助手工具产品介绍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表144 Replicant智能虚拟助手工具收入（万元）及毛利率（2017-2022）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表145 Replicant企业最新动态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表146 Tilde基本信息、智能虚拟助手工具市场分布、总部及行业地位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表147 Tilde公司简介及主要业务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表148 Tilde智能虚拟助手工具产品介绍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表149 Tilde智能虚拟助手工具收入（万元）及毛利率（2017-2022）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表150 Tilde企业最新动态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表151 True Image Interactive基本信息、智能虚拟助手工具市场分布、总部及行业地位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表152 True Image Interactive公司简介及主要业务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表153 True Image Interactive智能虚拟助手工具产品介绍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表154 True Image Interactive智能虚拟助手工具收入（万元）及毛利率（2017-2022）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表155 True Image Interactive企业最新动态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表156 Web Spiders基本信息、智能虚拟助手工具市场分布、总部及行业地位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表157 Web Spiders公司简介及主要业务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表158 Web Spiders智能虚拟助手工具产品介绍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表159 Web Spiders智能虚拟助手工具收入（万元）及毛利率（2017-2022）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表160 Web Spiders企业最新动态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表161 研究范围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表162 分析师列表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智能虚拟助手工具产品图片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2017-2028年全球智能虚拟助手工具行业收入及预测（万元）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2017-2028年中国市场智能虚拟助手工具收入及预测（万元）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2017-2028年中国市场智能虚拟助手工具占全球总收入的份额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全球智能虚拟助手工具行业主要参与者份额变化，2020 VS 2021 VS 2022（按收入）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全球智能虚拟助手工具市场参与者，2021年第一梯队、第二梯队和第三梯队市场份额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中国市场智能虚拟助手工具主要参与者份额变化，2020 VS 2021 VS 2022（按收入）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中国市场智能虚拟助手工具参与者，2021年第一梯队、第二梯队和第三梯队市场份额 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2017-2022年中国市场规模进口与国产厂商，按收入计智能虚拟助手工具份额对比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智能虚拟助手工具行业产业链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基于规则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基于对话式AI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按产品类型拆分，2017-2028年全球智能虚拟助手工具细分市场规模（按收入，万元）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按产品类型拆分，2017-2028年全球智能虚拟助手工具市场份额（按收入）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政府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零售和电子商务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医疗保健与生命科学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银行，金融服务和保险（BFSI）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运输及物流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电信与IT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制造业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按应用拆分，2017-2028年全球智能虚拟助手工具细分市场规模（按收入，万元）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按应用拆分，2017-2028年全球智能虚拟助手工具市场份额（按收入）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2017-2028年全球主要地区智能虚拟助手工具收入份额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2017-2028年北美智能虚拟助手工具市场规模预测（按收入，万元）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2021年北美智能虚拟助手工具市场份额（按收入），按国家细分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2017-2028年欧洲智能虚拟助手工具市场规模预测（按收入，万元）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2021年欧洲智能虚拟助手工具市场份额（按收入），按国家细分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2017-2028年亚太智能虚拟助手工具市场规模预测（按收入，万元）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图31 2021年亚太智能虚拟助手工具市场份额（按收入），按国家/地区细分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图32 2017-2028年南美智能虚拟助手工具市场规模预测（按收入，万元）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图33 2021年南美智能虚拟助手工具市场份额（按收入），按国家细分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图34 2017-2028年中东及非洲智能虚拟助手工具市场规模预测（按收入，万元）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图35 2017-2028年美国智能虚拟助手工具收入预测（万元）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图36 2021年美国市场智能虚拟助手工具参与者企业市场份额占比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图37 美国市场不同产品类型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图38 美国市场不同应用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图39 2017-2028年欧洲智能虚拟助手工具收入预测（万元）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图40 2021年欧洲市场智能虚拟助手工具参与者企业市场份额占比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图41 欧洲市场不同产品类型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图42 欧洲市场不同应用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图43 2017-2028年中国智能虚拟助手工具收入预测（万元）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图44 2021年中国市场智能虚拟助手工具参与者企业市场份额占比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图45 中国市场不同产品类型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图46 中国市场不同应用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图47 2017-2028年日本智能虚拟助手工具收入预测（万元）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图48 2021年日本市场智能虚拟助手工具参与者企业市场份额占比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图49 日本市场不同产品类型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图50 日本市场不同应用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图51 2017-2028年韩国智能虚拟助手工具收入预测（万元）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图52 2021年韩国市场智能虚拟助手工具参与者企业市场份额占比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图53 韩国市场不同产品类型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图54 韩国市场不同应用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图55 2017-2028年东南亚智能虚拟助手工具收入预测（万元）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图56 2021年东南亚市场智能虚拟助手工具参与者企业市场份额占比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图57 东南亚市场不同产品类型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图58 东南亚市场不同应用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图59 2017-2028年印度智能虚拟助手工具收入预测（万元）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图60 2021年印度市场智能虚拟助手工具参与者企业市场份额占比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图61 印度市场不同产品类型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图62 印度市场不同应用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图63 2017-2028年中东及非洲智能虚拟助手工具收入预测（万元）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图64 2021年中东及非洲市场智能虚拟助手工具参与者企业市场份额占比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图65 中东及非洲市场不同产品类型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图66 中东及非洲市场不同应用 智能虚拟助手工具份额，2021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EsImhkaWQiOiI2N2ExMzA0NjNlYjA5NTQ0NGViMjM2Yjk1ZDUzMGViMCIsInVzZXJDb3VudCI6NTF9"/>
  </w:docVars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9F3C26"/>
    <w:rsid w:val="00B2476A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761E0"/>
    <w:rsid w:val="059A0E8F"/>
    <w:rsid w:val="05B71CEB"/>
    <w:rsid w:val="05B96C80"/>
    <w:rsid w:val="05C05FA5"/>
    <w:rsid w:val="05D03D33"/>
    <w:rsid w:val="061502A7"/>
    <w:rsid w:val="061C6B2D"/>
    <w:rsid w:val="061F6802"/>
    <w:rsid w:val="062E4C3D"/>
    <w:rsid w:val="062E6905"/>
    <w:rsid w:val="063F0270"/>
    <w:rsid w:val="067A09FA"/>
    <w:rsid w:val="067E6679"/>
    <w:rsid w:val="06986BE8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4340C"/>
    <w:rsid w:val="0E984B91"/>
    <w:rsid w:val="0EA2285E"/>
    <w:rsid w:val="0ED05760"/>
    <w:rsid w:val="0F091857"/>
    <w:rsid w:val="0F0A045B"/>
    <w:rsid w:val="0F0B3EC8"/>
    <w:rsid w:val="0F134D9F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72048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DEE1833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2225160"/>
    <w:rsid w:val="2229302F"/>
    <w:rsid w:val="22340741"/>
    <w:rsid w:val="2238098F"/>
    <w:rsid w:val="225564EB"/>
    <w:rsid w:val="225E6657"/>
    <w:rsid w:val="22640CC3"/>
    <w:rsid w:val="228278F4"/>
    <w:rsid w:val="228815D3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F0494"/>
    <w:rsid w:val="27707AEE"/>
    <w:rsid w:val="2775510D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C76E6"/>
    <w:rsid w:val="2A307018"/>
    <w:rsid w:val="2A497728"/>
    <w:rsid w:val="2A4A6D87"/>
    <w:rsid w:val="2A62672D"/>
    <w:rsid w:val="2A9B4195"/>
    <w:rsid w:val="2AC0724B"/>
    <w:rsid w:val="2AC41D98"/>
    <w:rsid w:val="2AE22F42"/>
    <w:rsid w:val="2AFD2549"/>
    <w:rsid w:val="2B002039"/>
    <w:rsid w:val="2B027D25"/>
    <w:rsid w:val="2B0F0ED1"/>
    <w:rsid w:val="2B150FC4"/>
    <w:rsid w:val="2B382B44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85CA8"/>
    <w:rsid w:val="31EB220A"/>
    <w:rsid w:val="31F918F3"/>
    <w:rsid w:val="31F96532"/>
    <w:rsid w:val="32111BAB"/>
    <w:rsid w:val="32274116"/>
    <w:rsid w:val="322A27BF"/>
    <w:rsid w:val="322D3DB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64451E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51AA7"/>
    <w:rsid w:val="4C9A70C7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116092"/>
    <w:rsid w:val="513E60D4"/>
    <w:rsid w:val="51510956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6B5270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B2A2C"/>
    <w:rsid w:val="5F45566C"/>
    <w:rsid w:val="5F534EAA"/>
    <w:rsid w:val="5F5A0B67"/>
    <w:rsid w:val="5F7C6122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2E7F6E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37D08"/>
    <w:rsid w:val="72254EA7"/>
    <w:rsid w:val="72283418"/>
    <w:rsid w:val="724A3778"/>
    <w:rsid w:val="72636FD7"/>
    <w:rsid w:val="726C58D8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8271</Words>
  <Characters>12233</Characters>
  <Lines>0</Lines>
  <Paragraphs>0</Paragraphs>
  <TotalTime>1</TotalTime>
  <ScaleCrop>false</ScaleCrop>
  <LinksUpToDate>false</LinksUpToDate>
  <CharactersWithSpaces>14706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2022-06-14T09:44:30Z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A3FFCFF5DF064C3DB4C4A645E9EC1715</vt:lpwstr>
  </property>
  <property fmtid="{D5CDD505-2E9C-101B-9397-08002B2CF9AE}" pid="5" name="commondata">
    <vt:lpwstr>eyJjb3VudCI6NDAzLCJoZGlkIjoiNjdhMTMwNDYzZWIwOTU0NDRlYjIzNmI5NWQ1MzBlYjAiLCJ1c2VyQ291bnQiOjQwM30=</vt:lpwstr>
  </property>
</Properties>
</file>