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2023年水溶性豆荚包装行业现状与前景趋势分析报告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2023年水溶性豆荚包装行业现状与前景趋势分析报告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【报告篇幅】：94</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【报告图表数】：137</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2022年中国水溶性豆荚包装市场销售收入达到了 万元，预计2029年可以达到 万元，2023-2029期间年复合增长率(CAGR)为 %。本研究项目旨在梳理水溶性豆荚包装领域产品系列，洞悉行业特点、市场存量空间及增量空间，并结合市场发展前景判断水溶性豆荚包装领域内各类竞争者所处地位。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中国市场核心厂商包括NOBLE INDUSTRIES、Aicello Corporation、Aquapak、Arrow Greentech和Cortec Corporation等，按收入计，2022年中国市场前三大厂商占有大约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从产品类型方面来看，单层水囊占有重要地位，预计2029年份额将达到 %。同时就应用来看，清洁剂在2022年份额大约是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水溶性豆荚包装的生产、消费及进出口情况，重点关注在中国市场扮演重要角色的全球及本土水溶性豆荚包装生产商，呈现这些厂商在中国市场的水溶性豆荚包装销量、收入、价格、毛利率、市场份额等关键指标。此外，针对水溶性豆荚包装产品本身的细分增长情况，如不同水溶性豆荚包装产品类型、价格、销量、收入，不同应用水溶性豆荚包装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本文主要包括水溶性豆荚包装生产商如下：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NOBLE INDUSTRIES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Aicello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Aquapak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Arrow Greentech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Cortec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Mitsubishi Chemical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Mondi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MonoSol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SEKISUI CHEMICAL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Soltec Development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单层水囊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双层水囊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多室水囊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清洁剂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洗手液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洗碗液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第2章：中国市场水溶性豆荚包装主要厂商（品牌）竞争分析，主要包括水溶性豆荚包装销量、收入、市场份额、价格、产地及行业集中度分析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第3章：中国市场水溶性豆荚包装主要厂商（品牌）基本情况介绍，包括公司简介、水溶性豆荚包装产品型号、销量、价格、收入及最新动态等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第4章：中国不同类型水溶性豆荚包装销量、收入、价格及份额等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第5章：中国不同应用水溶性豆荚包装销量、收入、价格及份额等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第8章：中国本土水溶性豆荚包装生产情况分析，及中国市场水溶性豆荚包装进出口情况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市场空间：中国水溶性豆荚包装行业市场规模情况如何？未来增长情况如何？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产业链情况：中国水溶性豆荚包装厂商所在产业链构成是怎样？未来格局会如何演化？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厂商分析：全球水溶性豆荚包装领先企业是谁？企业情况怎样？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水溶性豆荚包装市场概述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按照不同产品类型，水溶性豆荚包装主要可以分为如下几个类别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中国不同产品类型水溶性豆荚包装增长趋势2018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单层水囊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双层水囊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多室水囊</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从不同应用，水溶性豆荚包装主要包括如下几个方面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中国不同应用水溶性豆荚包装增长趋势2018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清洁剂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洗手液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洗碗液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中国水溶性豆荚包装发展现状及未来趋势（2018-2029）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中国市场水溶性豆荚包装收入及增长率（2018-2029）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中国市场水溶性豆荚包装销量及增长率（2018-2029）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中国市场主要水溶性豆荚包装厂商分析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中国市场主要厂商水溶性豆荚包装销量、收入及市场份额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中国市场主要厂商水溶性豆荚包装销量（2018-2023）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中国市场主要厂商水溶性豆荚包装收入（2018-2023）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2022年中国市场主要厂商水溶性豆荚包装收入排名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中国市场主要厂商水溶性豆荚包装价格（2018-2023）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中国市场主要厂商水溶性豆荚包装总部及产地分布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中国市场主要厂商成立时间及水溶性豆荚包装商业化日期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中国市场主要厂商水溶性豆荚包装产品类型及应用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水溶性豆荚包装行业集中度、竞争程度分析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水溶性豆荚包装行业集中度分析：2022年中国Top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中国水溶性豆荚包装第一梯队、第二梯队和第三梯队厂商（品牌）及2022年市场份额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中国市场水溶性豆荚包装主要企业分析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NOBLE INDUSTRIES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NOBLE INDUSTRIES基本信息、水溶性豆荚包装生产基地、总部、竞争对手及市场地位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NOBLE INDUSTRIES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NOBLE INDUSTRIES在中国市场水溶性豆荚包装销量、收入、价格及毛利率（2018-2023）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NOBLE INDUSTRIES公司简介及主要业务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NOBLE INDUSTRIES企业最新动态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Aicello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Aicello Corporation基本信息、水溶性豆荚包装生产基地、总部、竞争对手及市场地位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Aicello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Aicello Corporation在中国市场水溶性豆荚包装销量、收入、价格及毛利率（2018-2023）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Aicello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Aicello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Aquapak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Aquapak基本信息、水溶性豆荚包装生产基地、总部、竞争对手及市场地位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Aquapak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Aquapak在中国市场水溶性豆荚包装销量、收入、价格及毛利率（2018-2023）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Aquapak公司简介及主要业务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Aquapak企业最新动态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Arrow Greentech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Arrow Greentech基本信息、水溶性豆荚包装生产基地、总部、竞争对手及市场地位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Arrow Greentech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Arrow Greentech在中国市场水溶性豆荚包装销量、收入、价格及毛利率（2018-2023）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Arrow Greentech公司简介及主要业务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Arrow Greentech企业最新动态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Cortec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Cortec Corporation基本信息、水溶性豆荚包装生产基地、总部、竞争对手及市场地位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Cortec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Cortec Corporation在中国市场水溶性豆荚包装销量、收入、价格及毛利率（2018-2023）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Cortec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Cortec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Mitsubishi Chemical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Mitsubishi Chemical Corporation基本信息、水溶性豆荚包装生产基地、总部、竞争对手及市场地位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Mitsubishi Chemical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Mitsubishi Chemical Corporation在中国市场水溶性豆荚包装销量、收入、价格及毛利率（2018-2023）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Mitsubishi Chemical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Mitsubishi Chemical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Mondi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Mondi Group基本信息、水溶性豆荚包装生产基地、总部、竞争对手及市场地位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Mondi Group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Mondi Group在中国市场水溶性豆荚包装销量、收入、价格及毛利率（2018-2023）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Mondi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Mondi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MonoSol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MonoSol基本信息、水溶性豆荚包装生产基地、总部、竞争对手及市场地位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MonoSol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MonoSol在中国市场水溶性豆荚包装销量、收入、价格及毛利率（2018-2023）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MonoSol公司简介及主要业务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MonoSol企业最新动态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SEKISUI CHEMICAL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SEKISUI CHEMICAL基本信息、水溶性豆荚包装生产基地、总部、竞争对手及市场地位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SEKISUI CHEMICAL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SEKISUI CHEMICAL在中国市场水溶性豆荚包装销量、收入、价格及毛利率（2018-2023）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SEKISUI CHEMICAL公司简介及主要业务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SEKISUI CHEMICAL企业最新动态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Soltec Development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Soltec Development基本信息、水溶性豆荚包装生产基地、总部、竞争对手及市场地位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Soltec Development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Soltec Development在中国市场水溶性豆荚包装销量、收入、价格及毛利率（2018-2023）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Soltec Development公司简介及主要业务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Soltec Development企业最新动态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不同类型水溶性豆荚包装分析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中国市场不同产品类型水溶性豆荚包装销量（2018-2029）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中国市场不同产品类型水溶性豆荚包装销量及市场份额（2018-2023）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中国市场不同产品类型水溶性豆荚包装销量预测（2024-2029）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中国市场不同产品类型水溶性豆荚包装规模（2018-2029）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中国市场不同产品类型水溶性豆荚包装规模及市场份额（2018-2023）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中国市场不同产品类型水溶性豆荚包装规模预测（2024-2029）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中国市场不同产品类型水溶性豆荚包装价格走势（2018-2029）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不同应用水溶性豆荚包装分析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中国市场不同应用水溶性豆荚包装销量（2018-2029）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中国市场不同应用水溶性豆荚包装销量及市场份额（2018-2023）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中国市场不同应用水溶性豆荚包装销量预测（2024-2029）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中国市场不同应用水溶性豆荚包装规模（2018-2029）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中国市场不同应用水溶性豆荚包装规模及市场份额（2018-2023）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中国市场不同应用水溶性豆荚包装规模预测（2024-2029）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中国市场不同应用水溶性豆荚包装价格走势（2018-2029）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水溶性豆荚包装行业发展分析---发展趋势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水溶性豆荚包装行业发展分析---厂商壁垒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水溶性豆荚包装行业发展分析---驱动因素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水溶性豆荚包装行业发展分析---制约因素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水溶性豆荚包装中国企业SWOT分析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水溶性豆荚包装行业政策环境分析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水溶性豆荚包装行业产业链简介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水溶性豆荚包装产业链分析-上游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水溶性豆荚包装产业链分析-中游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水溶性豆荚包装产业链分析-下游：行业场景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水溶性豆荚包装行业采购模式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水溶性豆荚包装行业生产模式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水溶性豆荚包装行业销售模式及销售渠道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中国本土水溶性豆荚包装产能、产量分析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中国水溶性豆荚包装供需现状及预测（2018-2029）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中国水溶性豆荚包装产能、产量、产能利用率及发展趋势（2018-2029）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中国水溶性豆荚包装产量、市场需求量及发展趋势（2018-2029）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中国水溶性豆荚包装进出口分析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中国市场水溶性豆荚包装主要进口来源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中国市场水溶性豆荚包装主要出口目的地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不同产品类型，水溶性豆荚包装市场规模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不同应用水溶性豆荚包装市场规模2018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中国市场主要厂商水溶性豆荚包装销量（2018-2023）&amp;（千件）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中国市场主要厂商水溶性豆荚包装销量市场份额（2018-2023）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中国市场主要厂商水溶性豆荚包装收入（2018-2023）&amp;（万元）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中国市场主要厂商水溶性豆荚包装收入份额（2018-2023）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2022年中国主要生产商水溶性豆荚包装收入排名（万元）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中国市场主要厂商水溶性豆荚包装价格（2018-2023）&amp;（元/件）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中国市场主要厂商水溶性豆荚包装总部及产地分布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中国市场主要厂商成立时间及水溶性豆荚包装商业化日期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中国市场主要厂商水溶性豆荚包装产品类型及应用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2022年中国市场水溶性豆荚包装主要厂商市场地位（第一梯队、第二梯队和第三梯队）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NOBLE INDUSTRIES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NOBLE INDUSTRIES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NOBLE INDUSTRIES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NOBLE INDUSTRIES公司简介及主要业务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NOBLE INDUSTRIES企业最新动态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Aicello Corporation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Aicello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Aicello Corporation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Aicello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Aicello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Aquapak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Aquapak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Aquapak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Aquapak公司简介及主要业务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Aquapak企业最新动态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Arrow Greentech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Arrow Greentech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Arrow Greentech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Arrow Greentech公司简介及主要业务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Arrow Greentech企业最新动态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Cortec Corporation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Cortec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Cortec Corporation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Cortec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Cortec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Mitsubishi Chemical Corporation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Mitsubishi Chemical Corporation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Mitsubishi Chemical Corporation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Mitsubishi Chemical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Mitsubishi Chemical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Mondi Group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Mondi Group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Mondi Group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Mondi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Mondi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MonoSol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MonoSol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MonoSol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MonoSol公司简介及主要业务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MonoSol企业最新动态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SEKISUI CHEMICAL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SEKISUI CHEMICAL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SEKISUI CHEMICAL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SEKISUI CHEMICAL公司简介及主要业务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SEKISUI CHEMICAL企业最新动态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Soltec Development 水溶性豆荚包装生产基地、总部、竞争对手及市场地位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Soltec Development 水溶性豆荚包装产品规格、参数及市场应用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Soltec Development 水溶性豆荚包装销量（千件）、收入（万元）、价格（元/件）及毛利率（2018-2023）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Soltec Development公司简介及主要业务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Soltec Development企业最新动态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中国市场不同类型水溶性豆荚包装销量（2018-2023）&amp;（千件）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中国市场不同类型水溶性豆荚包装销量市场份额（2018-2023）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中国市场不同类型水溶性豆荚包装销量预测（2024-2029）&amp;（千件）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中国市场不同类型水溶性豆荚包装销量市场份额预测（2024-2029）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中国市场不同类型水溶性豆荚包装规模（2018-2023）&amp;（万元）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中国市场不同类型水溶性豆荚包装规模市场份额（2018-2023）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中国市场不同类型水溶性豆荚包装规模预测（2024-2029）&amp;（万元）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中国市场不同类型水溶性豆荚包装规模市场份额预测（2024-2029）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中国市场不同应用水溶性豆荚包装销量（2018-2023）&amp;（千件）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中国市场不同应用水溶性豆荚包装销量市场份额（2018-2023）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中国市场不同应用水溶性豆荚包装销量预测（2024-2029）&amp;（千件）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中国市场不同应用水溶性豆荚包装销量市场份额预测（2024-2029）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中国市场不同应用水溶性豆荚包装规模（2018-2023）&amp;（万元）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中国市场不同应用水溶性豆荚包装规模市场份额（2018-2023）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中国市场不同应用水溶性豆荚包装规模预测（2024-2029）&amp;（万元）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中国市场不同应用水溶性豆荚包装规模市场份额预测（2024-2029）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水溶性豆荚包装行业发展分析---发展趋势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水溶性豆荚包装行业发展分析---厂商壁垒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水溶性豆荚包装行业发展分析---驱动因素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水溶性豆荚包装行业发展分析---制约因素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水溶性豆荚包装行业相关重点政策一览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水溶性豆荚包装行业供应链分析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水溶性豆荚包装上游原料供应商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水溶性豆荚包装行业主要下游客户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水溶性豆荚包装典型经销商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中国水溶性豆荚包装产量、销量、进口量及出口量（2018-2023）&amp;（千件）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中国水溶性豆荚包装产量、销量、进口量及出口量预测（2024-2029）&amp;（千件）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中国市场水溶性豆荚包装主要进口来源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中国市场水溶性豆荚包装主要出口目的地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水溶性豆荚包装产品图片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中国不同产品类型水溶性豆荚包装产量市场份额2022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单层水囊产品图片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双层水囊产品图片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多室水囊产品图片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中国不同应用水溶性豆荚包装市场份额2022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清洁剂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洗手液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洗碗液</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中国市场水溶性豆荚包装市场规模，2018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中国市场水溶性豆荚包装收入及增长率（2018-2029）&amp;（万元）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中国市场水溶性豆荚包装销量及增长率（2018-2029）&amp;（千件）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2022年中国市场主要厂商水溶性豆荚包装销量市场份额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2022年中国市场主要厂商水溶性豆荚包装收入市场份额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2022年中国市场前五大厂商水溶性豆荚包装市场份额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2022年中国市场水溶性豆荚包装第一梯队、第二梯队和第三梯队厂商（品牌）及市场份额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中国市场不同产品类型水溶性豆荚包装价格走势（2018-2029）&amp;（元/件）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中国市场不同应用水溶性豆荚包装价格走势（2018-2029）&amp;（元/件）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水溶性豆荚包装中国企业SWOT分析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水溶性豆荚包装产业链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水溶性豆荚包装行业采购模式分析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水溶性豆荚包装行业生产模式分析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水溶性豆荚包装行业销售模式分析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中国水溶性豆荚包装产能、产量、产能利用率及发展趋势（2018-2029）&amp;（千件）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中国水溶性豆荚包装产量、市场需求量及发展趋势（2018-2029）&amp;（千件）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YwMSwiaGRpZCI6IjY3YTEzMDQ2M2ViMDk1NDQ0ZWIyMzZiOTVkNTMwZWIwIiwidXNlckNvdW50IjoxNjAxfQ=="/>
  </w:docVars>
  <w:rsids>
    <w:rsidRoot w:val="438C3708"/>
    <w:rsid w:val="00005402"/>
    <w:rsid w:val="0009075B"/>
    <w:rsid w:val="00103897"/>
    <w:rsid w:val="001464CE"/>
    <w:rsid w:val="00227F32"/>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C752FA"/>
    <w:rsid w:val="1BE00A25"/>
    <w:rsid w:val="1BF400B9"/>
    <w:rsid w:val="1BF76FA4"/>
    <w:rsid w:val="1C033E58"/>
    <w:rsid w:val="1C115602"/>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6E24FF"/>
    <w:rsid w:val="23802958"/>
    <w:rsid w:val="238910E7"/>
    <w:rsid w:val="23A20F03"/>
    <w:rsid w:val="23B048C6"/>
    <w:rsid w:val="23B866F3"/>
    <w:rsid w:val="23B87C1E"/>
    <w:rsid w:val="23BF2D5B"/>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A22009"/>
    <w:rsid w:val="34BF705E"/>
    <w:rsid w:val="34F20066"/>
    <w:rsid w:val="34F767F8"/>
    <w:rsid w:val="34FB3F48"/>
    <w:rsid w:val="35004E5B"/>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A4BEF"/>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000D0"/>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1A21DD"/>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6065</Words>
  <Characters>8603</Characters>
  <Lines>0</Lines>
  <Paragraphs>0</Paragraphs>
  <TotalTime>58</TotalTime>
  <ScaleCrop>false</ScaleCrop>
  <LinksUpToDate>false</LinksUpToDate>
  <CharactersWithSpaces>10354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2023-03-16T10:43:15Z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8D1C52FA9F484B0FB2506D2CF6AF2783</vt:lpwstr>
  </property>
  <property fmtid="{D5CDD505-2E9C-101B-9397-08002B2CF9AE}" pid="5" name="commondata">
    <vt:lpwstr>eyJjb3VudCI6NDAzLCJoZGlkIjoiNjdhMTMwNDYzZWIwOTU0NDRlYjIzNmI5NWQ1MzBlYjAiLCJ1c2VyQ291bnQiOjQwM30=</vt:lpwstr>
  </property>
</Properties>
</file>