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园艺照明解决方案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园艺照明解决方案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【报告篇幅】：118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【报告图表数】：161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2022年全球园艺照明解决方案市场销售额达到了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从产品类型方面来看，高强度放电 (HID) 灯占有重要地位，预计2029年份额将达到 %。同时就应用来看，温室在2022年份额大约是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从生产商来说，全球范围内，园艺照明解决方案核心厂商主要包括LEDINPRO、Philips、Osram、Everlight Electronics和Hubbell Lighting等。2022年，全球第一梯队厂商主要有LEDINPRO、Philips、Osram和Everlight Electronics，第一梯队占有大约 %的市场份额；第二梯队厂商有Hubbell Lighting、Cree、General Electric和Gavita等，共占有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园艺照明解决方案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LEDINPRO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Philips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Osram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Everlight Electronics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Hubbell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Cree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General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Gavita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Kessil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Fionia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Illumitex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Lumigrow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Valoya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Cidly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Heliospectra AB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Ohmax Optoelectronic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Agrolux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Heliospectra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Hortilux Schreder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Lumileds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PARsource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Eye Hortilux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Hubbell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Maxigrow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Bridgelux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荧光灯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高强度放电 (HID) 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LED灯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温室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垂直农业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室内农业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第3章：全球范围内园艺照明解决方案主要厂商竞争分析，主要包括园艺照明解决方案产能、产量、销量、收入、市场份额、价格、产地及行业集中度分析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第4章：全球园艺照明解决方案主要地区分析，包括销量、销售收入等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第5章：全球园艺照明解决方案主要厂商基本情况介绍，包括公司简介、园艺照明解决方案产品型号、销量、收入、价格及最新动态等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第6章：全球不同产品类型园艺照明解决方案销量、收入、价格及份额等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第7章：全球不同应用园艺照明解决方案销量、收入、价格及份额等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园艺照明解决方案市场概述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按照不同产品类型，园艺照明解决方案主要可以分为如下几个类别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全球不同产品类型园艺照明解决方案销售额增长趋势2018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荧光灯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高强度放电 (HID) 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LED灯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从不同应用，园艺照明解决方案主要包括如下几个方面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全球不同应用园艺照明解决方案销售额增长趋势2018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温室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垂直农业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室内农业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园艺照明解决方案行业背景、发展历史、现状及趋势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园艺照明解决方案行业目前现状分析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园艺照明解决方案发展趋势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全球园艺照明解决方案总体规模分析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全球园艺照明解决方案供需现状及预测（2018-2029）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全球园艺照明解决方案产能、产量、产能利用率及发展趋势（2018-2029）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全球园艺照明解决方案产量、需求量及发展趋势（2018-2029）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全球主要地区园艺照明解决方案产量及发展趋势（2018-2029）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全球主要地区园艺照明解决方案产量（2018-2023）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全球主要地区园艺照明解决方案产量（2024-2029）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全球主要地区园艺照明解决方案产量市场份额（2018-2029）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中国园艺照明解决方案供需现状及预测（2018-2029）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中国园艺照明解决方案产能、产量、产能利用率及发展趋势（2018-2029）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中国园艺照明解决方案产量、市场需求量及发展趋势（2018-2029）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全球园艺照明解决方案销量及销售额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全球市场园艺照明解决方案销售额（2018-2029）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全球市场园艺照明解决方案销量（2018-2029）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全球市场园艺照明解决方案价格趋势（2018-2029）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全球市场主要厂商园艺照明解决方案产能市场份额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全球市场主要厂商园艺照明解决方案销量（2018-2023）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全球市场主要厂商园艺照明解决方案销量（2018-2023）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全球市场主要厂商园艺照明解决方案销售收入（2018-2023）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全球市场主要厂商园艺照明解决方案销售价格（2018-2023）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2022年全球主要生产商园艺照明解决方案收入排名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中国市场主要厂商园艺照明解决方案销量（2018-2023）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中国市场主要厂商园艺照明解决方案销量（2018-2023）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中国市场主要厂商园艺照明解决方案销售收入（2018-2023）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2022年中国主要生产商园艺照明解决方案收入排名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中国市场主要厂商园艺照明解决方案销售价格（2018-2023）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全球主要厂商园艺照明解决方案总部及产地分布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全球主要厂商成立时间及园艺照明解决方案商业化日期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全球主要厂商园艺照明解决方案产品类型及应用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园艺照明解决方案行业集中度、竞争程度分析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园艺照明解决方案行业集中度分析：2022年全球Top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全球园艺照明解决方案第一梯队、第二梯队和第三梯队生产商（品牌）及市场份额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全球园艺照明解决方案主要地区分析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全球主要地区园艺照明解决方案市场规模分析：2018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全球主要地区园艺照明解决方案销售收入及市场份额（2018-2023年）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全球主要地区园艺照明解决方案销售收入预测（2024-2029年）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全球主要地区园艺照明解决方案销量分析：2018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全球主要地区园艺照明解决方案销量及市场份额（2018-2023年）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全球主要地区园艺照明解决方案销量及市场份额预测（2024-2029）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北美市场园艺照明解决方案销量、收入及增长率（2018-2029）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欧洲市场园艺照明解决方案销量、收入及增长率（2018-2029）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中国市场园艺照明解决方案销量、收入及增长率（2018-2029）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日本市场园艺照明解决方案销量、收入及增长率（2018-2029）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全球园艺照明解决方案主要生产商分析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LEDINPRO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LEDINPRO基本信息、园艺照明解决方案生产基地、销售区域、竞争对手及市场地位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LEDINPRO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LEDINPRO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LEDINPRO公司简介及主要业务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LEDINPRO企业最新动态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Philips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Philips基本信息、园艺照明解决方案生产基地、销售区域、竞争对手及市场地位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Philips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Philips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Philips公司简介及主要业务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Philips企业最新动态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Osram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Osram基本信息、园艺照明解决方案生产基地、销售区域、竞争对手及市场地位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Osram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Osram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Osram公司简介及主要业务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Osram企业最新动态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Everlight Electronics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Everlight Electronics基本信息、园艺照明解决方案生产基地、销售区域、竞争对手及市场地位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Everlight Electronics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Everlight Electronics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Everlight Electronics公司简介及主要业务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Everlight Electronics企业最新动态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Hubbell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Hubbell Lighting基本信息、园艺照明解决方案生产基地、销售区域、竞争对手及市场地位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Hubbell Lighting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Hubbell Lighting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Hubbell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Hubbell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Cree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Cree基本信息、园艺照明解决方案生产基地、销售区域、竞争对手及市场地位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Cree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Cree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Cree公司简介及主要业务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Cree企业最新动态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General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General Electric基本信息、园艺照明解决方案生产基地、销售区域、竞争对手及市场地位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General Electric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General Electric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General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General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Gavita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Gavita基本信息、园艺照明解决方案生产基地、销售区域、竞争对手及市场地位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Gavita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Gavita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Gavita公司简介及主要业务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Gavita企业最新动态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Kessil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Kessil基本信息、园艺照明解决方案生产基地、销售区域、竞争对手及市场地位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Kessil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Kessil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Kessil公司简介及主要业务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Kessil企业最新动态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Fionia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Fionia Lighting基本信息、园艺照明解决方案生产基地、销售区域、竞争对手及市场地位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Fionia Lighting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Fionia Lighting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Fionia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Fionia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Illumitex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Illumitex基本信息、园艺照明解决方案生产基地、销售区域、竞争对手及市场地位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Illumitex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Illumitex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Illumitex公司简介及主要业务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Illumitex企业最新动态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Lumigrow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Lumigrow基本信息、园艺照明解决方案生产基地、销售区域、竞争对手及市场地位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Lumigrow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Lumigrow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Lumigrow公司简介及主要业务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Lumigrow企业最新动态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Valoya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Valoya基本信息、园艺照明解决方案生产基地、销售区域、竞争对手及市场地位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Valoya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Valoya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Valoya公司简介及主要业务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Valoya企业最新动态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Cidly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Cidly基本信息、园艺照明解决方案生产基地、销售区域、竞争对手及市场地位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Cidly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Cidly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Cidly公司简介及主要业务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Cidly企业最新动态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Heliospectra AB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Heliospectra AB基本信息、园艺照明解决方案生产基地、销售区域、竞争对手及市场地位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Heliospectra AB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Heliospectra AB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Heliospectra AB公司简介及主要业务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Heliospectra AB企业最新动态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Ohmax Optoelectronic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Ohmax Optoelectronic基本信息、园艺照明解决方案生产基地、销售区域、竞争对手及市场地位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Ohmax Optoelectronic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Ohmax Optoelectronic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Ohmax Optoelectronic公司简介及主要业务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Ohmax Optoelectronic企业最新动态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5.17 GE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5.17.1 GE Lighting基本信息、园艺照明解决方案生产基地、销售区域、竞争对手及市场地位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5.17.2 GE Lighting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5.17.3 GE Lighting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5.17.4 GE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5.17.5 GE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5.18 Agrolux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5.18.1 Agrolux基本信息、园艺照明解决方案生产基地、销售区域、竞争对手及市场地位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5.18.2 Agrolux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5.18.3 Agrolux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5.18.4 Agrolux公司简介及主要业务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5.18.5 Agrolux企业最新动态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5.19 Heliospectra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5.19.1 Heliospectra基本信息、园艺照明解决方案生产基地、销售区域、竞争对手及市场地位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5.19.2 Heliospectra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5.19.3 Heliospectra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5.19.4 Heliospectra公司简介及主要业务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5.19.5 Heliospectra企业最新动态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5.20 Hortilux Schreder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5.20.1 Hortilux Schreder基本信息、园艺照明解决方案生产基地、销售区域、竞争对手及市场地位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5.20.2 Hortilux Schreder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5.20.3 Hortilux Schreder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5.20.4 Hortilux Schreder公司简介及主要业务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5.20.5 Hortilux Schreder企业最新动态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5.21 Lumileds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5.21.1 Lumileds基本信息、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5.21.2 Lumileds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5.21.3 Lumileds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5.21.4 Lumileds公司简介及主要业务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5.21.5 Lumileds企业最新动态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5.22 PARsource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5.22.1 PARsource基本信息、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5.22.2 PARsource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5.22.3 PARsource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5.22.4 PARsource公司简介及主要业务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5.22.5 PARsource企业最新动态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5.23 Eye Hortilux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5.23.1 Eye Hortilux基本信息、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5.23.2 Eye Hortilux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5.23.3 Eye Hortilux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5.23.4 Eye Hortilux公司简介及主要业务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5.23.5 Eye Hortilux企业最新动态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5.24 Hubbell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5.24.1 Hubbell基本信息、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5.24.2 Hubbell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5.24.3 Hubbell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5.24.4 Hubbell公司简介及主要业务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5.24.5 Hubbell企业最新动态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5.25 Maxigrow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5.25.1 Maxigrow基本信息、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5.25.2 Maxigrow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5.25.3 Maxigrow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5.25.4 Maxigrow公司简介及主要业务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5.25.5 Maxigrow企业最新动态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5.26 Bridgelux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5.26.1 Bridgelux基本信息、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5.26.2 Bridgelux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5.26.3 Bridgelux 园艺照明解决方案销量、收入、价格及毛利率（2018-2023）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5.26.4 Bridgelux公司简介及主要业务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5.26.5 Bridgelux企业最新动态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不同产品类型园艺照明解决方案分析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全球不同产品类型园艺照明解决方案销量（2018-2029）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全球不同产品类型园艺照明解决方案销量及市场份额（2018-2023）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全球不同产品类型园艺照明解决方案销量预测（2024-2029）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全球不同产品类型园艺照明解决方案收入（2018-2029）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全球不同产品类型园艺照明解决方案收入及市场份额（2018-2023）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全球不同产品类型园艺照明解决方案收入预测（2024-2029）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全球不同产品类型园艺照明解决方案价格走势（2018-2029）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不同应用园艺照明解决方案分析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全球不同应用园艺照明解决方案销量（2018-2029）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全球不同应用园艺照明解决方案销量及市场份额（2018-2023）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全球不同应用园艺照明解决方案销量预测（2024-2029）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全球不同应用园艺照明解决方案收入（2018-2029）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全球不同应用园艺照明解决方案收入及市场份额（2018-2023）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全球不同应用园艺照明解决方案收入预测（2024-2029）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全球不同应用园艺照明解决方案价格走势（2018-2029）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园艺照明解决方案产业链分析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园艺照明解决方案产业上游供应分析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园艺照明解决方案下游典型客户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园艺照明解决方案销售渠道分析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园艺照明解决方案行业发展机遇及主要驱动因素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园艺照明解决方案行业发展面临的风险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园艺照明解决方案行业政策分析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园艺照明解决方案中国企业SWOT分析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全球不同产品类型园艺照明解决方案销售额增长（CAGR）趋势2018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园艺照明解决方案行业目前发展现状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园艺照明解决方案发展趋势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全球主要地区园艺照明解决方案产量增速（CAGR）：2018 VS 2022 VS 2029 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全球主要地区园艺照明解决方案产量（2018-2023）&amp;（千件）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全球主要地区园艺照明解决方案产量（2024-2029）&amp;（千件）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全球主要地区园艺照明解决方案产量市场份额（2018-2023）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全球主要地区园艺照明解决方案产量市场份额（2024-2029）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全球市场主要厂商园艺照明解决方案产能（2020-2021）&amp;（千件）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全球市场主要厂商园艺照明解决方案销量（2018-2023）&amp;（千件）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全球市场主要厂商园艺照明解决方案销量市场份额（2018-2023）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全球市场主要厂商园艺照明解决方案销售收入（2018-2023）&amp;（百万美元）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全球市场主要厂商园艺照明解决方案销售收入市场份额（2018-2023）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全球市场主要厂商园艺照明解决方案销售价格（2018-2023）&amp;（美元/件）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2022年全球主要生产商园艺照明解决方案收入排名（百万美元）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中国市场主要厂商园艺照明解决方案销量（2018-2023）&amp;（千件）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中国市场主要厂商园艺照明解决方案销量市场份额（2018-2023）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中国市场主要厂商园艺照明解决方案销售收入（2018-2023）&amp;（百万美元）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中国市场主要厂商园艺照明解决方案销售收入市场份额（2018-2023）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2022年中国主要生产商园艺照明解决方案收入排名（百万美元）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中国市场主要厂商园艺照明解决方案销售价格（2018-2023）&amp;（美元/件）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全球主要厂商园艺照明解决方案总部及产地分布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全球主要厂商成立时间及园艺照明解决方案商业化日期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全球主要厂商园艺照明解决方案产品类型及应用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2022年全球园艺照明解决方案主要厂商市场地位（第一梯队、第二梯队和第三梯队）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全球园艺照明解决方案市场投资、并购等现状分析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全球主要地区园艺照明解决方案销售收入增速：（2018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全球主要地区园艺照明解决方案销售收入（2018-2023）&amp;（百万美元）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全球主要地区园艺照明解决方案销售收入市场份额（2018-2023）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全球主要地区园艺照明解决方案收入（2024-2029）&amp;（百万美元）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全球主要地区园艺照明解决方案收入市场份额（2024-2029）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全球主要地区园艺照明解决方案销量（千件）：2018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全球主要地区园艺照明解决方案销量（2018-2023）&amp;（千件）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全球主要地区园艺照明解决方案销量市场份额（2018-2023）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全球主要地区园艺照明解决方案销量（2024-2029）&amp;（千件）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全球主要地区园艺照明解决方案销量份额（2024-2029）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LEDINPRO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LEDINPRO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LEDINPRO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LEDINPRO公司简介及主要业务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LEDINPRO企业最新动态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Philips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Philips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Philips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Philips公司简介及主要业务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Philips企业最新动态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Osram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Osram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Osram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Osram公司简介及主要业务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Osram公司最新动态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Everlight Electronics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Everlight Electronics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Everlight Electronics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Everlight Electronics公司简介及主要业务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Everlight Electronics企业最新动态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Hubbell Lighting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Hubbell Lighting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Hubbell Lighting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Hubbell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Hubbell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Cree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Cree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Cree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Cree公司简介及主要业务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Cree企业最新动态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General Electric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General Electric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General Electric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General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General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Gavita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Gavita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Gavita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Gavita公司简介及主要业务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Gavita企业最新动态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Kessil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Kessil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Kessil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Kessil公司简介及主要业务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Kessil企业最新动态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Fionia Lighting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Fionia Lighting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Fionia Lighting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Fionia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Fionia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Illumitex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Illumitex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Illumitex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Illumitex公司简介及主要业务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Illumitex企业最新动态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Lumigrow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Lumigrow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Lumigrow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Lumigrow公司简介及主要业务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Lumigrow企业最新动态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Valoya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Valoya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Valoya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Valoya公司简介及主要业务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Valoya企业最新动态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Cidly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Cidly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Cidly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Cidly公司简介及主要业务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Cidly企业最新动态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Heliospectra AB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Heliospectra AB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Heliospectra AB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Heliospectra AB公司简介及主要业务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Heliospectra AB企业最新动态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Ohmax Optoelectronic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Ohmax Optoelectronic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Ohmax Optoelectronic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Ohmax Optoelectronic公司简介及主要业务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Ohmax Optoelectronic企业最新动态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GE Lighting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GE Lighting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GE Lighting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GE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GE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Agrolux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Agrolux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Agrolux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Agrolux公司简介及主要业务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Agrolux企业最新动态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Heliospectra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Heliospectra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Heliospectra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Heliospectra公司简介及主要业务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Heliospectra企业最新动态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Hortilux Schreder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Hortilux Schreder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Hortilux Schreder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Hortilux Schreder公司简介及主要业务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Hortilux Schreder企业最新动态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Lumileds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Lumileds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Lumileds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Lumileds公司简介及主要业务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Lumileds企业最新动态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PARsource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PARsource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PARsource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PARsource公司简介及主要业务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PARsource企业最新动态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Eye Hortilux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Eye Hortilux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Eye Hortilux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Eye Hortilux公司简介及主要业务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Eye Hortilux企业最新动态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Hubbell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Hubbell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Hubbell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Hubbell公司简介及主要业务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Hubbell企业最新动态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Maxigrow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Maxigrow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Maxigrow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Maxigrow公司简介及主要业务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Maxigrow企业最新动态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Bridgelux 园艺照明解决方案生产基地、销售区域、竞争对手及市场地位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Bridgelux 园艺照明解决方案产品规格、参数及市场应用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Bridgelux 园艺照明解决方案销量（千件）、收入（百万美元）、价格（美元/件）及毛利率（2018-2023）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Bridgelux公司简介及主要业务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Bridgelux企业最新动态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全球不同产品类型园艺照明解决方案销量（2018-2023）&amp;（千件）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全球不同产品类型园艺照明解决方案销量市场份额（2018-2023）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全球不同产品类型园艺照明解决方案销量预测（2024-2029）&amp;（千件）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全球不同产品类型园艺照明解决方案销量市场份额预测（2024-2029）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全球不同产品类型园艺照明解决方案收入（2018-2023）&amp;（百万美元）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全球不同产品类型园艺照明解决方案收入市场份额（2018-2023）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全球不同产品类型园艺照明解决方案收入预测（2024-2029）&amp;（百万美元）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全球不同类型园艺照明解决方案收入市场份额预测（2024-2029）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全球不同应用园艺照明解决方案销量（2018-2023年）&amp;（千件）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全球不同应用园艺照明解决方案销量市场份额（2018-2023）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全球不同应用园艺照明解决方案销量预测（2024-2029）&amp;（千件）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全球不同应用园艺照明解决方案销量市场份额预测（2024-2029）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全球不同应用园艺照明解决方案收入（2018-2023年）&amp;（百万美元）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全球不同应用园艺照明解决方案收入市场份额（2018-2023）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全球不同应用园艺照明解决方案收入预测（2024-2029）&amp;（百万美元）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全球不同应用园艺照明解决方案收入市场份额预测（2024-2029）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园艺照明解决方案上游原料供应商及联系方式列表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表185 园艺照明解决方案典型客户列表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表186 园艺照明解决方案主要销售模式及销售渠道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表187 园艺照明解决方案行业发展机遇及主要驱动因素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表188 园艺照明解决方案行业发展面临的风险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表189 园艺照明解决方案行业政策分析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园艺照明解决方案产品图片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全球不同产品类型园艺照明解决方案销售额2018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全球不同产品类型园艺照明解决方案市场份额2022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荧光灯产品图片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高强度放电 (HID) 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LED灯产品图片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全球不同应用园艺照明解决方案销售额2018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全球不同应用园艺照明解决方案市场份额2022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温室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垂直农业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室内农业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全球园艺照明解决方案产能、产量、产能利用率及发展趋势（2018-2029）&amp;（千件）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全球园艺照明解决方案产量、需求量及发展趋势（2018-2029）&amp;（千件）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全球主要地区园艺照明解决方案产量市场份额（2018-2029）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中国园艺照明解决方案产能、产量、产能利用率及发展趋势（2018-2029）&amp;（千件）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中国园艺照明解决方案产量、市场需求量及发展趋势（2018-2029）&amp;（千件）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全球园艺照明解决方案市场销售额及增长率:（2018-2029）&amp;（百万美元）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全球市场园艺照明解决方案市场规模：2018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全球市场园艺照明解决方案销量及增长率（2018-2029）&amp;（千件）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全球市场园艺照明解决方案价格趋势（2018-2029）&amp;（千件）&amp;（美元/件）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2022年全球市场主要厂商园艺照明解决方案销量市场份额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2022年全球市场主要厂商园艺照明解决方案收入市场份额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2022年中国市场主要厂商园艺照明解决方案销量市场份额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2022年中国市场主要厂商园艺照明解决方案收入市场份额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2022年全球前五大生产商园艺照明解决方案市场份额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2022年全球园艺照明解决方案第一梯队、第二梯队和第三梯队生产商（品牌）及市场份额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全球主要地区园艺照明解决方案销售收入（2018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全球主要地区园艺照明解决方案销售收入市场份额（2018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北美市场园艺照明解决方案销量及增长率（2018-2029）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北美市场园艺照明解决方案收入及增长率（2018-2029）&amp;（百万美元）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欧洲市场园艺照明解决方案销量及增长率（2018-2029）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欧洲市场园艺照明解决方案收入及增长率（2018-2029）&amp;（百万美元）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中国市场园艺照明解决方案销量及增长率（2018-2029）&amp;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中国市场园艺照明解决方案收入及增长率（2018-2029）&amp;（百万美元）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日本市场园艺照明解决方案销量及增长率（2018-2029）&amp;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日本市场园艺照明解决方案收入及增长率（2018-2029）&amp;（百万美元）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全球不同产品类型园艺照明解决方案价格走势（2018-2029）&amp;（美元/件）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全球不同应用园艺照明解决方案价格走势（2018-2029）&amp;（美元/件）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园艺照明解决方案产业链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园艺照明解决方案中国企业SWOT分析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kxLCJoZGlkIjoiNjdhMTMwNDYzZWIwOTU0NDRlYjIzNmI5NWQ1MzBlYjAiLCJ1c2VyQ291bnQiOjY5MX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7104</Words>
  <Characters>10858</Characters>
  <Lines>0</Lines>
  <Paragraphs>0</Paragraphs>
  <TotalTime>13</TotalTime>
  <ScaleCrop>false</ScaleCrop>
  <LinksUpToDate>false</LinksUpToDate>
  <CharactersWithSpaces>13235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C4091E0F0B8A464484A83E891664A1EE</vt:lpwstr>
  </property>
  <property fmtid="{D5CDD505-2E9C-101B-9397-08002B2CF9AE}" pid="5" name="commondata">
    <vt:lpwstr>eyJjb3VudCI6NDAzLCJoZGlkIjoiNjdhMTMwNDYzZWIwOTU0NDRlYjIzNmI5NWQ1MzBlYjAiLCJ1c2VyQ291bnQiOjQwM30=</vt:lpwstr>
  </property>
</Properties>
</file>