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电容脉冲磁化器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电容脉冲磁化器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2022年全球电容脉冲磁化器市场销售额达到了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从产品类型方面来看，落地式占有重要地位，预计2029年份额将达到 %。同时就应用来看，电机在2022年份额大约是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从生产商来说，全球范围内，电容脉冲磁化器核心厂商主要包括Laboratorio Elettrofisico、Magnetic Instrumentation、Magnet-Physik、M-Pulse和MAGSYS Magnet Systeme等。2022年，全球第一梯队厂商主要有Laboratorio Elettrofisico、Magnetic Instrumentation、Magnet-Physik和M-Pulse，第一梯队占有大约 %的市场份额；第二梯队厂商有MAGSYS Magnet Systeme、Brockhaus、Nihon Denji Sokki和Oersted Technology等，共占有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电容脉冲磁化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Laboratorio Elettrofisico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Magnetic Instrumentation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Magnet-Physik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M-Pulse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MAGSYS Magnet Systeme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Brockhaus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Nihon Denji Sokki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Oersted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Electrosine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DD Magnetics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Ferrites India, Pune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AGICO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ASCscientific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Xiamen Dexing Magnet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Hangseng Magnetech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宁波兴隆磁性技术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台式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落地式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第3章：全球范围内电容脉冲磁化器主要厂商竞争分析，主要包括电容脉冲磁化器产能、产量、销量、收入、市场份额、价格、产地及行业集中度分析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第4章：全球电容脉冲磁化器主要地区分析，包括销量、销售收入等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第5章：全球电容脉冲磁化器主要厂商基本情况介绍，包括公司简介、电容脉冲磁化器产品型号、销量、收入、价格及最新动态等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第6章：全球不同产品类型电容脉冲磁化器销量、收入、价格及份额等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第7章：全球不同应用电容脉冲磁化器销量、收入、价格及份额等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电容脉冲磁化器市场概述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按照不同产品类型，电容脉冲磁化器主要可以分为如下几个类别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全球不同产品类型电容脉冲磁化器销售额增长趋势2018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台式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落地式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从不同应用，电容脉冲磁化器主要包括如下几个方面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全球不同应用电容脉冲磁化器销售额增长趋势2018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电机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航空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电讯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电容脉冲磁化器行业背景、发展历史、现状及趋势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电容脉冲磁化器行业目前现状分析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电容脉冲磁化器发展趋势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全球电容脉冲磁化器总体规模分析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全球电容脉冲磁化器供需现状及预测（2018-2029）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全球电容脉冲磁化器产能、产量、产能利用率及发展趋势（2018-2029）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全球电容脉冲磁化器产量、需求量及发展趋势（2018-2029）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全球主要地区电容脉冲磁化器产量及发展趋势（2018-2029）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全球主要地区电容脉冲磁化器产量（2018-2023）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全球主要地区电容脉冲磁化器产量（2024-2029）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全球主要地区电容脉冲磁化器产量市场份额（2018-2029）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中国电容脉冲磁化器供需现状及预测（2018-2029）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中国电容脉冲磁化器产能、产量、产能利用率及发展趋势（2018-2029）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中国电容脉冲磁化器产量、市场需求量及发展趋势（2018-2029）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全球电容脉冲磁化器销量及销售额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全球市场电容脉冲磁化器销售额（2018-2029）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全球市场电容脉冲磁化器销量（2018-2029）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全球市场电容脉冲磁化器价格趋势（2018-2029）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全球市场主要厂商电容脉冲磁化器产能市场份额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全球市场主要厂商电容脉冲磁化器销量（2018-2023）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全球市场主要厂商电容脉冲磁化器销量（2018-2023）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全球市场主要厂商电容脉冲磁化器销售收入（2018-2023）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全球市场主要厂商电容脉冲磁化器销售价格（2018-2023）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2022年全球主要生产商电容脉冲磁化器收入排名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中国市场主要厂商电容脉冲磁化器销量（2018-2023）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中国市场主要厂商电容脉冲磁化器销量（2018-2023）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中国市场主要厂商电容脉冲磁化器销售收入（2018-2023）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2022年中国主要生产商电容脉冲磁化器收入排名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中国市场主要厂商电容脉冲磁化器销售价格（2018-2023）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全球主要厂商电容脉冲磁化器总部及产地分布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全球主要厂商成立时间及电容脉冲磁化器商业化日期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全球主要厂商电容脉冲磁化器产品类型及应用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电容脉冲磁化器行业集中度、竞争程度分析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电容脉冲磁化器行业集中度分析：2022年全球Top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全球电容脉冲磁化器第一梯队、第二梯队和第三梯队生产商（品牌）及市场份额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全球电容脉冲磁化器主要地区分析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全球主要地区电容脉冲磁化器市场规模分析：2018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全球主要地区电容脉冲磁化器销售收入及市场份额（2018-2023年）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全球主要地区电容脉冲磁化器销售收入预测（2024-2029年）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全球主要地区电容脉冲磁化器销量分析：2018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全球主要地区电容脉冲磁化器销量及市场份额（2018-2023年）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全球主要地区电容脉冲磁化器销量及市场份额预测（2024-2029）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北美市场电容脉冲磁化器销量、收入及增长率（2018-2029）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欧洲市场电容脉冲磁化器销量、收入及增长率（2018-2029）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中国市场电容脉冲磁化器销量、收入及增长率（2018-2029）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日本市场电容脉冲磁化器销量、收入及增长率（2018-2029）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全球电容脉冲磁化器主要生产商分析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Laboratorio Elettrofisico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Laboratorio Elettrofisico基本信息、电容脉冲磁化器生产基地、销售区域、竞争对手及市场地位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Laboratorio Elettrofisico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Laboratorio Elettrofisico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Laboratorio Elettrofisico公司简介及主要业务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Laboratorio Elettrofisico企业最新动态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Magnetic Instrumentation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Magnetic Instrumentation基本信息、电容脉冲磁化器生产基地、销售区域、竞争对手及市场地位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Magnetic Instrumentation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Magnetic Instrumentation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Magnetic Instrumentation公司简介及主要业务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Magnetic Instrumentation企业最新动态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Magnet-Physik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Magnet-Physik基本信息、电容脉冲磁化器生产基地、销售区域、竞争对手及市场地位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Magnet-Physik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Magnet-Physik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Magnet-Physik公司简介及主要业务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Magnet-Physik企业最新动态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M-Pulse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M-Pulse基本信息、电容脉冲磁化器生产基地、销售区域、竞争对手及市场地位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M-Pulse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M-Pulse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M-Pulse公司简介及主要业务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M-Pulse企业最新动态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MAGSYS Magnet Systeme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MAGSYS Magnet Systeme基本信息、电容脉冲磁化器生产基地、销售区域、竞争对手及市场地位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MAGSYS Magnet Systeme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MAGSYS Magnet Systeme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MAGSYS Magnet Systeme公司简介及主要业务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MAGSYS Magnet Systeme企业最新动态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Brockhaus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Brockhaus基本信息、电容脉冲磁化器生产基地、销售区域、竞争对手及市场地位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Brockhaus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Brockhaus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Brockhaus公司简介及主要业务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Brockhaus企业最新动态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Nihon Denji Sokki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Nihon Denji Sokki基本信息、电容脉冲磁化器生产基地、销售区域、竞争对手及市场地位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Nihon Denji Sokki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Nihon Denji Sokki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Nihon Denji Sokki公司简介及主要业务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Nihon Denji Sokki企业最新动态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Oersted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Oersted Technology基本信息、电容脉冲磁化器生产基地、销售区域、竞争对手及市场地位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Oersted Technology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Oersted Technology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Oersted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Oersted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Electrosine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Electrosine Systems基本信息、电容脉冲磁化器生产基地、销售区域、竞争对手及市场地位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Electrosine Systems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Electrosine Systems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Electrosine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Electrosine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DD Magnetics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DD Magnetics基本信息、电容脉冲磁化器生产基地、销售区域、竞争对手及市场地位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DD Magnetics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DD Magnetics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DD Magnetics公司简介及主要业务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DD Magnetics企业最新动态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Ferrites India, Pune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Ferrites India, Pune基本信息、电容脉冲磁化器生产基地、销售区域、竞争对手及市场地位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Ferrites India, Pune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Ferrites India, Pune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Ferrites India, Pune公司简介及主要业务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Ferrites India, Pune企业最新动态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AGICO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AGICO基本信息、电容脉冲磁化器生产基地、销售区域、竞争对手及市场地位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AGICO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AGICO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AGICO公司简介及主要业务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AGICO企业最新动态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ASCscientific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ASCscientific基本信息、电容脉冲磁化器生产基地、销售区域、竞争对手及市场地位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ASCscientific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ASCscientific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ASCscientific公司简介及主要业务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ASCscientific企业最新动态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Xiamen Dexing Magnet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Xiamen Dexing Magnet基本信息、电容脉冲磁化器生产基地、销售区域、竞争对手及市场地位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Xiamen Dexing Magnet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Xiamen Dexing Magnet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Xiamen Dexing Magnet公司简介及主要业务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Xiamen Dexing Magnet企业最新动态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Hangseng Magnetech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Hangseng Magnetech基本信息、电容脉冲磁化器生产基地、销售区域、竞争对手及市场地位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Hangseng Magnetech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Hangseng Magnetech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Hangseng Magnetech公司简介及主要业务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Hangseng Magnetech企业最新动态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宁波兴隆磁性技术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宁波兴隆磁性技术基本信息、电容脉冲磁化器生产基地、销售区域、竞争对手及市场地位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宁波兴隆磁性技术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宁波兴隆磁性技术 电容脉冲磁化器销量、收入、价格及毛利率（2018-2023）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宁波兴隆磁性技术公司简介及主要业务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宁波兴隆磁性技术企业最新动态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不同产品类型电容脉冲磁化器分析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全球不同产品类型电容脉冲磁化器销量（2018-2029）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全球不同产品类型电容脉冲磁化器销量及市场份额（2018-2023）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全球不同产品类型电容脉冲磁化器销量预测（2024-2029）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全球不同产品类型电容脉冲磁化器收入（2018-2029）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全球不同产品类型电容脉冲磁化器收入及市场份额（2018-2023）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全球不同产品类型电容脉冲磁化器收入预测（2024-2029）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全球不同产品类型电容脉冲磁化器价格走势（2018-2029）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不同应用电容脉冲磁化器分析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全球不同应用电容脉冲磁化器销量（2018-2029）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全球不同应用电容脉冲磁化器销量及市场份额（2018-2023）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全球不同应用电容脉冲磁化器销量预测（2024-2029）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全球不同应用电容脉冲磁化器收入（2018-2029）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全球不同应用电容脉冲磁化器收入及市场份额（2018-2023）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全球不同应用电容脉冲磁化器收入预测（2024-2029）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全球不同应用电容脉冲磁化器价格走势（2018-2029）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电容脉冲磁化器产业链分析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电容脉冲磁化器产业上游供应分析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电容脉冲磁化器下游典型客户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电容脉冲磁化器销售渠道分析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电容脉冲磁化器行业发展机遇及主要驱动因素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电容脉冲磁化器行业发展面临的风险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电容脉冲磁化器行业政策分析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电容脉冲磁化器中国企业SWOT分析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全球不同产品类型电容脉冲磁化器销售额增长（CAGR）趋势2018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电容脉冲磁化器行业目前发展现状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电容脉冲磁化器发展趋势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全球主要地区电容脉冲磁化器产量增速（CAGR）：2018 VS 2022 VS 2029 &amp; 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全球主要地区电容脉冲磁化器产量（2018-2023）&amp;（千台）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全球主要地区电容脉冲磁化器产量（2024-2029）&amp;（千台）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全球主要地区电容脉冲磁化器产量市场份额（2018-2023）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全球主要地区电容脉冲磁化器产量市场份额（2024-2029）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全球市场主要厂商电容脉冲磁化器产能（2020-2021）&amp;（千台）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全球市场主要厂商电容脉冲磁化器销量（2018-2023）&amp;（千台）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全球市场主要厂商电容脉冲磁化器销量市场份额（2018-2023）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全球市场主要厂商电容脉冲磁化器销售收入（2018-2023）&amp;（百万美元）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全球市场主要厂商电容脉冲磁化器销售收入市场份额（2018-2023）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全球市场主要厂商电容脉冲磁化器销售价格（2018-2023）&amp;（美元/台）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2022年全球主要生产商电容脉冲磁化器收入排名（百万美元）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中国市场主要厂商电容脉冲磁化器销量（2018-2023）&amp;（千台）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中国市场主要厂商电容脉冲磁化器销量市场份额（2018-2023）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中国市场主要厂商电容脉冲磁化器销售收入（2018-2023）&amp;（百万美元）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中国市场主要厂商电容脉冲磁化器销售收入市场份额（2018-2023）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2022年中国主要生产商电容脉冲磁化器收入排名（百万美元）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中国市场主要厂商电容脉冲磁化器销售价格（2018-2023）&amp;（美元/台）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全球主要厂商电容脉冲磁化器总部及产地分布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全球主要厂商成立时间及电容脉冲磁化器商业化日期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全球主要厂商电容脉冲磁化器产品类型及应用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2022年全球电容脉冲磁化器主要厂商市场地位（第一梯队、第二梯队和第三梯队）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全球电容脉冲磁化器市场投资、并购等现状分析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全球主要地区电容脉冲磁化器销售收入增速：（2018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全球主要地区电容脉冲磁化器销售收入（2018-2023）&amp;（百万美元）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全球主要地区电容脉冲磁化器销售收入市场份额（2018-2023）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全球主要地区电容脉冲磁化器收入（2024-2029）&amp;（百万美元）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全球主要地区电容脉冲磁化器收入市场份额（2024-2029）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全球主要地区电容脉冲磁化器销量（千台）：2018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全球主要地区电容脉冲磁化器销量（2018-2023）&amp;（千台）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全球主要地区电容脉冲磁化器销量市场份额（2018-2023）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全球主要地区电容脉冲磁化器销量（2024-2029）&amp;（千台）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全球主要地区电容脉冲磁化器销量份额（2024-2029）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Laboratorio Elettrofisico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Laboratorio Elettrofisico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Laboratorio Elettrofisico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Laboratorio Elettrofisico公司简介及主要业务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Laboratorio Elettrofisico企业最新动态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Magnetic Instrumentation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Magnetic Instrumentation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Magnetic Instrumentation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Magnetic Instrumentation公司简介及主要业务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Magnetic Instrumentation企业最新动态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Magnet-Physik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Magnet-Physik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Magnet-Physik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Magnet-Physik公司简介及主要业务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Magnet-Physik公司最新动态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M-Pulse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M-Pulse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M-Pulse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M-Pulse公司简介及主要业务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M-Pulse企业最新动态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MAGSYS Magnet Systeme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MAGSYS Magnet Systeme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MAGSYS Magnet Systeme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MAGSYS Magnet Systeme公司简介及主要业务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MAGSYS Magnet Systeme企业最新动态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Brockhaus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Brockhaus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Brockhaus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Brockhaus公司简介及主要业务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Brockhaus企业最新动态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Nihon Denji Sokki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Nihon Denji Sokki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Nihon Denji Sokki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Nihon Denji Sokki公司简介及主要业务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Nihon Denji Sokki企业最新动态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Oersted Technology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Oersted Technology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Oersted Technology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Oersted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Oersted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Electrosine Systems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Electrosine Systems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Electrosine Systems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Electrosine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Electrosine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DD Magnetics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DD Magnetics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DD Magnetics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DD Magnetics公司简介及主要业务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DD Magnetics企业最新动态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Ferrites India, Pune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Ferrites India, Pune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Ferrites India, Pune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Ferrites India, Pune公司简介及主要业务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Ferrites India, Pune企业最新动态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AGICO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AGICO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AGICO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AGICO公司简介及主要业务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AGICO企业最新动态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ASCscientific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ASCscientific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ASCscientific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ASCscientific公司简介及主要业务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ASCscientific企业最新动态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Xiamen Dexing Magnet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Xiamen Dexing Magnet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Xiamen Dexing Magnet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Xiamen Dexing Magnet公司简介及主要业务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Xiamen Dexing Magnet企业最新动态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Hangseng Magnetech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Hangseng Magnetech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Hangseng Magnetech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Hangseng Magnetech公司简介及主要业务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Hangseng Magnetech企业最新动态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宁波兴隆磁性技术 电容脉冲磁化器生产基地、销售区域、竞争对手及市场地位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宁波兴隆磁性技术 电容脉冲磁化器产品规格、参数及市场应用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宁波兴隆磁性技术 电容脉冲磁化器销量（千台）、收入（百万美元）、价格（美元/台）及毛利率（2018-2023）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宁波兴隆磁性技术公司简介及主要业务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宁波兴隆磁性技术企业最新动态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全球不同产品类型电容脉冲磁化器销量（2018-2023）&amp;（千台）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全球不同产品类型电容脉冲磁化器销量市场份额（2018-2023）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全球不同产品类型电容脉冲磁化器销量预测（2024-2029）&amp;（千台）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全球不同产品类型电容脉冲磁化器销量市场份额预测（2024-2029）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全球不同产品类型电容脉冲磁化器收入（2018-2023）&amp;（百万美元）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全球不同产品类型电容脉冲磁化器收入市场份额（2018-2023）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全球不同产品类型电容脉冲磁化器收入预测（2024-2029）&amp;（百万美元）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全球不同类型电容脉冲磁化器收入市场份额预测（2024-2029）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全球不同应用电容脉冲磁化器销量（2018-2023年）&amp;（千台）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全球不同应用电容脉冲磁化器销量市场份额（2018-2023）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全球不同应用电容脉冲磁化器销量预测（2024-2029）&amp;（千台）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全球不同应用电容脉冲磁化器销量市场份额预测（2024-2029）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全球不同应用电容脉冲磁化器收入（2018-2023年）&amp;（百万美元）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全球不同应用电容脉冲磁化器收入市场份额（2018-2023）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全球不同应用电容脉冲磁化器收入预测（2024-2029）&amp;（百万美元）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全球不同应用电容脉冲磁化器收入市场份额预测（2024-2029）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电容脉冲磁化器上游原料供应商及联系方式列表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电容脉冲磁化器典型客户列表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电容脉冲磁化器主要销售模式及销售渠道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电容脉冲磁化器行业发展机遇及主要驱动因素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电容脉冲磁化器行业发展面临的风险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电容脉冲磁化器行业政策分析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电容脉冲磁化器产品图片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全球不同产品类型电容脉冲磁化器销售额2018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全球不同产品类型电容脉冲磁化器市场份额2022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台式产品图片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落地式产品图片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全球不同应用电容脉冲磁化器销售额2018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全球不同应用电容脉冲磁化器市场份额2022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电机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航空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电讯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全球电容脉冲磁化器产能、产量、产能利用率及发展趋势（2018-2029）&amp;（千台）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全球电容脉冲磁化器产量、需求量及发展趋势（2018-2029）&amp;（千台）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全球主要地区电容脉冲磁化器产量市场份额（2018-2029）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中国电容脉冲磁化器产能、产量、产能利用率及发展趋势（2018-2029）&amp;（千台）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中国电容脉冲磁化器产量、市场需求量及发展趋势（2018-2029）&amp;（千台）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全球电容脉冲磁化器市场销售额及增长率:（2018-2029）&amp;（百万美元）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全球市场电容脉冲磁化器市场规模：2018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全球市场电容脉冲磁化器销量及增长率（2018-2029）&amp;（千台）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全球市场电容脉冲磁化器价格趋势（2018-2029）&amp;（千台）&amp;（美元/台）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2022年全球市场主要厂商电容脉冲磁化器销量市场份额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2022年全球市场主要厂商电容脉冲磁化器收入市场份额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2022年中国市场主要厂商电容脉冲磁化器销量市场份额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2022年中国市场主要厂商电容脉冲磁化器收入市场份额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2022年全球前五大生产商电容脉冲磁化器市场份额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2022年全球电容脉冲磁化器第一梯队、第二梯队和第三梯队生产商（品牌）及市场份额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全球主要地区电容脉冲磁化器销售收入（2018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全球主要地区电容脉冲磁化器销售收入市场份额（2018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北美市场电容脉冲磁化器销量及增长率（2018-2029） 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北美市场电容脉冲磁化器收入及增长率（2018-2029）&amp;（百万美元）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欧洲市场电容脉冲磁化器销量及增长率（2018-2029） 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欧洲市场电容脉冲磁化器收入及增长率（2018-2029）&amp;（百万美元）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中国市场电容脉冲磁化器销量及增长率（2018-2029）&amp; 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中国市场电容脉冲磁化器收入及增长率（2018-2029）&amp;（百万美元）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日本市场电容脉冲磁化器销量及增长率（2018-2029）&amp; 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日本市场电容脉冲磁化器收入及增长率（2018-2029）&amp;（百万美元）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全球不同产品类型电容脉冲磁化器价格走势（2018-2029）&amp;（美元/台）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全球不同应用电容脉冲磁化器价格走势（2018-2029）&amp;（美元/台）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电容脉冲磁化器产业链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电容脉冲磁化器中国企业SWOT分析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g3LCJoZGlkIjoiNjdhMTMwNDYzZWIwOTU0NDRlYjIzNmI5NWQ1MzBlYjAiLCJ1c2VyQ291bnQiOjY4N3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9020</Words>
  <Characters>14077</Characters>
  <Lines>0</Lines>
  <Paragraphs>0</Paragraphs>
  <TotalTime>12</TotalTime>
  <ScaleCrop>false</ScaleCrop>
  <LinksUpToDate>false</LinksUpToDate>
  <CharactersWithSpaces>17216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4096CD057C37494E8777B2A60947A4E2</vt:lpwstr>
  </property>
  <property fmtid="{D5CDD505-2E9C-101B-9397-08002B2CF9AE}" pid="5" name="commondata">
    <vt:lpwstr>eyJjb3VudCI6NDAzLCJoZGlkIjoiNjdhMTMwNDYzZWIwOTU0NDRlYjIzNmI5NWQ1MzBlYjAiLCJ1c2VyQ291bnQiOjQwM30=</vt:lpwstr>
  </property>
</Properties>
</file>