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2022年无涂层化学浆纸行业现状与前景趋势分析报告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2022年无涂层化学浆纸行业现状与前景趋势分析报告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根据QYR（恒州博智）的统计及预测，2021年全球无涂层化学浆纸市场销售额达到了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从产品类型方面来看，#1占有重要地位，预计2028年份额将达到 %。同时就应用来看，出版纸在2021年份额大约是 %，未来几年CAGR大约为 %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从生产商来说，全球范围内，无涂层化学浆纸核心厂商主要包括UPM、Sappi、APP、Burgo和Verso等。2021年，全球第一梯队厂商主要有UPM、Sappi、APP和Burgo，第一梯队占有大约 %的市场份额；第二梯队厂商有Verso、Oji PapeR、Nippon Paper和Chenming Paper等，共占有 %份额。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无涂层化学浆纸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UPM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Sappi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APP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Burgo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Verso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Oji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Nippon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Chenming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Stora Enso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Lecta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Catalyst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Resolute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#1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#2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#3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#4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#5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出版纸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印刷纸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第3章：全球范围内无涂层化学浆纸主要厂商竞争分析，主要包括无涂层化学浆纸产能、产量、销量、收入、市场份额、价格、产地及行业集中度分析；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第4章：全球无涂层化学浆纸主要地区分析，包括销量、销售收入等；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第5章：全球无涂层化学浆纸主要厂商基本情况介绍，包括公司简介、无涂层化学浆纸产品型号、销量、收入、价格及最新动态等；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第6章：全球不同产品类型无涂层化学浆纸销量、收入、价格及份额等；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第7章：全球不同应用无涂层化学浆纸销量、收入、价格及份额等；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无涂层化学浆纸市场概述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按照不同产品类型，无涂层化学浆纸主要可以分为如下几个类别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不同产品类型无涂层化学浆纸销售额增长趋势2017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#1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#2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#3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#4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#5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从不同应用，无涂层化学浆纸主要包括如下几个方面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不同应用无涂层化学浆纸销售额增长趋势2017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出版纸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印刷纸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无涂层化学浆纸行业背景、发展历史、现状及趋势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无涂层化学浆纸行业目前现状分析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无涂层化学浆纸发展趋势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全球无涂层化学浆纸总体规模分析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全球无涂层化学浆纸供需现状及预测（2017-2028）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全球无涂层化学浆纸产能、产量、产能利用率及发展趋势（2017-2028）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全球无涂层化学浆纸产量、需求量及发展趋势（2017-2028）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全球主要地区无涂层化学浆纸产量及发展趋势（2017-2028）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中国无涂层化学浆纸供需现状及预测（2017-2028）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中国无涂层化学浆纸产能、产量、产能利用率及发展趋势（2017-2028）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中国无涂层化学浆纸产量、市场需求量及发展趋势（2017-2028）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全球无涂层化学浆纸销量及销售额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全球市场无涂层化学浆纸销售额（2017-2028）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全球市场无涂层化学浆纸销量（2017-2028）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全球市场无涂层化学浆纸价格趋势（2017-2028）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全球市场主要厂商无涂层化学浆纸产能市场份额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全球市场主要厂商无涂层化学浆纸销量（2017-2022）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全球市场主要厂商无涂层化学浆纸销量（2017-2022）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全球市场主要厂商无涂层化学浆纸销售收入（2017-2022）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全球市场主要厂商无涂层化学浆纸销售价格（2017-2022）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2021年全球主要生产商无涂层化学浆纸收入排名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中国市场主要厂商无涂层化学浆纸销量（2017-2022）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中国市场主要厂商无涂层化学浆纸销量（2017-2022）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中国市场主要厂商无涂层化学浆纸销售收入（2017-2022）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中国市场主要厂商无涂层化学浆纸销售价格（2017-2022）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2020年中国主要生产商无涂层化学浆纸收入排名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全球主要厂商无涂层化学浆纸产地分布及商业化日期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全球主要厂商无涂层化学浆纸产品类型列表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无涂层化学浆纸行业集中度、竞争程度分析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无涂层化学浆纸行业集中度分析：2021全球Top 5生产商市场份额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全球无涂层化学浆纸第一梯队、第二梯队和第三梯队生产商（品牌）及市场份额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全球无涂层化学浆纸主要地区分析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全球主要地区无涂层化学浆纸市场规模分析：2017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全球主要地区无涂层化学浆纸销售收入及市场份额（2017-2022年）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全球主要地区无涂层化学浆纸销售收入预测（2023-2028年）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全球主要地区无涂层化学浆纸销量分析：2017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全球主要地区无涂层化学浆纸销量及市场份额（2017-2022年）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全球主要地区无涂层化学浆纸销量及市场份额预测（2023-2028）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北美市场无涂层化学浆纸销量、收入及增长率（2017-2028）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欧洲市场无涂层化学浆纸销量、收入及增长率（2017-2028）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日本市场无涂层化学浆纸销量、收入及增长率（2017-2028）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东南亚市场无涂层化学浆纸销量、收入及增长率（2017-2028）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印度市场无涂层化学浆纸销量、收入及增长率（2017-2028）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中国市场无涂层化学浆纸销量、收入及增长率（2017-2028）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全球无涂层化学浆纸主要生产商分析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UPM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UPM基本信息、无涂层化学浆纸生产基地、销售区域、竞争对手及市场地位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UPM无涂层化学浆纸产品规格、参数及市场应用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UPM无涂层化学浆纸销量、收入、价格及毛利率（2017-2022）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UPM公司简介及主要业务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UPM企业最新动态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Sappi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Sappi基本信息、无涂层化学浆纸生产基地、销售区域、竞争对手及市场地位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Sappi无涂层化学浆纸产品规格、参数及市场应用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Sappi无涂层化学浆纸销量、收入、价格及毛利率（2017-2022）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Sappi公司简介及主要业务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Sappi企业最新动态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APP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APP基本信息、无涂层化学浆纸生产基地、销售区域、竞争对手及市场地位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APP无涂层化学浆纸产品规格、参数及市场应用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APP无涂层化学浆纸销量、收入、价格及毛利率（2017-2022）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APP公司简介及主要业务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APP企业最新动态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Burgo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Burgo基本信息、无涂层化学浆纸生产基地、销售区域、竞争对手及市场地位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Burgo无涂层化学浆纸产品规格、参数及市场应用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Burgo无涂层化学浆纸销量、收入、价格及毛利率（2017-2022）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Burgo公司简介及主要业务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Burgo企业最新动态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Verso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Verso基本信息、无涂层化学浆纸生产基地、销售区域、竞争对手及市场地位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Verso无涂层化学浆纸产品规格、参数及市场应用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Verso无涂层化学浆纸销量、收入、价格及毛利率（2017-2022）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Verso公司简介及主要业务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Verso企业最新动态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Oji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Oji PapeR基本信息、无涂层化学浆纸生产基地、销售区域、竞争对手及市场地位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Oji PapeR无涂层化学浆纸产品规格、参数及市场应用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Oji PapeR无涂层化学浆纸销量、收入、价格及毛利率（2017-2022）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Oji PapeR公司简介及主要业务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Oji PapeR企业最新动态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Nippon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Nippon Paper基本信息、无涂层化学浆纸生产基地、销售区域、竞争对手及市场地位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Nippon Paper无涂层化学浆纸产品规格、参数及市场应用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Nippon Paper无涂层化学浆纸销量、收入、价格及毛利率（2017-2022）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Nippon Paper公司简介及主要业务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Nippon Paper企业最新动态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Chenming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Chenming Paper基本信息、无涂层化学浆纸生产基地、销售区域、竞争对手及市场地位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Chenming Paper无涂层化学浆纸产品规格、参数及市场应用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Chenming Paper无涂层化学浆纸销量、收入、价格及毛利率（2017-2022）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Chenming Paper公司简介及主要业务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Chenming Paper企业最新动态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Stora Enso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Stora Enso基本信息、无涂层化学浆纸生产基地、销售区域、竞争对手及市场地位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Stora Enso无涂层化学浆纸产品规格、参数及市场应用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Stora Enso无涂层化学浆纸销量、收入、价格及毛利率（2017-2022）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Stora Enso公司简介及主要业务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Stora Enso企业最新动态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Lecta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Lecta基本信息、无涂层化学浆纸生产基地、销售区域、竞争对手及市场地位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Lecta无涂层化学浆纸产品规格、参数及市场应用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Lecta无涂层化学浆纸销量、收入、价格及毛利率（2017-2022）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Lecta公司简介及主要业务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Lecta企业最新动态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Catalyst Paper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Catalyst Paper基本信息、无涂层化学浆纸生产基地、销售区域、竞争对手及市场地位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Catalyst Paper无涂层化学浆纸产品规格、参数及市场应用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Catalyst Paper无涂层化学浆纸销量、收入、价格及毛利率（2017-2022）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Catalyst Paper公司简介及主要业务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Catalyst Paper企业最新动态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Resolute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Resolute基本信息、无涂层化学浆纸生产基地、销售区域、竞争对手及市场地位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Resolute无涂层化学浆纸产品规格、参数及市场应用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Resolute无涂层化学浆纸销量、收入、价格及毛利率（2017-2022）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Resolute公司简介及主要业务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Resolute企业最新动态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不同产品类型无涂层化学浆纸分析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全球不同产品类型无涂层化学浆纸销量（2017-2028）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全球不同产品类型无涂层化学浆纸销量及市场份额（2017-2022）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全球不同产品类型无涂层化学浆纸销量预测（2023-2028）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全球不同产品类型无涂层化学浆纸收入（2017-2028）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全球不同产品类型无涂层化学浆纸收入及市场份额（2017-2022）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全球不同产品类型无涂层化学浆纸收入预测（2023-2028）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全球不同产品类型无涂层化学浆纸价格走势（2017-2028）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不同应用无涂层化学浆纸分析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全球不同应用无涂层化学浆纸销量（2017-2028）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全球不同应用无涂层化学浆纸销量及市场份额（2017-2022）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全球不同应用无涂层化学浆纸销量预测（2023-2028）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全球不同应用无涂层化学浆纸收入（2017-2028）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全球不同应用无涂层化学浆纸收入及市场份额（2017-2022）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全球不同应用无涂层化学浆纸收入预测（2023-2028）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全球不同应用无涂层化学浆纸价格走势（2017-2028）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无涂层化学浆纸产业链分析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无涂层化学浆纸产业上游供应分析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无涂层化学浆纸下游典型客户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无涂层化学浆纸销售渠道分析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无涂层化学浆纸行业发展机遇及主要驱动因素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无涂层化学浆纸行业发展面临的风险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无涂层化学浆纸行业政策分析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无涂层化学浆纸中国企业SWOT分析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626EB0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7444D"/>
    <w:rsid w:val="04AD74AB"/>
    <w:rsid w:val="04B643BB"/>
    <w:rsid w:val="04BF6B74"/>
    <w:rsid w:val="04C7403D"/>
    <w:rsid w:val="04CD5763"/>
    <w:rsid w:val="04D04859"/>
    <w:rsid w:val="04D54EAF"/>
    <w:rsid w:val="04E816BC"/>
    <w:rsid w:val="04F129B0"/>
    <w:rsid w:val="04F95F88"/>
    <w:rsid w:val="05054F6B"/>
    <w:rsid w:val="052B7E5F"/>
    <w:rsid w:val="05313611"/>
    <w:rsid w:val="05345729"/>
    <w:rsid w:val="053725CD"/>
    <w:rsid w:val="0556624A"/>
    <w:rsid w:val="055E7A92"/>
    <w:rsid w:val="0567614A"/>
    <w:rsid w:val="056A1997"/>
    <w:rsid w:val="058203A2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4716B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0D6853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9A40B3"/>
    <w:rsid w:val="09D153F7"/>
    <w:rsid w:val="09D869C9"/>
    <w:rsid w:val="09DB0A2A"/>
    <w:rsid w:val="0A2D054E"/>
    <w:rsid w:val="0A47370C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5A6B62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3C4C88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A2427E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CA160C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A91049"/>
    <w:rsid w:val="12B12D75"/>
    <w:rsid w:val="12C82042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8F62BE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26DF3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943FFD"/>
    <w:rsid w:val="15A004B8"/>
    <w:rsid w:val="15BE6552"/>
    <w:rsid w:val="15C6060D"/>
    <w:rsid w:val="15DD1F1E"/>
    <w:rsid w:val="15E14906"/>
    <w:rsid w:val="15F76AF0"/>
    <w:rsid w:val="160012BD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5E6E72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801E7C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1B77C2"/>
    <w:rsid w:val="1E330879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DD28C2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4E43A5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51CAB"/>
    <w:rsid w:val="23CA393A"/>
    <w:rsid w:val="23D235D0"/>
    <w:rsid w:val="23D311DD"/>
    <w:rsid w:val="23EE76AE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75940"/>
    <w:rsid w:val="246B10D9"/>
    <w:rsid w:val="24705490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AF55C4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75A83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079E4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40BB4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078A9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2E049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086FAA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5773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90DE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0D5F28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A2B45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CF3E34"/>
    <w:rsid w:val="36D07CFA"/>
    <w:rsid w:val="36DE3681"/>
    <w:rsid w:val="36F000AB"/>
    <w:rsid w:val="36F22C5B"/>
    <w:rsid w:val="36F472A4"/>
    <w:rsid w:val="36FB2788"/>
    <w:rsid w:val="371D5B61"/>
    <w:rsid w:val="37210930"/>
    <w:rsid w:val="372404E4"/>
    <w:rsid w:val="37293CE7"/>
    <w:rsid w:val="3736124B"/>
    <w:rsid w:val="373D42B1"/>
    <w:rsid w:val="37446E77"/>
    <w:rsid w:val="374645AD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5860B4"/>
    <w:rsid w:val="38727EE4"/>
    <w:rsid w:val="387F04EF"/>
    <w:rsid w:val="389D3187"/>
    <w:rsid w:val="38A013D7"/>
    <w:rsid w:val="38AE5310"/>
    <w:rsid w:val="38B30119"/>
    <w:rsid w:val="38B574BB"/>
    <w:rsid w:val="38CE1005"/>
    <w:rsid w:val="38DE0EC6"/>
    <w:rsid w:val="38F63BD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8757D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8499F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05981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9F51EE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1210D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24538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296CF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CE578A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830F8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A427B6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4572DF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674CE"/>
    <w:rsid w:val="49A75D68"/>
    <w:rsid w:val="49D03851"/>
    <w:rsid w:val="49E47F57"/>
    <w:rsid w:val="49E907DF"/>
    <w:rsid w:val="49EE3C79"/>
    <w:rsid w:val="49F119BC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AE50D33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C2FA6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CA3C30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33BC0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805FF2"/>
    <w:rsid w:val="54AD6566"/>
    <w:rsid w:val="54B505AF"/>
    <w:rsid w:val="54BE3E6C"/>
    <w:rsid w:val="54C10C99"/>
    <w:rsid w:val="54CE71CD"/>
    <w:rsid w:val="54D77E12"/>
    <w:rsid w:val="54DB48BA"/>
    <w:rsid w:val="54E16B8A"/>
    <w:rsid w:val="55032881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1A4889"/>
    <w:rsid w:val="585B28F8"/>
    <w:rsid w:val="585B6F4C"/>
    <w:rsid w:val="585C72CE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8F32A9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2F1D3F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E079A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92FBD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EB29D6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808A3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2E3E9B"/>
    <w:rsid w:val="613B0BBB"/>
    <w:rsid w:val="61445593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B50B5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64422"/>
    <w:rsid w:val="629A23E9"/>
    <w:rsid w:val="62A02B68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B44EEA"/>
    <w:rsid w:val="63CE3548"/>
    <w:rsid w:val="63D913EB"/>
    <w:rsid w:val="63DA263C"/>
    <w:rsid w:val="63DC4060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666D61"/>
    <w:rsid w:val="647E5238"/>
    <w:rsid w:val="64881A5F"/>
    <w:rsid w:val="64AB1A2E"/>
    <w:rsid w:val="64AD03EB"/>
    <w:rsid w:val="64D900D7"/>
    <w:rsid w:val="64EF11D0"/>
    <w:rsid w:val="64F471A3"/>
    <w:rsid w:val="64FB45B4"/>
    <w:rsid w:val="650E5BEE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A79F1"/>
    <w:rsid w:val="659F2C7D"/>
    <w:rsid w:val="65A91C84"/>
    <w:rsid w:val="65AD0F78"/>
    <w:rsid w:val="65B02B4B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6F37636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6B2AA8"/>
    <w:rsid w:val="6B747783"/>
    <w:rsid w:val="6B760CC0"/>
    <w:rsid w:val="6B790F1A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66A4C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443BC6"/>
    <w:rsid w:val="6D624149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2D47EA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8532D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3C4E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090DB5"/>
    <w:rsid w:val="752B1A97"/>
    <w:rsid w:val="754216A4"/>
    <w:rsid w:val="75472AB9"/>
    <w:rsid w:val="755322E1"/>
    <w:rsid w:val="759B20E3"/>
    <w:rsid w:val="75A0040B"/>
    <w:rsid w:val="75A42900"/>
    <w:rsid w:val="75A80AB4"/>
    <w:rsid w:val="75C12655"/>
    <w:rsid w:val="75C43AB6"/>
    <w:rsid w:val="75D04967"/>
    <w:rsid w:val="75D317E2"/>
    <w:rsid w:val="75D474B4"/>
    <w:rsid w:val="75E07014"/>
    <w:rsid w:val="75EB41BC"/>
    <w:rsid w:val="7602300F"/>
    <w:rsid w:val="76053367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D40A9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5F74BC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A71010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924DA"/>
    <w:rsid w:val="7CAD42D5"/>
    <w:rsid w:val="7CBC1FB5"/>
    <w:rsid w:val="7CDB455B"/>
    <w:rsid w:val="7CF20131"/>
    <w:rsid w:val="7CF30BD7"/>
    <w:rsid w:val="7CFA3335"/>
    <w:rsid w:val="7D053B48"/>
    <w:rsid w:val="7D324F51"/>
    <w:rsid w:val="7D3F7806"/>
    <w:rsid w:val="7D402B12"/>
    <w:rsid w:val="7D516B7C"/>
    <w:rsid w:val="7D725AC4"/>
    <w:rsid w:val="7D883850"/>
    <w:rsid w:val="7D9B3DC7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BD1C74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D1625A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7</Pages>
  <Words>3920</Words>
  <Characters>5419</Characters>
  <Lines>0</Lines>
  <Paragraphs>0</Paragraphs>
  <TotalTime>1424</TotalTime>
  <ScaleCrop>false</ScaleCrop>
  <LinksUpToDate>false</LinksUpToDate>
  <CharactersWithSpaces>6690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2022-03-15T07:59:18Z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C6805833E6CE483AB421FB348971D3DD</vt:lpwstr>
  </property>
</Properties>
</file>