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年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"https://www.renrendoc.com/paper/204630990.html" \t "https://www.renrendoc.com/renrendoc_v1/MCBookList/_blank" </w:instrTex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蓝宝石射水式切割喷嘴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行业现状与前景趋势分析报告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年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"https://www.renrendoc.com/paper/204630990.html" \t "https://www.renrendoc.com/renrendoc_v1/MCBookList/_blank" </w:instrTex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蓝宝石射水式切割喷嘴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行业现状与前景趋势分析报告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【报告篇幅】：109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【报告图表数】：147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2022年全球蓝宝石射水式切割喷嘴市场销售额达到了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从产品类型方面来看，2000~3000巴工作压力占有重要地位，预计2029年份额将达到 %。同时就应用来看，建材店在2022年份额大约是 %，未来几年CAGR大约为 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从生产商来说，全球范围内，蓝宝石射水式切割喷嘴核心厂商主要包括ANDRITZ、MVT AG、Advanced Pressure Systems、Eurojetting和PA SpA等。2022年，全球第一梯队厂商主要有ANDRITZ、MVT AG、Advanced Pressure Systems和Eurojetting，第一梯队占有大约 %的市场份额；第二梯队厂商有PA SpA、All Jetting Technologies、DERC Salotech和Salomon Jetting Parts等，共占有 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蓝宝石射水式切割喷嘴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ANDRITZ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MVT 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Advanced Pressure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Eurojetting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 SpA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All Jetting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DERC Salotech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Salomon Jetting Parts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Advanced Fluid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IMB Robotics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OGURA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Triplex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AfricaTuff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PRO-JETTING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Aquajets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Diamond Technology Innovations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Lasting Diamond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1000~2000巴工作压力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2000~3000巴工作压力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3000~4000巴工作压力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＞4000巴工作压力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建材店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制造厂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机械维修店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建筑工程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水电拆除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第3章：全球范围内蓝宝石射水式切割喷嘴主要厂商竞争分析，主要包括蓝宝石射水式切割喷嘴产能、产量、销量、收入、市场份额、价格、产地及行业集中度分析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第4章：全球蓝宝石射水式切割喷嘴主要地区分析，包括销量、销售收入等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第5章：全球蓝宝石射水式切割喷嘴主要厂商基本情况介绍，包括公司简介、蓝宝石射水式切割喷嘴产品型号、销量、收入、价格及最新动态等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第6章：全球不同产品类型蓝宝石射水式切割喷嘴销量、收入、价格及份额等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第7章：全球不同应用蓝宝石射水式切割喷嘴销量、收入、价格及份额等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蓝宝石射水式切割喷嘴市场概述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按照不同产品类型，蓝宝石射水式切割喷嘴主要可以分为如下几个类别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全球不同产品类型蓝宝石射水式切割喷嘴销售额增长趋势2018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1000~2000巴工作压力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2000~3000巴工作压力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3000~4000巴工作压力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＞4000巴工作压力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从不同应用，蓝宝石射水式切割喷嘴主要包括如下几个方面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全球不同应用蓝宝石射水式切割喷嘴销售额增长趋势2018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建材店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制造厂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机械维修店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建筑工程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水电拆除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1.3.7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蓝宝石射水式切割喷嘴行业背景、发展历史、现状及趋势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蓝宝石射水式切割喷嘴行业目前现状分析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蓝宝石射水式切割喷嘴发展趋势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全球蓝宝石射水式切割喷嘴总体规模分析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全球蓝宝石射水式切割喷嘴供需现状及预测（2018-2029）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全球蓝宝石射水式切割喷嘴产能、产量、产能利用率及发展趋势（2018-2029）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全球蓝宝石射水式切割喷嘴产量、需求量及发展趋势（2018-2029）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全球主要地区蓝宝石射水式切割喷嘴产量及发展趋势（2018-2029）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全球主要地区蓝宝石射水式切割喷嘴产量（2018-2023）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全球主要地区蓝宝石射水式切割喷嘴产量（2024-2029）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全球主要地区蓝宝石射水式切割喷嘴产量市场份额（2018-2029）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中国蓝宝石射水式切割喷嘴供需现状及预测（2018-2029）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中国蓝宝石射水式切割喷嘴产能、产量、产能利用率及发展趋势（2018-2029）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中国蓝宝石射水式切割喷嘴产量、市场需求量及发展趋势（2018-2029）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全球蓝宝石射水式切割喷嘴销量及销售额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全球市场蓝宝石射水式切割喷嘴销售额（2018-2029）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全球市场蓝宝石射水式切割喷嘴销量（2018-2029）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全球市场蓝宝石射水式切割喷嘴价格趋势（2018-2029）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全球市场主要厂商蓝宝石射水式切割喷嘴产能市场份额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全球市场主要厂商蓝宝石射水式切割喷嘴销量（2018-2023）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全球市场主要厂商蓝宝石射水式切割喷嘴销量（2018-2023）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全球市场主要厂商蓝宝石射水式切割喷嘴销售收入（2018-2023）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全球市场主要厂商蓝宝石射水式切割喷嘴销售价格（2018-2023）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2022年全球主要生产商蓝宝石射水式切割喷嘴收入排名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中国市场主要厂商蓝宝石射水式切割喷嘴销量（2018-2023）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中国市场主要厂商蓝宝石射水式切割喷嘴销量（2018-2023）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中国市场主要厂商蓝宝石射水式切割喷嘴销售收入（2018-2023）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2022年中国主要生产商蓝宝石射水式切割喷嘴收入排名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中国市场主要厂商蓝宝石射水式切割喷嘴销售价格（2018-2023）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全球主要厂商蓝宝石射水式切割喷嘴总部及产地分布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全球主要厂商成立时间及蓝宝石射水式切割喷嘴商业化日期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全球主要厂商蓝宝石射水式切割喷嘴产品类型及应用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蓝宝石射水式切割喷嘴行业集中度、竞争程度分析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蓝宝石射水式切割喷嘴行业集中度分析：2022年全球Top 5生产商市场份额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全球蓝宝石射水式切割喷嘴第一梯队、第二梯队和第三梯队生产商（品牌）及市场份额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全球蓝宝石射水式切割喷嘴主要地区分析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全球主要地区蓝宝石射水式切割喷嘴市场规模分析：2018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全球主要地区蓝宝石射水式切割喷嘴销售收入及市场份额（2018-2023年）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全球主要地区蓝宝石射水式切割喷嘴销售收入预测（2024-2029年）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全球主要地区蓝宝石射水式切割喷嘴销量分析：2018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全球主要地区蓝宝石射水式切割喷嘴销量及市场份额（2018-2023年）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全球主要地区蓝宝石射水式切割喷嘴销量及市场份额预测（2024-2029）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北美市场蓝宝石射水式切割喷嘴销量、收入及增长率（2018-2029）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欧洲市场蓝宝石射水式切割喷嘴销量、收入及增长率（2018-2029）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中国市场蓝宝石射水式切割喷嘴销量、收入及增长率（2018-2029）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日本市场蓝宝石射水式切割喷嘴销量、收入及增长率（2018-2029）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全球蓝宝石射水式切割喷嘴主要生产商分析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ANDRITZ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ANDRITZ基本信息、蓝宝石射水式切割喷嘴生产基地、销售区域、竞争对手及市场地位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ANDRITZ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ANDRITZ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ANDRITZ公司简介及主要业务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ANDRITZ企业最新动态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MVT 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MVT AG基本信息、蓝宝石射水式切割喷嘴生产基地、销售区域、竞争对手及市场地位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MVT AG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MVT AG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MVT 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MVT 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Advanced Pressure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Advanced Pressure Systems基本信息、蓝宝石射水式切割喷嘴生产基地、销售区域、竞争对手及市场地位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Advanced Pressure Systems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Advanced Pressure Systems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Advanced Pressure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Advanced Pressure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Eurojetting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Eurojetting基本信息、蓝宝石射水式切割喷嘴生产基地、销售区域、竞争对手及市场地位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Eurojetting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Eurojetting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Eurojetting公司简介及主要业务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Eurojetting企业最新动态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PA SpA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PA SpA基本信息、蓝宝石射水式切割喷嘴生产基地、销售区域、竞争对手及市场地位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PA SpA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PA SpA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PA SpA公司简介及主要业务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PA SpA企业最新动态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All Jetting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All Jetting Technologies基本信息、蓝宝石射水式切割喷嘴生产基地、销售区域、竞争对手及市场地位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All Jetting Technologies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All Jetting Technologies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All Jetting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All Jetting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DERC Salotech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DERC Salotech基本信息、蓝宝石射水式切割喷嘴生产基地、销售区域、竞争对手及市场地位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DERC Salotech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DERC Salotech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DERC Salotech公司简介及主要业务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DERC Salotech企业最新动态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5.8 Salomon Jetting Parts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5.8.1 Salomon Jetting Parts基本信息、蓝宝石射水式切割喷嘴生产基地、销售区域、竞争对手及市场地位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5.8.2 Salomon Jetting Parts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5.8.3 Salomon Jetting Parts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5.8.4 Salomon Jetting Parts公司简介及主要业务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5.8.5 Salomon Jetting Parts企业最新动态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5.9 Advanced Fluid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5.9.1 Advanced Fluid Technology基本信息、蓝宝石射水式切割喷嘴生产基地、销售区域、竞争对手及市场地位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5.9.2 Advanced Fluid Technology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5.9.3 Advanced Fluid Technology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5.9.4 Advanced Fluid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5.9.5 Advanced Fluid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5.10 IMB Robotics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5.10.1 IMB Robotics基本信息、蓝宝石射水式切割喷嘴生产基地、销售区域、竞争对手及市场地位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5.10.2 IMB Robotics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5.10.3 IMB Robotics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5.10.4 IMB Robotics公司简介及主要业务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5.10.5 IMB Robotics企业最新动态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5.11 OGURA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5.11.1 OGURA基本信息、蓝宝石射水式切割喷嘴生产基地、销售区域、竞争对手及市场地位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5.11.2 OGURA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5.11.3 OGURA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5.11.4 OGURA公司简介及主要业务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5.11.5 OGURA企业最新动态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5.12 Triplex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5.12.1 Triplex Systems基本信息、蓝宝石射水式切割喷嘴生产基地、销售区域、竞争对手及市场地位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5.12.2 Triplex Systems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5.12.3 Triplex Systems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5.12.4 Triplex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5.12.5 Triplex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5.13 AfricaTuff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5.13.1 AfricaTuff基本信息、蓝宝石射水式切割喷嘴生产基地、销售区域、竞争对手及市场地位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5.13.2 AfricaTuff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5.13.3 AfricaTuff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5.13.4 AfricaTuff公司简介及主要业务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5.13.5 AfricaTuff企业最新动态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5.14 PRO-JETTING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5.14.1 PRO-JETTING基本信息、蓝宝石射水式切割喷嘴生产基地、销售区域、竞争对手及市场地位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5.14.2 PRO-JETTING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5.14.3 PRO-JETTING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5.14.4 PRO-JETTING公司简介及主要业务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5.14.5 PRO-JETTING企业最新动态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5.15 Aquajets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5.15.1 Aquajets基本信息、蓝宝石射水式切割喷嘴生产基地、销售区域、竞争对手及市场地位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5.15.2 Aquajets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5.15.3 Aquajets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5.15.4 Aquajets公司简介及主要业务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5.15.5 Aquajets企业最新动态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5.16 Diamond Technology Innovations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5.16.1 Diamond Technology Innovations基本信息、蓝宝石射水式切割喷嘴生产基地、销售区域、竞争对手及市场地位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5.16.2 Diamond Technology Innovations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5.16.3 Diamond Technology Innovations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5.16.4 Diamond Technology Innovations公司简介及主要业务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5.16.5 Diamond Technology Innovations企业最新动态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5.17 Lasting Diamond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5.17.1 Lasting Diamond基本信息、蓝宝石射水式切割喷嘴生产基地、销售区域、竞争对手及市场地位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5.17.2 Lasting Diamond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5.17.3 Lasting Diamond 蓝宝石射水式切割喷嘴销量、收入、价格及毛利率（2018-2023）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5.17.4 Lasting Diamond公司简介及主要业务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5.17.5 Lasting Diamond企业最新动态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不同产品类型蓝宝石射水式切割喷嘴分析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全球不同产品类型蓝宝石射水式切割喷嘴销量（2018-2029）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全球不同产品类型蓝宝石射水式切割喷嘴销量及市场份额（2018-2023）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全球不同产品类型蓝宝石射水式切割喷嘴销量预测（2024-2029）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全球不同产品类型蓝宝石射水式切割喷嘴收入（2018-2029）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全球不同产品类型蓝宝石射水式切割喷嘴收入及市场份额（2018-2023）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全球不同产品类型蓝宝石射水式切割喷嘴收入预测（2024-2029）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全球不同产品类型蓝宝石射水式切割喷嘴价格走势（2018-2029）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不同应用蓝宝石射水式切割喷嘴分析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全球不同应用蓝宝石射水式切割喷嘴销量（2018-2029）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全球不同应用蓝宝石射水式切割喷嘴销量及市场份额（2018-2023）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全球不同应用蓝宝石射水式切割喷嘴销量预测（2024-2029）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全球不同应用蓝宝石射水式切割喷嘴收入（2018-2029）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全球不同应用蓝宝石射水式切割喷嘴收入及市场份额（2018-2023）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全球不同应用蓝宝石射水式切割喷嘴收入预测（2024-2029）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全球不同应用蓝宝石射水式切割喷嘴价格走势（2018-2029）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蓝宝石射水式切割喷嘴产业链分析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蓝宝石射水式切割喷嘴产业上游供应分析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蓝宝石射水式切割喷嘴下游典型客户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蓝宝石射水式切割喷嘴销售渠道分析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蓝宝石射水式切割喷嘴行业发展机遇及主要驱动因素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蓝宝石射水式切割喷嘴行业发展面临的风险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蓝宝石射水式切割喷嘴行业政策分析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蓝宝石射水式切割喷嘴中国企业SWOT分析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全球不同产品类型蓝宝石射水式切割喷嘴销售额增长（CAGR）趋势2018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全球不同应用销售额增速（CAGR）2018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蓝宝石射水式切割喷嘴行业目前发展现状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蓝宝石射水式切割喷嘴发展趋势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全球主要地区蓝宝石射水式切割喷嘴产量增速（CAGR）：2018 VS 2022 VS 2029 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全球主要地区蓝宝石射水式切割喷嘴产量（2018-2023）&amp;（千件）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全球主要地区蓝宝石射水式切割喷嘴产量（2024-2029）&amp;（千件）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全球主要地区蓝宝石射水式切割喷嘴产量市场份额（2018-2023）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全球主要地区蓝宝石射水式切割喷嘴产量市场份额（2024-2029）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全球市场主要厂商蓝宝石射水式切割喷嘴产能（2020-2021）&amp;（千件）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全球市场主要厂商蓝宝石射水式切割喷嘴销量（2018-2023）&amp;（千件）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全球市场主要厂商蓝宝石射水式切割喷嘴销量市场份额（2018-2023）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全球市场主要厂商蓝宝石射水式切割喷嘴销售收入（2018-2023）&amp;（百万美元）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全球市场主要厂商蓝宝石射水式切割喷嘴销售收入市场份额（2018-2023）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全球市场主要厂商蓝宝石射水式切割喷嘴销售价格（2018-2023）&amp;（美元/件）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2022年全球主要生产商蓝宝石射水式切割喷嘴收入排名（百万美元）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中国市场主要厂商蓝宝石射水式切割喷嘴销量（2018-2023）&amp;（千件）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中国市场主要厂商蓝宝石射水式切割喷嘴销量市场份额（2018-2023）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中国市场主要厂商蓝宝石射水式切割喷嘴销售收入（2018-2023）&amp;（百万美元）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中国市场主要厂商蓝宝石射水式切割喷嘴销售收入市场份额（2018-2023）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2022年中国主要生产商蓝宝石射水式切割喷嘴收入排名（百万美元）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中国市场主要厂商蓝宝石射水式切割喷嘴销售价格（2018-2023）&amp;（美元/件）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全球主要厂商蓝宝石射水式切割喷嘴总部及产地分布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全球主要厂商成立时间及蓝宝石射水式切割喷嘴商业化日期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全球主要厂商蓝宝石射水式切割喷嘴产品类型及应用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2022年全球蓝宝石射水式切割喷嘴主要厂商市场地位（第一梯队、第二梯队和第三梯队）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全球蓝宝石射水式切割喷嘴市场投资、并购等现状分析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全球主要地区蓝宝石射水式切割喷嘴销售收入增速：（2018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全球主要地区蓝宝石射水式切割喷嘴销售收入（2018-2023）&amp;（百万美元）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全球主要地区蓝宝石射水式切割喷嘴销售收入市场份额（2018-2023）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全球主要地区蓝宝石射水式切割喷嘴收入（2024-2029）&amp;（百万美元）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全球主要地区蓝宝石射水式切割喷嘴收入市场份额（2024-2029）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全球主要地区蓝宝石射水式切割喷嘴销量（千件）：2018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全球主要地区蓝宝石射水式切割喷嘴销量（2018-2023）&amp;（千件）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全球主要地区蓝宝石射水式切割喷嘴销量市场份额（2018-2023）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全球主要地区蓝宝石射水式切割喷嘴销量（2024-2029）&amp;（千件）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全球主要地区蓝宝石射水式切割喷嘴销量份额（2024-2029）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ANDRITZ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ANDRITZ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ANDRITZ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ANDRITZ公司简介及主要业务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ANDRITZ企业最新动态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MVT AG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MVT AG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MVT AG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MVT 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MVT 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Advanced Pressure Systems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Advanced Pressure Systems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Advanced Pressure Systems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Advanced Pressure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Advanced Pressure Systems公司最新动态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Eurojetting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Eurojetting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Eurojetting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Eurojetting公司简介及主要业务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Eurojetting企业最新动态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PA SpA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PA SpA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PA SpA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PA SpA公司简介及主要业务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PA SpA企业最新动态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All Jetting Technologies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All Jetting Technologies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All Jetting Technologies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All Jetting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All Jetting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DERC Salotech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DERC Salotech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DERC Salotech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DERC Salotech公司简介及主要业务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DERC Salotech企业最新动态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Salomon Jetting Parts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Salomon Jetting Parts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Salomon Jetting Parts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Salomon Jetting Parts公司简介及主要业务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Salomon Jetting Parts企业最新动态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Advanced Fluid Technology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Advanced Fluid Technology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Advanced Fluid Technology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Advanced Fluid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Advanced Fluid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IMB Robotics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IMB Robotics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IMB Robotics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IMB Robotics公司简介及主要业务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IMB Robotics企业最新动态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OGURA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OGURA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OGURA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OGURA公司简介及主要业务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OGURA企业最新动态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Triplex Systems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Triplex Systems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Triplex Systems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Triplex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Triplex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AfricaTuff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AfricaTuff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AfricaTuff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AfricaTuff公司简介及主要业务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AfricaTuff企业最新动态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PRO-JETTING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PRO-JETTING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PRO-JETTING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PRO-JETTING公司简介及主要业务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PRO-JETTING企业最新动态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Aquajets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Aquajets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Aquajets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Aquajets公司简介及主要业务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Aquajets企业最新动态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Diamond Technology Innovations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Diamond Technology Innovations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Diamond Technology Innovations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Diamond Technology Innovations公司简介及主要业务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Diamond Technology Innovations企业最新动态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Lasting Diamond 蓝宝石射水式切割喷嘴生产基地、销售区域、竞争对手及市场地位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Lasting Diamond 蓝宝石射水式切割喷嘴产品规格、参数及市场应用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Lasting Diamond 蓝宝石射水式切割喷嘴销量（千件）、收入（百万美元）、价格（美元/件）及毛利率（2018-2023）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Lasting Diamond公司简介及主要业务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Lasting Diamond企业最新动态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全球不同产品类型蓝宝石射水式切割喷嘴销量（2018-2023）&amp;（千件）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全球不同产品类型蓝宝石射水式切割喷嘴销量市场份额（2018-2023）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全球不同产品类型蓝宝石射水式切割喷嘴销量预测（2024-2029）&amp;（千件）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全球不同产品类型蓝宝石射水式切割喷嘴销量市场份额预测（2024-2029）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全球不同产品类型蓝宝石射水式切割喷嘴收入（2018-2023）&amp;（百万美元）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全球不同产品类型蓝宝石射水式切割喷嘴收入市场份额（2018-2023）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全球不同产品类型蓝宝石射水式切割喷嘴收入预测（2024-2029）&amp;（百万美元）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全球不同类型蓝宝石射水式切割喷嘴收入市场份额预测（2024-2029）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全球不同应用蓝宝石射水式切割喷嘴销量（2018-2023年）&amp;（千件）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全球不同应用蓝宝石射水式切割喷嘴销量市场份额（2018-2023）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全球不同应用蓝宝石射水式切割喷嘴销量预测（2024-2029）&amp;（千件）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全球不同应用蓝宝石射水式切割喷嘴销量市场份额预测（2024-2029）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全球不同应用蓝宝石射水式切割喷嘴收入（2018-2023年）&amp;（百万美元）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全球不同应用蓝宝石射水式切割喷嘴收入市场份额（2018-2023）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全球不同应用蓝宝石射水式切割喷嘴收入预测（2024-2029）&amp;（百万美元）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全球不同应用蓝宝石射水式切割喷嘴收入市场份额预测（2024-2029）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蓝宝石射水式切割喷嘴上游原料供应商及联系方式列表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蓝宝石射水式切割喷嘴典型客户列表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蓝宝石射水式切割喷嘴主要销售模式及销售渠道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蓝宝石射水式切割喷嘴行业发展机遇及主要驱动因素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蓝宝石射水式切割喷嘴行业发展面临的风险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蓝宝石射水式切割喷嘴行业政策分析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蓝宝石射水式切割喷嘴产品图片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全球不同产品类型蓝宝石射水式切割喷嘴销售额2018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全球不同产品类型蓝宝石射水式切割喷嘴市场份额2022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1000~2000巴工作压力产品图片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2000~3000巴工作压力产品图片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3000~4000巴工作压力产品图片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＞4000巴工作压力产品图片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全球不同应用蓝宝石射水式切割喷嘴销售额2018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全球不同应用蓝宝石射水式切割喷嘴市场份额2022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建材店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制造厂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机械维修店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建筑工程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水电拆除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全球蓝宝石射水式切割喷嘴产能、产量、产能利用率及发展趋势（2018-2029）&amp;（千件）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全球蓝宝石射水式切割喷嘴产量、需求量及发展趋势（2018-2029）&amp;（千件）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全球主要地区蓝宝石射水式切割喷嘴产量市场份额（2018-2029）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中国蓝宝石射水式切割喷嘴产能、产量、产能利用率及发展趋势（2018-2029）&amp;（千件）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中国蓝宝石射水式切割喷嘴产量、市场需求量及发展趋势（2018-2029）&amp;（千件）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全球蓝宝石射水式切割喷嘴市场销售额及增长率:（2018-2029）&amp;（百万美元）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全球市场蓝宝石射水式切割喷嘴市场规模：2018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全球市场蓝宝石射水式切割喷嘴销量及增长率（2018-2029）&amp;（千件）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全球市场蓝宝石射水式切割喷嘴价格趋势（2018-2029）&amp;（千件）&amp;（美元/件）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2022年全球市场主要厂商蓝宝石射水式切割喷嘴销量市场份额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2022年全球市场主要厂商蓝宝石射水式切割喷嘴收入市场份额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2022年中国市场主要厂商蓝宝石射水式切割喷嘴销量市场份额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2022年中国市场主要厂商蓝宝石射水式切割喷嘴收入市场份额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2022年全球前五大生产商蓝宝石射水式切割喷嘴市场份额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2022年全球蓝宝石射水式切割喷嘴第一梯队、第二梯队和第三梯队生产商（品牌）及市场份额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全球主要地区蓝宝石射水式切割喷嘴销售收入（2018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全球主要地区蓝宝石射水式切割喷嘴销售收入市场份额（2018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北美市场蓝宝石射水式切割喷嘴销量及增长率（2018-2029）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北美市场蓝宝石射水式切割喷嘴收入及增长率（2018-2029）&amp;（百万美元）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欧洲市场蓝宝石射水式切割喷嘴销量及增长率（2018-2029）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欧洲市场蓝宝石射水式切割喷嘴收入及增长率（2018-2029）&amp;（百万美元）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中国市场蓝宝石射水式切割喷嘴销量及增长率（2018-2029）&amp;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中国市场蓝宝石射水式切割喷嘴收入及增长率（2018-2029）&amp;（百万美元）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日本市场蓝宝石射水式切割喷嘴销量及增长率（2018-2029）&amp;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日本市场蓝宝石射水式切割喷嘴收入及增长率（2018-2029）&amp;（百万美元）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全球不同产品类型蓝宝石射水式切割喷嘴价格走势（2018-2029）&amp;（美元/件）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全球不同应用蓝宝石射水式切割喷嘴价格走势（2018-2029）&amp;（美元/件）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蓝宝石射水式切割喷嘴产业链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蓝宝石射水式切割喷嘴中国企业SWOT分析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jgzLCJoZGlkIjoiNjdhMTMwNDYzZWIwOTU0NDRlYjIzNmI5NWQ1MzBlYjAiLCJ1c2VyQ291bnQiOjY4M3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ED1FA1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DA0BD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47AB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9</Pages>
  <Words>5998</Words>
  <Characters>8240</Characters>
  <Lines>0</Lines>
  <Paragraphs>0</Paragraphs>
  <TotalTime>10</TotalTime>
  <ScaleCrop>false</ScaleCrop>
  <LinksUpToDate>false</LinksUpToDate>
  <CharactersWithSpaces>9984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2023-02-01T10:42:10Z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2E89D8EA6E864D23B51E99B1B2CF7CF5</vt:lpwstr>
  </property>
  <property fmtid="{D5CDD505-2E9C-101B-9397-08002B2CF9AE}" pid="5" name="commondata">
    <vt:lpwstr>eyJjb3VudCI6NDAzLCJoZGlkIjoiNjdhMTMwNDYzZWIwOTU0NDRlYjIzNmI5NWQ1MzBlYjAiLCJ1c2VyQ291bnQiOjQwM30=</vt:lpwstr>
  </property>
</Properties>
</file>