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燃料系统电加热器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燃料系统电加热器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2022年全球燃料系统电加热器市场销售额达到了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从产品类型方面来看，非直列式占有重要地位，预计2029年份额将达到 %。同时就应用来看，机械工程在2022年份额大约是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从生产商来说，全球范围内，燃料系统电加热器核心厂商主要包括MAHLE GmbH、Gaumer、Phillips &amp; Temro Industries、DiLiCo engineering GmbH和Stearns Electric等。2022年，全球第一梯队厂商主要有MAHLE GmbH、Gaumer、Phillips &amp; Temro Industries和DiLiCo engineering GmbH，第一梯队占有大约 %的市场份额；第二梯队厂商有Stearns Electric、H &amp; H、White Knight Fluid Handling Inc(Graco Inc.)和GE等，共占有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燃料系统电加热器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MAHLE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Gaumer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Phillips &amp; Temro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DiLiCo engineering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Stearns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 &amp; 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White Knight Fluid Handling Inc(Graco Inc.)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Viessmann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Energy Saving Trust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OVO Energy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ALLETE,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Goodman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Rointe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Exelon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Beltrami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Daikin Comfort Technologies North America,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东环能源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直列式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非直列式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机械工程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船舶领域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化工领域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医疗领域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电气领域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第3章：全球范围内燃料系统电加热器主要厂商竞争分析，主要包括燃料系统电加热器产能、产量、销量、收入、市场份额、价格、产地及行业集中度分析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第4章：全球燃料系统电加热器主要地区分析，包括销量、销售收入等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第5章：全球燃料系统电加热器主要厂商基本情况介绍，包括公司简介、燃料系统电加热器产品型号、销量、收入、价格及最新动态等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第6章：全球不同产品类型燃料系统电加热器销量、收入、价格及份额等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第7章：全球不同应用燃料系统电加热器销量、收入、价格及份额等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燃料系统电加热器市场概述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按照不同产品类型，燃料系统电加热器主要可以分为如下几个类别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全球不同产品类型燃料系统电加热器销售额增长趋势2018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直列式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非直列式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从不同应用，燃料系统电加热器主要包括如下几个方面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全球不同应用燃料系统电加热器销售额增长趋势2018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机械工程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汽车领域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航空领域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船舶领域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化工领域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1.3.8 医疗领域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1.3.9 电气领域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燃料系统电加热器行业背景、发展历史、现状及趋势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燃料系统电加热器行业目前现状分析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燃料系统电加热器发展趋势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全球燃料系统电加热器总体规模分析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全球燃料系统电加热器供需现状及预测（2018-2029）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全球燃料系统电加热器产能、产量、产能利用率及发展趋势（2018-2029）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全球燃料系统电加热器产量、需求量及发展趋势（2018-2029）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全球主要地区燃料系统电加热器产量及发展趋势（2018-2029）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全球主要地区燃料系统电加热器产量（2018-2023）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全球主要地区燃料系统电加热器产量（2024-2029）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全球主要地区燃料系统电加热器产量市场份额（2018-2029）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中国燃料系统电加热器供需现状及预测（2018-2029）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中国燃料系统电加热器产能、产量、产能利用率及发展趋势（2018-2029）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中国燃料系统电加热器产量、市场需求量及发展趋势（2018-2029）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全球燃料系统电加热器销量及销售额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全球市场燃料系统电加热器销售额（2018-2029）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全球市场燃料系统电加热器销量（2018-2029）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全球市场燃料系统电加热器价格趋势（2018-2029）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全球市场主要厂商燃料系统电加热器产能市场份额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全球市场主要厂商燃料系统电加热器销量（2018-2023）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全球市场主要厂商燃料系统电加热器销量（2018-2023）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全球市场主要厂商燃料系统电加热器销售收入（2018-2023）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全球市场主要厂商燃料系统电加热器销售价格（2018-2023）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2022年全球主要生产商燃料系统电加热器收入排名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中国市场主要厂商燃料系统电加热器销量（2018-2023）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中国市场主要厂商燃料系统电加热器销量（2018-2023）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中国市场主要厂商燃料系统电加热器销售收入（2018-2023）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2022年中国主要生产商燃料系统电加热器收入排名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中国市场主要厂商燃料系统电加热器销售价格（2018-2023）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全球主要厂商燃料系统电加热器总部及产地分布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全球主要厂商成立时间及燃料系统电加热器商业化日期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全球主要厂商燃料系统电加热器产品类型及应用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燃料系统电加热器行业集中度、竞争程度分析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燃料系统电加热器行业集中度分析：2022年全球Top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全球燃料系统电加热器第一梯队、第二梯队和第三梯队生产商（品牌）及市场份额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全球燃料系统电加热器主要地区分析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全球主要地区燃料系统电加热器市场规模分析：2018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全球主要地区燃料系统电加热器销售收入及市场份额（2018-2023年）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全球主要地区燃料系统电加热器销售收入预测（2024-2029年）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全球主要地区燃料系统电加热器销量分析：2018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全球主要地区燃料系统电加热器销量及市场份额（2018-2023年）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全球主要地区燃料系统电加热器销量及市场份额预测（2024-2029）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北美市场燃料系统电加热器销量、收入及增长率（2018-2029）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欧洲市场燃料系统电加热器销量、收入及增长率（2018-2029）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中国市场燃料系统电加热器销量、收入及增长率（2018-2029）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日本市场燃料系统电加热器销量、收入及增长率（2018-2029）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全球燃料系统电加热器主要生产商分析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MAHLE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MAHLE GmbH基本信息、燃料系统电加热器生产基地、销售区域、竞争对手及市场地位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MAHLE GmbH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MAHLE GmbH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MAHLE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MAHLE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Gaumer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Gaumer基本信息、燃料系统电加热器生产基地、销售区域、竞争对手及市场地位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Gaumer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Gaumer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Gaumer公司简介及主要业务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Gaumer企业最新动态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Phillips &amp; Temro Industries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Phillips &amp; Temro Industries基本信息、燃料系统电加热器生产基地、销售区域、竞争对手及市场地位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Phillips &amp; Temro Industries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Phillips &amp; Temro Industries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Phillips &amp; Temro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Phillips &amp; Temro Industries企业最新动态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DiLiCo engineering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DiLiCo engineering GmbH基本信息、燃料系统电加热器生产基地、销售区域、竞争对手及市场地位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DiLiCo engineering GmbH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DiLiCo engineering GmbH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DiLiCo engineering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DiLiCo engineering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Stearns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Stearns Electric基本信息、燃料系统电加热器生产基地、销售区域、竞争对手及市场地位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Stearns Electric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Stearns Electric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Stearns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Stearns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H &amp; 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H &amp; H基本信息、燃料系统电加热器生产基地、销售区域、竞争对手及市场地位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H &amp; H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H &amp; H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H &amp; 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H &amp; 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White Knight Fluid Handling Inc(Graco Inc.)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White Knight Fluid Handling Inc(Graco Inc.)基本信息、燃料系统电加热器生产基地、销售区域、竞争对手及市场地位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White Knight Fluid Handling Inc(Graco Inc.)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White Knight Fluid Handling Inc(Graco Inc.)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White Knight Fluid Handling Inc(Graco Inc.)公司简介及主要业务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White Knight Fluid Handling Inc(Graco Inc.)企业最新动态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GE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GE基本信息、燃料系统电加热器生产基地、销售区域、竞争对手及市场地位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GE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GE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GE公司简介及主要业务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GE企业最新动态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Viessmann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Viessmann基本信息、燃料系统电加热器生产基地、销售区域、竞争对手及市场地位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Viessmann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Viessmann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Viessmann公司简介及主要业务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Viessmann企业最新动态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Energy Saving Trust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Energy Saving Trust基本信息、燃料系统电加热器生产基地、销售区域、竞争对手及市场地位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Energy Saving Trust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Energy Saving Trust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Energy Saving Trust公司简介及主要业务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Energy Saving Trust企业最新动态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OVO Energy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OVO Energy基本信息、燃料系统电加热器生产基地、销售区域、竞争对手及市场地位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OVO Energy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OVO Energy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OVO Energy公司简介及主要业务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OVO Energy企业最新动态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ALLETE,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ALLETE, Inc.基本信息、燃料系统电加热器生产基地、销售区域、竞争对手及市场地位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ALLETE, Inc.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ALLETE, Inc.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ALLETE,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ALLETE,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Goodman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Goodman基本信息、燃料系统电加热器生产基地、销售区域、竞争对手及市场地位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Goodman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Goodman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Goodman公司简介及主要业务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Goodman企业最新动态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Rointe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Rointe基本信息、燃料系统电加热器生产基地、销售区域、竞争对手及市场地位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Rointe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Rointe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Rointe公司简介及主要业务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Rointe企业最新动态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Exelon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Exelon基本信息、燃料系统电加热器生产基地、销售区域、竞争对手及市场地位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Exelon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Exelon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Exelon公司简介及主要业务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Exelon企业最新动态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Beltrami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Beltrami基本信息、燃料系统电加热器生产基地、销售区域、竞争对手及市场地位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Beltrami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Beltrami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Beltrami公司简介及主要业务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Beltrami企业最新动态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5.17 Daikin Comfort Technologies North America,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5.17.1 Daikin Comfort Technologies North America, Inc基本信息、燃料系统电加热器生产基地、销售区域、竞争对手及市场地位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5.17.2 Daikin Comfort Technologies North America, Inc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5.17.3 Daikin Comfort Technologies North America, Inc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5.17.4 Daikin Comfort Technologies North America,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5.17.5 Daikin Comfort Technologies North America,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5.18 东环能源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5.18.1 东环能源基本信息、燃料系统电加热器生产基地、销售区域、竞争对手及市场地位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5.18.2 东环能源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5.18.3 东环能源 燃料系统电加热器销量、收入、价格及毛利率（2018-2023）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5.18.4 东环能源公司简介及主要业务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5.18.5 东环能源企业最新动态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不同产品类型燃料系统电加热器分析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全球不同产品类型燃料系统电加热器销量（2018-2029）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全球不同产品类型燃料系统电加热器销量及市场份额（2018-2023）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全球不同产品类型燃料系统电加热器销量预测（2024-2029）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全球不同产品类型燃料系统电加热器收入（2018-2029）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全球不同产品类型燃料系统电加热器收入及市场份额（2018-2023）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全球不同产品类型燃料系统电加热器收入预测（2024-2029）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全球不同产品类型燃料系统电加热器价格走势（2018-2029）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不同应用燃料系统电加热器分析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全球不同应用燃料系统电加热器销量（2018-2029）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全球不同应用燃料系统电加热器销量及市场份额（2018-2023）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全球不同应用燃料系统电加热器销量预测（2024-2029）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全球不同应用燃料系统电加热器收入（2018-2029）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全球不同应用燃料系统电加热器收入及市场份额（2018-2023）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全球不同应用燃料系统电加热器收入预测（2024-2029）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全球不同应用燃料系统电加热器价格走势（2018-2029）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燃料系统电加热器产业链分析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燃料系统电加热器产业上游供应分析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燃料系统电加热器下游典型客户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燃料系统电加热器销售渠道分析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燃料系统电加热器行业发展机遇及主要驱动因素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燃料系统电加热器行业发展面临的风险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燃料系统电加热器行业政策分析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燃料系统电加热器中国企业SWOT分析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全球不同产品类型燃料系统电加热器销售额增长（CAGR）趋势2018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燃料系统电加热器行业目前发展现状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燃料系统电加热器发展趋势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全球主要地区燃料系统电加热器产量增速（CAGR）：2018 VS 2022 VS 2029 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全球主要地区燃料系统电加热器产量（2018-2023）&amp;（台）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全球主要地区燃料系统电加热器产量（2024-2029）&amp;（台）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全球主要地区燃料系统电加热器产量市场份额（2018-2023）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全球主要地区燃料系统电加热器产量市场份额（2024-2029）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全球市场主要厂商燃料系统电加热器产能（2020-2021）&amp;（台）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全球市场主要厂商燃料系统电加热器销量（2018-2023）&amp;（台）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全球市场主要厂商燃料系统电加热器销量市场份额（2018-2023）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全球市场主要厂商燃料系统电加热器销售收入（2018-2023）&amp;（百万美元）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全球市场主要厂商燃料系统电加热器销售收入市场份额（2018-2023）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全球市场主要厂商燃料系统电加热器销售价格（2018-2023）&amp;（美元/台）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2022年全球主要生产商燃料系统电加热器收入排名（百万美元）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中国市场主要厂商燃料系统电加热器销量（2018-2023）&amp;（台）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中国市场主要厂商燃料系统电加热器销量市场份额（2018-2023）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中国市场主要厂商燃料系统电加热器销售收入（2018-2023）&amp;（百万美元）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中国市场主要厂商燃料系统电加热器销售收入市场份额（2018-2023）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2022年中国主要生产商燃料系统电加热器收入排名（百万美元）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中国市场主要厂商燃料系统电加热器销售价格（2018-2023）&amp;（美元/台）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全球主要厂商燃料系统电加热器总部及产地分布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全球主要厂商成立时间及燃料系统电加热器商业化日期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全球主要厂商燃料系统电加热器产品类型及应用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2022年全球燃料系统电加热器主要厂商市场地位（第一梯队、第二梯队和第三梯队）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全球燃料系统电加热器市场投资、并购等现状分析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全球主要地区燃料系统电加热器销售收入增速：（2018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全球主要地区燃料系统电加热器销售收入（2018-2023）&amp;（百万美元）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全球主要地区燃料系统电加热器销售收入市场份额（2018-2023）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全球主要地区燃料系统电加热器收入（2024-2029）&amp;（百万美元）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全球主要地区燃料系统电加热器收入市场份额（2024-2029）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全球主要地区燃料系统电加热器销量（台）：2018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全球主要地区燃料系统电加热器销量（2018-2023）&amp;（台）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全球主要地区燃料系统电加热器销量市场份额（2018-2023）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全球主要地区燃料系统电加热器销量（2024-2029）&amp;（台）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全球主要地区燃料系统电加热器销量份额（2024-2029）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MAHLE GmbH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MAHLE GmbH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MAHLE GmbH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MAHLE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MAHLE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Gaumer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Gaumer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Gaumer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Gaumer公司简介及主要业务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Gaumer企业最新动态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Phillips &amp; Temro Industries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Phillips &amp; Temro Industries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Phillips &amp; Temro Industries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Phillips &amp; Temro Industries公司简介及主要业务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Phillips &amp; Temro Industries公司最新动态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DiLiCo engineering GmbH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DiLiCo engineering GmbH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DiLiCo engineering GmbH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DiLiCo engineering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DiLiCo engineering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Stearns Electric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Stearns Electric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Stearns Electric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Stearns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Stearns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H &amp; H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H &amp; H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H &amp; H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H &amp; 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H &amp; 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White Knight Fluid Handling Inc(Graco Inc.)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White Knight Fluid Handling Inc(Graco Inc.)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White Knight Fluid Handling Inc(Graco Inc.)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White Knight Fluid Handling Inc(Graco Inc.)公司简介及主要业务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White Knight Fluid Handling Inc(Graco Inc.)企业最新动态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GE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GE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GE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GE公司简介及主要业务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GE企业最新动态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Viessmann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Viessmann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Viessmann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Viessmann公司简介及主要业务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Viessmann企业最新动态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Energy Saving Trust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Energy Saving Trust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Energy Saving Trust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Energy Saving Trust公司简介及主要业务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Energy Saving Trust企业最新动态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OVO Energy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OVO Energy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OVO Energy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OVO Energy公司简介及主要业务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OVO Energy企业最新动态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ALLETE, Inc.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ALLETE, Inc.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ALLETE, Inc.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ALLETE,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ALLETE,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Goodman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Goodman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Goodman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Goodman公司简介及主要业务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Goodman企业最新动态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Rointe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Rointe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Rointe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Rointe公司简介及主要业务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Rointe企业最新动态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Exelon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Exelon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Exelon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Exelon公司简介及主要业务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Exelon企业最新动态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Beltrami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Beltrami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Beltrami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Beltrami公司简介及主要业务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Beltrami企业最新动态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Daikin Comfort Technologies North America, Inc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Daikin Comfort Technologies North America, Inc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Daikin Comfort Technologies North America, Inc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Daikin Comfort Technologies North America,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Daikin Comfort Technologies North America,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东环能源 燃料系统电加热器生产基地、销售区域、竞争对手及市场地位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东环能源 燃料系统电加热器产品规格、参数及市场应用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东环能源 燃料系统电加热器销量（台）、收入（百万美元）、价格（美元/台）及毛利率（2018-2023）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东环能源公司简介及主要业务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东环能源企业最新动态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全球不同产品类型燃料系统电加热器销量（2018-2023）&amp;（台）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全球不同产品类型燃料系统电加热器销量市场份额（2018-2023）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全球不同产品类型燃料系统电加热器销量预测（2024-2029）&amp;（台）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全球不同产品类型燃料系统电加热器销量市场份额预测（2024-2029）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全球不同产品类型燃料系统电加热器收入（2018-2023）&amp;（百万美元）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全球不同产品类型燃料系统电加热器收入市场份额（2018-2023）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全球不同产品类型燃料系统电加热器收入预测（2024-2029）&amp;（百万美元）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全球不同类型燃料系统电加热器收入市场份额预测（2024-2029）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全球不同应用燃料系统电加热器销量（2018-2023年）&amp;（台）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全球不同应用燃料系统电加热器销量市场份额（2018-2023）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全球不同应用燃料系统电加热器销量预测（2024-2029）&amp;（台）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全球不同应用燃料系统电加热器销量市场份额预测（2024-2029）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全球不同应用燃料系统电加热器收入（2018-2023年）&amp;（百万美元）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全球不同应用燃料系统电加热器收入市场份额（2018-2023）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全球不同应用燃料系统电加热器收入预测（2024-2029）&amp;（百万美元）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全球不同应用燃料系统电加热器收入市场份额预测（2024-2029）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燃料系统电加热器上游原料供应商及联系方式列表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燃料系统电加热器典型客户列表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燃料系统电加热器主要销售模式及销售渠道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燃料系统电加热器行业发展机遇及主要驱动因素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燃料系统电加热器行业发展面临的风险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燃料系统电加热器行业政策分析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燃料系统电加热器产品图片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全球不同产品类型燃料系统电加热器销售额2018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全球不同产品类型燃料系统电加热器市场份额2022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直列式产品图片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非直列式产品图片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全球不同应用燃料系统电加热器销售额2018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全球不同应用燃料系统电加热器市场份额2022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机械工程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汽车领域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航空领域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船舶领域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石油和天然气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化工领域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医疗领域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电气领域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全球燃料系统电加热器产能、产量、产能利用率及发展趋势（2018-2029）&amp;（台）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全球燃料系统电加热器产量、需求量及发展趋势（2018-2029）&amp;（台）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全球主要地区燃料系统电加热器产量市场份额（2018-2029）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中国燃料系统电加热器产能、产量、产能利用率及发展趋势（2018-2029）&amp;（台）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中国燃料系统电加热器产量、市场需求量及发展趋势（2018-2029）&amp;（台）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全球燃料系统电加热器市场销售额及增长率:（2018-2029）&amp;（百万美元）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全球市场燃料系统电加热器市场规模：2018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全球市场燃料系统电加热器销量及增长率（2018-2029）&amp;（台）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全球市场燃料系统电加热器价格趋势（2018-2029）&amp;（台）&amp;（美元/台）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2022年全球市场主要厂商燃料系统电加热器销量市场份额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2022年全球市场主要厂商燃料系统电加热器收入市场份额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2022年中国市场主要厂商燃料系统电加热器销量市场份额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2022年中国市场主要厂商燃料系统电加热器收入市场份额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2022年全球前五大生产商燃料系统电加热器市场份额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2022年全球燃料系统电加热器第一梯队、第二梯队和第三梯队生产商（品牌）及市场份额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全球主要地区燃料系统电加热器销售收入（2018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全球主要地区燃料系统电加热器销售收入市场份额（2018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北美市场燃料系统电加热器销量及增长率（2018-2029） 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北美市场燃料系统电加热器收入及增长率（2018-2029）&amp;（百万美元）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欧洲市场燃料系统电加热器销量及增长率（2018-2029） 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欧洲市场燃料系统电加热器收入及增长率（2018-2029）&amp;（百万美元）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中国市场燃料系统电加热器销量及增长率（2018-2029）&amp;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中国市场燃料系统电加热器收入及增长率（2018-2029）&amp;（百万美元）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日本市场燃料系统电加热器销量及增长率（2018-2029）&amp; 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日本市场燃料系统电加热器收入及增长率（2018-2029）&amp;（百万美元）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全球不同产品类型燃料系统电加热器价格走势（2018-2029）&amp;（美元/台）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全球不同应用燃料系统电加热器价格走势（2018-2029）&amp;（美元/台）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燃料系统电加热器产业链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燃料系统电加热器中国企业SWOT分析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c5LCJoZGlkIjoiNjdhMTMwNDYzZWIwOTU0NDRlYjIzNmI5NWQ1MzBlYjAiLCJ1c2VyQ291bnQiOjY3OX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9251</Words>
  <Characters>15441</Characters>
  <Lines>0</Lines>
  <Paragraphs>0</Paragraphs>
  <TotalTime>8</TotalTime>
  <ScaleCrop>false</ScaleCrop>
  <LinksUpToDate>false</LinksUpToDate>
  <CharactersWithSpaces>19111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2394875F5BBA41EBA86BEFB1B0F118A7</vt:lpwstr>
  </property>
  <property fmtid="{D5CDD505-2E9C-101B-9397-08002B2CF9AE}" pid="5" name="commondata">
    <vt:lpwstr>eyJjb3VudCI6NDAzLCJoZGlkIjoiNjdhMTMwNDYzZWIwOTU0NDRlYjIzNmI5NWQ1MzBlYjAiLCJ1c2VyQ291bnQiOjQwM30=</vt:lpwstr>
  </property>
</Properties>
</file>