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十四五规划-全球及中国运动胸带式心率监测器行业研究及十四五规划分析报告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十四五规划-全球及中国运动胸带式心率监测器行业研究及十四五规划分析报告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受新冠肺炎疫情等影响，2022年全球运动胸带式心率监测器市场规模大约为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是全球最大的运动胸带式心率监测器生产地区，占有大约 %的市场份额，之后是 ，占有大约 %的市场份额。目前全球市场，基本由 和 地区厂商主导，全球运动胸带式心率监测器头部厂商主要包括Polar、Wahoo、Garmin、CooSpo和Scosche等，前三大厂商占有全球大约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本报告研究“十三五”期间全球及中国市场运动胸带式心率监测器的供给和需求情况，以及“十四五”期间行业发展预测。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重点分析全球主要地区运动胸带式心率监测器的产能、销量、收入和增长潜力，历史数据2018-2022年，预测数据2023-2029年。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运动胸带式心率监测器行业竞争格局，包括全球市场主要厂商竞争格局和中国本土市场主要厂商竞争格局，重点分析全球主要厂商运动胸带式心率监测器产能、销量、收入、价格和市场份额，全球运动胸带式心率监测器产地分布情况、中国运动胸带式心率监测器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此外针对运动胸带式心率监测器行业产品分类、应用、行业政策、产业链、生产模式、销售模式、行业发展有利因素、不利因素和进入壁垒也做了详细分析。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Polar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Wahoo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Garmin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CooSpo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Scosche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Lifeline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Ezpm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Halfords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Magene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Jtour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普通型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防水型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成人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儿童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第2章：全球市场供需情况、中国地区供需情况，包括主要地区运动胸带式心率监测器产量、销量、收入、价格及市场份额等；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第3章：全球主要地区和国家，运动胸带式心率监测器销量和销售收入，2018-2022，及预测2023到2029；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第4章：行业竞争格局分析，包括全球市场企业排名及市场份额、中国市场企业排名和份额、主要厂商运动胸带式心率监测器销量、收入、价格和市场份额等；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第5章：全球市场不同类型运动胸带式心率监测器销量、收入、价格及份额等；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第6章：全球市场不同应用运动胸带式心率监测器销量、收入、价格及份额等；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第9章：全球市场运动胸带式心率监测器主要厂商基本情况介绍，包括公司简介、运动胸带式心率监测器产品规格型号、销量、价格、收入及公司最新动态等；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第10章：中国市场运动胸带式心率监测器进出口情况分析；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第11章：中国市场运动胸带式心率监测器主要生产和消费地区分布；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运动胸带式心率监测器市场概述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运动胸带式心率监测器行业概述及统计范围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按照不同产品类型，运动胸带式心率监测器主要可以分为如下几个类别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不同产品类型运动胸带式心率监测器规模增长趋势2018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普通型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防水型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从不同应用，运动胸带式心率监测器主要包括如下几个方面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不同应用运动胸带式心率监测器规模增长趋势2018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成人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儿童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运动胸带式心率监测器行业发展总体概况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运动胸带式心率监测器行业发展主要特点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运动胸带式心率监测器行业发展影响因素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全球运动胸带式心率监测器供需现状及预测（2018-2029）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全球运动胸带式心率监测器产能、产量、产能利用率及发展趋势（2018-2029）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全球运动胸带式心率监测器产量、需求量及发展趋势（2018-2029）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全球主要地区运动胸带式心率监测器产量及发展趋势（2018-2029）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中国运动胸带式心率监测器供需现状及预测（2018-2029）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中国运动胸带式心率监测器产能、产量、产能利用率及发展趋势（2018-2029）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中国运动胸带式心率监测器产量、市场需求量及发展趋势（2018-2029）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中国运动胸带式心率监测器产能和产量占全球的比重（2018-2029）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全球运动胸带式心率监测器销量及收入（2018-2029）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全球市场运动胸带式心率监测器价格趋势（2018-2029）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中国运动胸带式心率监测器销量及收入（2018-2029）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中国市场运动胸带式心率监测器销量和收入占全球的比重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全球运动胸带式心率监测器主要地区分析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全球主要地区运动胸带式心率监测器市场规模分析：2018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全球主要地区运动胸带式心率监测器销售收入及市场份额（2018-2023年）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全球主要地区运动胸带式心率监测器销售收入预测（2024-2029）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全球主要地区运动胸带式心率监测器销量分析：2018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全球主要地区运动胸带式心率监测器销量及市场份额（2018-2023年）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全球主要地区运动胸带式心率监测器销量及市场份额预测（2024-2029）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全球市场主要厂商运动胸带式心率监测器产能市场份额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全球市场主要厂商运动胸带式心率监测器销量（2018-2023）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全球市场主要厂商运动胸带式心率监测器销售收入（2018-2023）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全球市场主要厂商运动胸带式心率监测器销售价格（2018-2023）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2022年全球主要生产商运动胸带式心率监测器收入排名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中国市场主要厂商运动胸带式心率监测器销量（2018-2023）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中国市场主要厂商运动胸带式心率监测器销售收入（2018-2023）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中国市场主要厂商运动胸带式心率监测器销售价格（2018-2023）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2022年中国主要生产商运动胸带式心率监测器收入排名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全球主要厂商运动胸带式心率监测器总部及产地分布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全球主要厂商运动胸带式心率监测器商业化日期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全球主要厂商运动胸带式心率监测器产品类型及应用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运动胸带式心率监测器行业集中度、竞争程度分析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运动胸带式心率监测器行业集中度分析：全球头部厂商份额（Top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全球运动胸带式心率监测器第一梯队、第二梯队和第三梯队生产商（品牌）及市场份额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不同产品类型运动胸带式心率监测器分析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全球市场不同产品类型运动胸带式心率监测器销量及市场份额（2018-2023）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全球市场不同产品类型运动胸带式心率监测器销量预测（2024-2029）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全球市场不同产品类型运动胸带式心率监测器收入及市场份额（2018-2023）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全球市场不同产品类型运动胸带式心率监测器收入预测（2024-2029）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全球市场不同产品类型运动胸带式心率监测器价格走势（2018-2029）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中国市场不同产品类型运动胸带式心率监测器销量及市场份额（2018-2023）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中国市场不同产品类型运动胸带式心率监测器销量预测（2024-2029）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中国市场不同产品类型运动胸带式心率监测器收入及市场份额（2018-2023）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中国市场不同产品类型运动胸带式心率监测器收入预测（2024-2029）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不同应用运动胸带式心率监测器分析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全球市场不同应用运动胸带式心率监测器销量及市场份额（2018-2023）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全球市场不同应用运动胸带式心率监测器销量预测（2024-2029）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全球市场不同应用运动胸带式心率监测器收入及市场份额（2018-2023）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全球市场不同应用运动胸带式心率监测器收入预测（2024-2029）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全球市场不同应用运动胸带式心率监测器价格走势（2018-2029）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中国市场不同应用运动胸带式心率监测器销量（2018-2029）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中国市场不同应用运动胸带式心率监测器销量及市场份额（2018-2023）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中国市场不同应用运动胸带式心率监测器销量预测（2024-2029）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中国市场不同应用运动胸带式心率监测器收入（2018-2029）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中国市场不同应用运动胸带式心率监测器收入及市场份额（2018-2023）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中国市场不同应用运动胸带式心率监测器收入预测（2024-2029）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运动胸带式心率监测器行业发展趋势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运动胸带式心率监测器行业主要驱动因素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运动胸带式心率监测器中国企业SWOT分析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中国运动胸带式心率监测器行业政策环境分析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运动胸带式心率监测器行业产业链简介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运动胸带式心率监测器行业供应链分析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运动胸带式心率监测器主要原料及供应情况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运动胸带式心率监测器行业主要下游客户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运动胸带式心率监测器行业采购模式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运动胸带式心率监测器行业生产模式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运动胸带式心率监测器行业销售模式及销售渠道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全球市场主要运动胸带式心率监测器厂商简介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Polar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Polar基本信息、运动胸带式心率监测器生产基地、销售区域、竞争对手及市场地位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Polar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Polar 运动胸带式心率监测器销量、收入、价格及毛利率（2018-2023）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Polar公司简介及主要业务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Polar企业最新动态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Wahoo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Wahoo基本信息、运动胸带式心率监测器生产基地、销售区域、竞争对手及市场地位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Wahoo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Wahoo 运动胸带式心率监测器销量、收入、价格及毛利率（2018-2023）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Wahoo公司简介及主要业务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Wahoo企业最新动态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Garmin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Garmin基本信息、运动胸带式心率监测器生产基地、销售区域、竞争对手及市场地位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Garmin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Garmin 运动胸带式心率监测器销量、收入、价格及毛利率（2018-2023）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Garmin公司简介及主要业务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Garmin企业最新动态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CooSpo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CooSpo基本信息、运动胸带式心率监测器生产基地、销售区域、竞争对手及市场地位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CooSpo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CooSpo 运动胸带式心率监测器销量、收入、价格及毛利率（2018-2023）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CooSpo公司简介及主要业务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CooSpo企业最新动态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Scosche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Scosche基本信息、运动胸带式心率监测器生产基地、销售区域、竞争对手及市场地位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Scosche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Scosche 运动胸带式心率监测器销量、收入、价格及毛利率（2018-2023）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Scosche公司简介及主要业务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Scosche企业最新动态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Lifeline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Lifeline基本信息、运动胸带式心率监测器生产基地、销售区域、竞争对手及市场地位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Lifeline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Lifeline 运动胸带式心率监测器销量、收入、价格及毛利率（2018-2023）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Lifeline公司简介及主要业务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Lifeline企业最新动态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Ezpm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Ezpm基本信息、运动胸带式心率监测器生产基地、销售区域、竞争对手及市场地位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Ezpm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Ezpm 运动胸带式心率监测器销量、收入、价格及毛利率（2018-2023）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Ezpm公司简介及主要业务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Ezpm企业最新动态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Halfords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Halfords基本信息、运动胸带式心率监测器生产基地、销售区域、竞争对手及市场地位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Halfords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Halfords 运动胸带式心率监测器销量、收入、价格及毛利率（2018-2023）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Halfords公司简介及主要业务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Halfords企业最新动态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Magene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Magene基本信息、运动胸带式心率监测器生产基地、销售区域、竞争对手及市场地位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Magene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Magene 运动胸带式心率监测器销量、收入、价格及毛利率（2018-2023）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Magene公司简介及主要业务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Magene企业最新动态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Jtour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Jtour基本信息、运动胸带式心率监测器生产基地、销售区域、竞争对手及市场地位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Jtour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Jtour 运动胸带式心率监测器销量、收入、价格及毛利率（2018-2023）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Jtour公司简介及主要业务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Jtour企业最新动态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中国市场运动胸带式心率监测器产量、销量、进出口分析及未来趋势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中国市场运动胸带式心率监测器产量、销量、进出口分析及未来趋势（2018-2029）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中国市场运动胸带式心率监测器进出口贸易趋势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中国市场运动胸带式心率监测器主要进口来源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中国市场运动胸带式心率监测器主要出口目的地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中国市场运动胸带式心率监测器主要地区分布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中国运动胸带式心率监测器生产地区分布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中国运动胸带式心率监测器消费地区分布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全球不同产品类型运动胸带式心率监测器增长趋势2018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不同应用运动胸带式心率监测器增长趋势2018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运动胸带式心率监测器行业发展主要特点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运动胸带式心率监测器行业发展有利因素分析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运动胸带式心率监测器行业发展不利因素分析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进入运动胸带式心率监测器行业壁垒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全球主要地区运动胸带式心率监测器产量（千件）：2018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全球主要地区运动胸带式心率监测器产量（2018-2023）&amp;（千件）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全球主要地区运动胸带式心率监测器产量市场份额（2018-2023）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全球主要地区运动胸带式心率监测器产量（2024-2029）&amp;（千件）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全球主要地区运动胸带式心率监测器销售收入（百万美元）：2018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全球主要地区运动胸带式心率监测器销售收入（2018-2023）&amp;（百万美元）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全球主要地区运动胸带式心率监测器销售收入市场份额（2018-2023）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全球主要地区运动胸带式心率监测器收入（2024-2029）&amp;（百万美元）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全球主要地区运动胸带式心率监测器收入市场份额（2024-2029）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全球主要地区运动胸带式心率监测器销量（千件）：2018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全球主要地区运动胸带式心率监测器销量（2018-2023）&amp;（千件）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全球主要地区运动胸带式心率监测器销量市场份额（2018-2023）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全球主要地区运动胸带式心率监测器销量（2024-2029）&amp;（千件）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全球主要地区运动胸带式心率监测器销量份额（2024-2029）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北美运动胸带式心率监测器基本情况分析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欧洲运动胸带式心率监测器基本情况分析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亚太地区运动胸带式心率监测器基本情况分析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拉美地区运动胸带式心率监测器基本情况分析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中东及非洲运动胸带式心率监测器基本情况分析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全球市场主要厂商运动胸带式心率监测器产能（2022-2023）&amp;（千件）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全球市场主要厂商运动胸带式心率监测器销量（2018-2023）&amp;（千件）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全球市场主要厂商运动胸带式心率监测器销量市场份额（2018-2023）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全球市场主要厂商运动胸带式心率监测器销售收入（2018-2023）&amp;（百万美元）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全球市场主要厂商运动胸带式心率监测器销售收入市场份额（2018-2023）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全球市场主要厂商运动胸带式心率监测器销售价格（2018-2023）&amp;（美元/件）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2022年全球主要生产商运动胸带式心率监测器收入排名（百万美元）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中国市场主要厂商运动胸带式心率监测器销量（2018-2023）&amp;（千件）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中国市场主要厂商运动胸带式心率监测器销量市场份额（2018-2023）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中国市场主要厂商运动胸带式心率监测器销售收入（2018-2023）&amp;（百万美元）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中国市场主要厂商运动胸带式心率监测器销售收入市场份额（2018-2023）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中国市场主要厂商运动胸带式心率监测器销售价格（2018-2023）&amp;（美元/件）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2022年中国主要生产商运动胸带式心率监测器收入排名（百万美元）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全球主要厂商运动胸带式心率监测器总部及产地分布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全球主要厂商运动胸带式心率监测器商业化日期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全球主要厂商运动胸带式心率监测器产品类型及应用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2022年全球运动胸带式心率监测器主要厂商市场地位（第一梯队、第二梯队和第三梯队）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全球不同产品类型运动胸带式心率监测器销量（2018-2023年）&amp;（千件）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全球不同产品类型运动胸带式心率监测器销量市场份额（2018-2023）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全球不同产品类型运动胸带式心率监测器销量预测（2024-2029）&amp;（千件）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全球市场不同产品类型运动胸带式心率监测器销量市场份额预测（2024-2029）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全球不同产品类型运动胸带式心率监测器收入（2018-2023年）&amp;（百万美元）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全球不同产品类型运动胸带式心率监测器收入市场份额（2018-2023）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全球不同产品类型运动胸带式心率监测器收入预测（2024-2029）&amp;（百万美元）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全球不同产品类型运动胸带式心率监测器收入市场份额预测（2024-2029）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中国不同产品类型运动胸带式心率监测器销量（2018-2023年）&amp;（千件）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中国不同产品类型运动胸带式心率监测器销量市场份额（2018-2023）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中国不同产品类型运动胸带式心率监测器销量预测（2024-2029）&amp;（千件）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中国不同产品类型运动胸带式心率监测器销量市场份额预测（2024-2029）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中国不同产品类型运动胸带式心率监测器收入（2018-2023年）&amp;（百万美元）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中国不同产品类型运动胸带式心率监测器收入市场份额（2018-2023）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中国不同产品类型运动胸带式心率监测器收入预测（2024-2029）&amp;（百万美元）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中国不同产品类型运动胸带式心率监测器收入市场份额预测（2024-2029）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全球不同应用运动胸带式心率监测器销量（2018-2023年）&amp;（千件）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全球不同应用运动胸带式心率监测器销量市场份额（2018-2023）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全球不同应用运动胸带式心率监测器销量预测（2024-2029）&amp;（千件）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全球市场不同应用运动胸带式心率监测器销量市场份额预测（2024-2029）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全球不同应用运动胸带式心率监测器收入（2018-2023年）&amp;（百万美元）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全球不同应用运动胸带式心率监测器收入市场份额（2018-2023）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全球不同应用运动胸带式心率监测器收入预测（2024-2029）&amp;（百万美元）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全球不同应用运动胸带式心率监测器收入市场份额预测（2024-2029）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中国不同应用运动胸带式心率监测器销量（2018-2023年）&amp;（千件）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中国不同应用运动胸带式心率监测器销量市场份额（2018-2023）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中国不同应用运动胸带式心率监测器销量预测（2024-2029）&amp;（千件）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中国不同应用运动胸带式心率监测器销量市场份额预测（2024-2029）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中国不同应用运动胸带式心率监测器收入（2018-2023年）&amp;（百万美元）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中国不同应用运动胸带式心率监测器收入市场份额（2018-2023）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中国不同应用运动胸带式心率监测器收入预测（2024-2029）&amp;（百万美元）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中国不同应用运动胸带式心率监测器收入市场份额预测（2024-2029）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运动胸带式心率监测器行业技术发展趋势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运动胸带式心率监测器行业主要驱动因素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运动胸带式心率监测器行业供应链分析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运动胸带式心率监测器上游原料供应商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运动胸带式心率监测器行业主要下游客户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运动胸带式心率监测器行业典型经销商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Polar 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Polar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Polar 运动胸带式心率监测器销量（千件）、收入（百万美元）、价格（美元/件）及毛利率（2018-2023）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Polar公司简介及主要业务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Polar企业最新动态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Wahoo 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Wahoo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Wahoo 运动胸带式心率监测器销量（千件）、收入（百万美元）、价格（美元/件）及毛利率（2018-2023）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Wahoo公司简介及主要业务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Wahoo企业最新动态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Garmin 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Garmin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Garmin 运动胸带式心率监测器销量（千件）、收入（百万美元）、价格（美元/件）及毛利率（2018-2023）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Garmin公司简介及主要业务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Garmin企业最新动态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CooSpo 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CooSpo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CooSpo 运动胸带式心率监测器销量（千件）、收入（百万美元）、价格（美元/件）及毛利率（2018-2023）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CooSpo公司简介及主要业务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CooSpo企业最新动态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Scosche 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Scosche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Scosche 运动胸带式心率监测器销量（千件）、收入（百万美元）、价格（美元/件）及毛利率（2018-2023）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Scosche公司简介及主要业务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Scosche企业最新动态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Lifeline 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Lifeline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Lifeline 运动胸带式心率监测器销量（千件）、收入（百万美元）、价格（美元/件）及毛利率（2018-2023）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Lifeline公司简介及主要业务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Lifeline企业最新动态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Ezpm 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Ezpm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Ezpm 运动胸带式心率监测器销量（千件）、收入（百万美元）、价格（美元/件）及毛利率（2018-2023）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Ezpm公司简介及主要业务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Ezpm企业最新动态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Halfords 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Halfords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Halfords 运动胸带式心率监测器销量（千件）、收入（百万美元）、价格（美元/件）及毛利率（2018-2023）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Halfords公司简介及主要业务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Halfords企业最新动态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Magene 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Magene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Magene 运动胸带式心率监测器销量（千件）、收入（百万美元）、价格（美元/件）及毛利率（2018-2023）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Magene公司简介及主要业务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Magene企业最新动态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Jtour 运动胸带式心率监测器生产基地、销售区域、竞争对手及市场地位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Jtour 运动胸带式心率监测器产品规格、参数及市场应用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Jtour 运动胸带式心率监测器销量（千件）、收入（百万美元）、价格（美元/件）及毛利率（2018-2023）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Jtour公司简介及主要业务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Jtour企业最新动态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中国市场运动胸带式心率监测器产量、销量、进出口（2018-2023年）&amp;（千件）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中国市场运动胸带式心率监测器产量、销量、进出口预测（2024-2029）&amp;（千件）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中国市场运动胸带式心率监测器进出口贸易趋势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中国市场运动胸带式心率监测器主要进口来源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中国市场运动胸带式心率监测器主要出口目的地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中国运动胸带式心率监测器生产地区分布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中国运动胸带式心率监测器消费地区分布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运动胸带式心率监测器产品图片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全球不同产品类型运动胸带式心率监测器规模2018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全球不同产品类型运动胸带式心率监测器市场份额2022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普通型产品图片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防水型产品图片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全球不同应用运动胸带式心率监测器规模2018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全球不同应用运动胸带式心率监测器市场份额2022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成人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儿童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全球运动胸带式心率监测器产能、产量、产能利用率及发展趋势（2018-2029）&amp;（千件）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全球运动胸带式心率监测器产量、需求量及发展趋势（2018-2029）&amp;（千件）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全球主要地区运动胸带式心率监测器产量规模：2018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全球主要地区运动胸带式心率监测器产量市场份额（2018-2029）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中国运动胸带式心率监测器产能、产量、产能利用率及发展趋势（2018-2029）&amp;（千件）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中国运动胸带式心率监测器产量、市场需求量及发展趋势（2018-2029）&amp;（千件）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中国运动胸带式心率监测器总产能占全球比重（2018-2029）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中国运动胸带式心率监测器总产量占全球比重（2018-2029）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全球运动胸带式心率监测器市场收入及增长率:（2018-2029）&amp;（百万美元）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全球市场运动胸带式心率监测器市场规模：2018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全球市场运动胸带式心率监测器销量及增长率（2018-2029）&amp;（千件）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全球市场运动胸带式心率监测器价格趋势（2018-2029）&amp;（美元/件）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中国运动胸带式心率监测器市场收入及增长率:（2018-2029）&amp;（百万美元）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中国市场运动胸带式心率监测器市场规模：2018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中国市场运动胸带式心率监测器销量及增长率（2018-2029）&amp;（千件）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中国市场运动胸带式心率监测器销量占全球比重（2018-2029）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中国运动胸带式心率监测器收入占全球比重（2018-2029）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全球主要地区运动胸带式心率监测器销售收入规模：2018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全球主要地区运动胸带式心率监测器销售收入市场份额（2018-2023）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全球主要地区运动胸带式心率监测器销售收入市场份额（2018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全球主要地区运动胸带式心率监测器收入市场份额（2024-2029）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北美（美国和加拿大）运动胸带式心率监测器销量（2018-2029）&amp;（千件）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北美（美国和加拿大）运动胸带式心率监测器销量份额（2018-2029）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北美（美国和加拿大）运动胸带式心率监测器收入（2018-2029）&amp;（百万美元）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北美（美国和加拿大）运动胸带式心率监测器收入份额（2018-2029）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欧洲（德国、英国、法国和意大利等国家）运动胸带式心率监测器销量（2018-2029）&amp;（千件）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欧洲（德国、英国、法国和意大利等国家）运动胸带式心率监测器销量份额（2018-2029）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欧洲（德国、英国、法国和意大利等国家）运动胸带式心率监测器收入（2018-2029）&amp;（百万美元）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欧洲（德国、英国、法国和意大利等国家）运动胸带式心率监测器收入份额（2018-2029）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亚太（中国、日本、韩国、中国台湾、印度和东南亚等）运动胸带式心率监测器销量（2018-2029）&amp;（千件）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亚太（中国、日本、韩国、中国台湾、印度和东南亚等）运动胸带式心率监测器销量份额（2018-2029）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亚太（中国、日本、韩国、中国台湾、印度和东南亚等）运动胸带式心率监测器收入（2018-2029）&amp;（百万美元）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亚太（中国、日本、韩国、中国台湾、印度和东南亚等）运动胸带式心率监测器收入份额（2018-2029）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拉美地区（墨西哥、巴西等国家）运动胸带式心率监测器销量（2018-2029）&amp;（千件）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拉美地区（墨西哥、巴西等国家）运动胸带式心率监测器销量份额（2018-2029）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拉美地区（墨西哥、巴西等国家）运动胸带式心率监测器收入（2018-2029）&amp;（百万美元）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拉美地区（墨西哥、巴西等国家）运动胸带式心率监测器收入份额（2018-2029）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中东及非洲（土耳其、沙特等国家）运动胸带式心率监测器销量（2018-2029）&amp;（千件）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中东及非洲（土耳其、沙特等国家）运动胸带式心率监测器销量份额（2018-2029）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中东及非洲（土耳其、沙特等国家）运动胸带式心率监测器收入（2018-2029）&amp;（百万美元）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中东及非洲（土耳其、沙特等国家）运动胸带式心率监测器收入份额（2018-2029）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2022年全球市场主要厂商运动胸带式心率监测器销量市场份额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2022年全球市场主要厂商运动胸带式心率监测器收入市场份额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2022年中国市场主要厂商运动胸带式心率监测器销量市场份额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2022年中国市场主要厂商运动胸带式心率监测器收入市场份额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2022年全球前五大生产商运动胸带式心率监测器市场份额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全球运动胸带式心率监测器第一梯队、第二梯队和第三梯队生产商（品牌）及市场份额（2022）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全球不同产品类型运动胸带式心率监测器价格走势（2018-2029）&amp;（美元/件）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全球不同应用运动胸带式心率监测器价格走势（2018-2029）&amp;（美元/件）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运动胸带式心率监测器中国企业SWOT分析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运动胸带式心率监测器产业链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运动胸带式心率监测器行业采购模式分析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运动胸带式心率监测器行业生产模式分析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运动胸带式心率监测器行业销售模式分析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EwNywiaGRpZCI6IjY3YTEzMDQ2M2ViMDk1NDQ0ZWIyMzZiOTVkNTMwZWIwIiwidXNlckNvdW50Ijo0MTA3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A026946"/>
    <w:rsid w:val="0A0D52EB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B07244"/>
    <w:rsid w:val="0BB43C70"/>
    <w:rsid w:val="0BB974D9"/>
    <w:rsid w:val="0BC07420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C2C83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46E76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210154"/>
    <w:rsid w:val="16252663"/>
    <w:rsid w:val="16257519"/>
    <w:rsid w:val="1629525B"/>
    <w:rsid w:val="162C6AF9"/>
    <w:rsid w:val="162E6537"/>
    <w:rsid w:val="163363D2"/>
    <w:rsid w:val="16351E52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9260F"/>
    <w:rsid w:val="17CC40F0"/>
    <w:rsid w:val="17D15BAA"/>
    <w:rsid w:val="17E232C3"/>
    <w:rsid w:val="17E340BC"/>
    <w:rsid w:val="17F062FD"/>
    <w:rsid w:val="17F42B99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745A4"/>
    <w:rsid w:val="1A6B1153"/>
    <w:rsid w:val="1A7226F6"/>
    <w:rsid w:val="1A7A42D7"/>
    <w:rsid w:val="1A85044E"/>
    <w:rsid w:val="1A876D8A"/>
    <w:rsid w:val="1A8920EF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415E66"/>
    <w:rsid w:val="244A37D3"/>
    <w:rsid w:val="244B45EE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7125A"/>
    <w:rsid w:val="25493224"/>
    <w:rsid w:val="254F010E"/>
    <w:rsid w:val="255273C3"/>
    <w:rsid w:val="255E0351"/>
    <w:rsid w:val="256242E5"/>
    <w:rsid w:val="256E2C8A"/>
    <w:rsid w:val="2570394C"/>
    <w:rsid w:val="25710085"/>
    <w:rsid w:val="257858B7"/>
    <w:rsid w:val="257D111F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1379F0"/>
    <w:rsid w:val="271867FC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807273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11436F"/>
    <w:rsid w:val="2C1520B2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689E"/>
    <w:rsid w:val="2E9F5C62"/>
    <w:rsid w:val="2EA35F69"/>
    <w:rsid w:val="2EA4771D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57A34"/>
    <w:rsid w:val="31AC0DC2"/>
    <w:rsid w:val="31B22151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6B3311"/>
    <w:rsid w:val="39785A2E"/>
    <w:rsid w:val="397F0B6A"/>
    <w:rsid w:val="398B437E"/>
    <w:rsid w:val="39902D77"/>
    <w:rsid w:val="39974106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41DC9"/>
    <w:rsid w:val="400C0C7E"/>
    <w:rsid w:val="401144E6"/>
    <w:rsid w:val="401A339B"/>
    <w:rsid w:val="401B4533"/>
    <w:rsid w:val="401D2E8B"/>
    <w:rsid w:val="401E7FAE"/>
    <w:rsid w:val="40291830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7086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5629"/>
    <w:rsid w:val="46853538"/>
    <w:rsid w:val="468604DF"/>
    <w:rsid w:val="468679DC"/>
    <w:rsid w:val="468C2B19"/>
    <w:rsid w:val="468C638D"/>
    <w:rsid w:val="46955E71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C5CBF"/>
    <w:rsid w:val="480D7C89"/>
    <w:rsid w:val="480F3A01"/>
    <w:rsid w:val="48102B8B"/>
    <w:rsid w:val="481C1C7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5368F"/>
    <w:rsid w:val="4A881286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B037E2A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409C9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7047"/>
    <w:rsid w:val="54135C95"/>
    <w:rsid w:val="541859EC"/>
    <w:rsid w:val="541A5C08"/>
    <w:rsid w:val="5435198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66200"/>
    <w:rsid w:val="55F674E6"/>
    <w:rsid w:val="55FA7A9F"/>
    <w:rsid w:val="55FB55C5"/>
    <w:rsid w:val="55FC6F38"/>
    <w:rsid w:val="56170651"/>
    <w:rsid w:val="561B17C3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27CD7"/>
    <w:rsid w:val="569F7B35"/>
    <w:rsid w:val="56A47A0A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91B04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54CD9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64864"/>
    <w:rsid w:val="5BFE012D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2270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FA10DE"/>
    <w:rsid w:val="62FB09B2"/>
    <w:rsid w:val="62FC7B06"/>
    <w:rsid w:val="63057A83"/>
    <w:rsid w:val="630C6C6F"/>
    <w:rsid w:val="63141A74"/>
    <w:rsid w:val="631657EC"/>
    <w:rsid w:val="631E5BA5"/>
    <w:rsid w:val="63260E96"/>
    <w:rsid w:val="632B573B"/>
    <w:rsid w:val="632F02FD"/>
    <w:rsid w:val="633151E2"/>
    <w:rsid w:val="633955D1"/>
    <w:rsid w:val="633D53C7"/>
    <w:rsid w:val="63414F5F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950DF7"/>
    <w:rsid w:val="669929BC"/>
    <w:rsid w:val="66A03D4A"/>
    <w:rsid w:val="66A63182"/>
    <w:rsid w:val="66AA4BC9"/>
    <w:rsid w:val="66B21CD0"/>
    <w:rsid w:val="66BC0A58"/>
    <w:rsid w:val="66BE423A"/>
    <w:rsid w:val="66CB4B3F"/>
    <w:rsid w:val="66CC0FE3"/>
    <w:rsid w:val="66D85D11"/>
    <w:rsid w:val="66D93700"/>
    <w:rsid w:val="66DB1226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D26C4D"/>
    <w:rsid w:val="68D979E8"/>
    <w:rsid w:val="68D97D65"/>
    <w:rsid w:val="68DD28B2"/>
    <w:rsid w:val="68DD2925"/>
    <w:rsid w:val="68DD74D8"/>
    <w:rsid w:val="68E048D2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3379DD"/>
    <w:rsid w:val="703419A7"/>
    <w:rsid w:val="7037459C"/>
    <w:rsid w:val="704316FC"/>
    <w:rsid w:val="70433998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A7E36"/>
    <w:rsid w:val="719B5CA9"/>
    <w:rsid w:val="71A5490B"/>
    <w:rsid w:val="71AA20F6"/>
    <w:rsid w:val="71B0505E"/>
    <w:rsid w:val="71B66B18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A3778"/>
    <w:rsid w:val="725325B9"/>
    <w:rsid w:val="72563E57"/>
    <w:rsid w:val="72636FD7"/>
    <w:rsid w:val="726C58D8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C84BF7"/>
    <w:rsid w:val="76CA2073"/>
    <w:rsid w:val="76CA6BC2"/>
    <w:rsid w:val="76CB0372"/>
    <w:rsid w:val="76CC46E8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124B07"/>
    <w:rsid w:val="7A2D1941"/>
    <w:rsid w:val="7A301431"/>
    <w:rsid w:val="7A360C00"/>
    <w:rsid w:val="7A48677B"/>
    <w:rsid w:val="7A523156"/>
    <w:rsid w:val="7A552C4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9D48A5"/>
    <w:rsid w:val="7BAC2D3A"/>
    <w:rsid w:val="7BB0239D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006E99"/>
    <w:rsid w:val="7D10125B"/>
    <w:rsid w:val="7D124E1E"/>
    <w:rsid w:val="7D157C49"/>
    <w:rsid w:val="7D180687"/>
    <w:rsid w:val="7D1961AD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12</Pages>
  <Words>7302</Words>
  <Characters>11001</Characters>
  <Lines>0</Lines>
  <Paragraphs>0</Paragraphs>
  <TotalTime>10</TotalTime>
  <ScaleCrop>false</ScaleCrop>
  <LinksUpToDate>false</LinksUpToDate>
  <CharactersWithSpaces>13255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2023-08-11T07:02:54Z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ABE02731F17B462BAE88C727673468AC_13</vt:lpwstr>
  </property>
  <property fmtid="{D5CDD505-2E9C-101B-9397-08002B2CF9AE}" pid="5" name="commondata">
    <vt:lpwstr>eyJjb3VudCI6NDAzLCJoZGlkIjoiNjdhMTMwNDYzZWIwOTU0NDRlYjIzNmI5NWQ1MzBlYjAiLCJ1c2VyQ291bnQiOjQwM30=</vt:lpwstr>
  </property>
</Properties>
</file>