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-908685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2022-2028全球及中国硫磺行业研究及十四五规划分析报告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2022-2028全球及中国硫磺行业研究及十四五规划分析报告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【报告篇幅】：114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硫磺市场规模大约为537亿元（人民币），预计2028年将达到671亿元，2022-2028期间年复合增长率（CAGR）为3.2%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全球硫磺主要厂商有Saudi Aramco、Gazprom、Abu Dhabi National Oil Company (ADNOC)、Canadian Natural Resources、Shell等，全球前五大厂商共占有大约40%的市场份额。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目前中东是全球最大的硫磺市场，占有超过30%的市场份额，之后是独立国家联合体和美洲地区市场，共占有大约40%的份额。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本报告研究“十三五”期间全球及中国市场硫磺的供给和需求情况，以及“十四五”期间行业发展预测。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重点分析全球主要地区硫磺的产能、销量、收入和增长潜力，历史数据2017-2021年，预测数据2022-2028年。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硫磺行业竞争格局，包括全球市场主要厂商竞争格局和中国本土市场主要厂商竞争格局，重点分析全球主要厂商硫磺产能、销量、收入、价格和市场份额，全球硫磺产地分布情况、中国硫磺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此外针对硫磺行业产品分类、应用、行业政策、产业链、生产模式、销售模式、行业发展有利因素、不利因素和进入壁垒也做了详细分析。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Saudi Aramco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Gazprom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Abu Dhabi National Oil Company (ADNOC)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Canadian Natural Resources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Tengizchevroil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Shell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Qatar Petrochemical Company (QAPCO)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Kuwait Petroleum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NPC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Suncor Energy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Egyptian General Petroleum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Pemex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Freeport-McMoRan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Indian Oil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Petrobras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Petroliam Nasional Berhad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中国石化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中国石油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中国中化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天然气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原油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硫酸(化肥田)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硫酸(金属制造领域)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化学处理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第2章：全球市场供需情况、中国地区供需情况，包括主要地区硫磺产量、销量、收入、价格及市场份额等；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第3章：全球主要地区和国家，硫磺销量和销售收入，2017-2021，及预测2022到2028；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第4章：行业竞争格局分析，包括全球市场企业排名及市场份额、中国市场企业排名和份额、主要厂商硫磺销量、收入、价格和市场份额等；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第5章：全球市场不同类型硫磺销量、收入、价格及份额等；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第6章：全球市场不同应用硫磺销量、收入、价格及份额等；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第9章：全球市场硫磺主要厂商基本情况介绍，包括公司简介、硫磺产品规格型号、销量、价格、收入及公司最新动态等；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第10章：中国市场硫磺进出口情况分析；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第11章：中国市场硫磺主要生产和消费地区分布；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硫磺市场概述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硫磺行业概述及统计范围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按照不同产品类型，硫磺主要可以分为如下几个类别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不同产品类型硫磺增长趋势2017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天然气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原油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从不同应用，硫磺主要包括如下几个方面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不同应用硫磺增长趋势2017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硫酸(化肥田)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硫酸(金属制造领域)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1.3.4 化学处理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硫磺行业发展总体概况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硫磺行业发展主要特点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硫磺行业发展影响因素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全球硫磺供需现状及预测（2017-2028）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全球硫磺产能、产量、产能利用率及发展趋势（2017-2028）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全球硫磺产量、需求量及发展趋势（2017-2028）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全球主要地区硫磺产量及发展趋势（2017-2028）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中国硫磺供需现状及预测（2017-2028）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中国硫磺产能、产量、产能利用率及发展趋势（2017-2028）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中国硫磺产量、市场需求量及发展趋势（2017-2028）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中国硫磺产能和产量占全球的比重（2017-2028）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全球硫磺销量及收入（2017-2028）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全球市场硫磺价格趋势（2017-2028）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中国硫磺销量及收入（2017-2028）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中国市场硫磺销量和收入占全球的比重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全球硫磺主要地区分析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全球主要地区硫磺市场规模分析：2017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全球主要地区硫磺销售收入及市场份额（2017-2022年）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全球主要地区硫磺销售收入预测（2023-2028年）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全球主要地区硫磺销量分析：2017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全球主要地区硫磺销量及市场份额（2017-2022年）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全球主要地区硫磺销量及市场份额预测（2023-2028）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全球市场主要厂商硫磺产能市场份额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全球市场主要厂商硫磺销量（2017-2022）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全球市场主要厂商硫磺销售收入（2017-2022）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全球市场主要厂商硫磺销售价格（2017-2022）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2021年全球主要生产商硫磺收入排名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中国市场主要厂商硫磺销量（2017-2022）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中国市场主要厂商硫磺销售收入（2017-2022）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中国市场主要厂商硫磺销售价格（2017-2022）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2021年中国主要生产商硫磺收入排名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全球主要厂商硫磺产地分布及商业化日期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全球主要厂商硫磺产品类型列表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硫磺行业集中度、竞争程度分析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硫磺行业集中度分析：全球头部厂商份额（Top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全球硫磺第一梯队、第二梯队和第三梯队生产商（品牌）及市场份额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不同产品类型硫磺分析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全球市场不同产品类型硫磺销量及市场份额（2017-2022）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全球市场不同产品类型硫磺销量预测（2023-2028）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全球市场不同产品类型硫磺收入及市场份额（2017-2022）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全球市场不同产品类型硫磺收入预测（2023-2028）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全球市场不同产品类型硫磺价格走势（2017-2028）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中国市场不同产品类型硫磺销量及市场份额（2017-2022）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中国市场不同产品类型硫磺销量预测（2023-2028）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中国市场不同产品类型硫磺收入及市场份额（2017-2022）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中国市场不同产品类型硫磺收入预测（2023-2028）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不同应用硫磺分析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全球市场不同应用硫磺销量及市场份额（2017-2022）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全球市场不同应用硫磺销量预测（2023-2028）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全球市场不同应用硫磺收入及市场份额（2017-2022）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全球市场不同应用硫磺收入预测（2023-2028）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全球市场不同应用硫磺价格走势（2017-2028）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中国市场不同应用硫磺销量（2017-2028）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中国市场不同应用硫磺销量及市场份额（2017-2022）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中国市场不同应用硫磺销量预测（2023-2028）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中国市场不同应用硫磺收入（2017-2028）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中国市场不同应用硫磺收入及市场份额（2017-2022）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中国市场不同应用硫磺收入预测（2023-2028）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硫磺行业发展趋势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硫磺行业主要驱动因素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硫磺中国企业SWOT分析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中国硫磺行业政策环境分析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硫磺行业产业链简介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硫磺行业供应链分析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硫磺主要原料及供应情况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硫磺行业主要下游客户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硫磺行业采购模式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硫磺行业生产模式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硫磺行业销售模式及销售渠道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全球市场主要硫磺厂商简介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Saudi Aramco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Saudi Aramco基本信息、硫磺生产基地、销售区域、竞争对手及市场地位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Saudi Aramco硫磺产品规格、参数及市场应用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Saudi Aramco硫磺销量、收入、价格及毛利率（2017-2022）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Saudi Aramco公司简介及主要业务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Saudi Aramco企业最新动态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Gazprom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Gazprom基本信息、硫磺生产基地、销售区域、竞争对手及市场地位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Gazprom硫磺产品规格、参数及市场应用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Gazprom硫磺销量、收入、价格及毛利率（2017-2022）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Gazprom公司简介及主要业务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Gazprom企业最新动态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Abu Dhabi National Oil Company (ADNOC)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Abu Dhabi National Oil Company (ADNOC)基本信息、硫磺生产基地、销售区域、竞争对手及市场地位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Abu Dhabi National Oil Company (ADNOC)硫磺产品规格、参数及市场应用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Abu Dhabi National Oil Company (ADNOC)硫磺销量、收入、价格及毛利率（2017-2022）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Abu Dhabi National Oil Company (ADNOC)公司简介及主要业务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Abu Dhabi National Oil Company (ADNOC)企业最新动态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Canadian Natural Resources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Canadian Natural Resources基本信息、硫磺生产基地、销售区域、竞争对手及市场地位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Canadian Natural Resources硫磺产品规格、参数及市场应用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Canadian Natural Resources硫磺销量、收入、价格及毛利率（2017-2022）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Canadian Natural Resources公司简介及主要业务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Canadian Natural Resources企业最新动态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Tengizchevroil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Tengizchevroil基本信息、硫磺生产基地、销售区域、竞争对手及市场地位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Tengizchevroil硫磺产品规格、参数及市场应用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Tengizchevroil硫磺销量、收入、价格及毛利率（2017-2022）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Tengizchevroil公司简介及主要业务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Tengizchevroil企业最新动态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Shell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Shell基本信息、硫磺生产基地、销售区域、竞争对手及市场地位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Shell硫磺产品规格、参数及市场应用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Shell硫磺销量、收入、价格及毛利率（2017-2022）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Shell公司简介及主要业务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Shell企业最新动态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Qatar Petrochemical Company (QAPCO)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Qatar Petrochemical Company (QAPCO)基本信息、硫磺生产基地、销售区域、竞争对手及市场地位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Qatar Petrochemical Company (QAPCO)硫磺产品规格、参数及市场应用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Qatar Petrochemical Company (QAPCO)硫磺销量、收入、价格及毛利率（2017-2022）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Qatar Petrochemical Company (QAPCO)公司简介及主要业务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Qatar Petrochemical Company (QAPCO)企业最新动态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Kuwait Petroleum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Kuwait Petroleum Corporation基本信息、硫磺生产基地、销售区域、竞争对手及市场地位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Kuwait Petroleum Corporation硫磺产品规格、参数及市场应用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Kuwait Petroleum Corporation硫磺销量、收入、价格及毛利率（2017-2022）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Kuwait Petroleum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Kuwait Petroleum Corporation企业最新动态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NPC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NPC基本信息、硫磺生产基地、销售区域、竞争对手及市场地位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NPC硫磺产品规格、参数及市场应用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NPC硫磺销量、收入、价格及毛利率（2017-2022）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NPC公司简介及主要业务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NPC企业最新动态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Suncor Energy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Suncor Energy基本信息、硫磺生产基地、销售区域、竞争对手及市场地位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Suncor Energy硫磺产品规格、参数及市场应用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Suncor Energy硫磺销量、收入、价格及毛利率（2017-2022）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Suncor Energy公司简介及主要业务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Suncor Energy企业最新动态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Egyptian General Petroleum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Egyptian General Petroleum Corporation基本信息、硫磺生产基地、销售区域、竞争对手及市场地位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Egyptian General Petroleum Corporation硫磺产品规格、参数及市场应用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Egyptian General Petroleum Corporation硫磺销量、收入、价格及毛利率（2017-2022）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Egyptian General Petroleum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Egyptian General Petroleum Corporation企业最新动态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Pemex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Pemex基本信息、硫磺生产基地、销售区域、竞争对手及市场地位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Pemex硫磺产品规格、参数及市场应用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Pemex硫磺销量、收入、价格及毛利率（2017-2022）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Pemex公司简介及主要业务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Pemex企业最新动态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Freeport-McMoRan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Freeport-McMoRan基本信息、硫磺生产基地、销售区域、竞争对手及市场地位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Freeport-McMoRan硫磺产品规格、参数及市场应用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Freeport-McMoRan硫磺销量、收入、价格及毛利率（2017-2022）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Freeport-McMoRan公司简介及主要业务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Freeport-McMoRan企业最新动态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9.14 Indian Oil Corporation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9.14.1 Indian Oil Corporation基本信息、硫磺生产基地、销售区域、竞争对手及市场地位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9.14.2 Indian Oil Corporation硫磺产品规格、参数及市场应用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9.14.3 Indian Oil Corporation硫磺销量、收入、价格及毛利率（2017-2022）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9.14.4 Indian Oil Corporation公司简介及主要业务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9.14.5 Indian Oil Corporation企业最新动态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9.15 Petrobras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9.15.1 Petrobras基本信息、硫磺生产基地、销售区域、竞争对手及市场地位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9.15.2 Petrobras硫磺产品规格、参数及市场应用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9.15.3 Petrobras硫磺销量、收入、价格及毛利率（2017-2022）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9.15.4 Petrobras公司简介及主要业务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9.15.5 Petrobras企业最新动态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9.16 Petroliam Nasional Berhad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9.16.1 Petroliam Nasional Berhad基本信息、硫磺生产基地、销售区域、竞争对手及市场地位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9.16.2 Petroliam Nasional Berhad硫磺产品规格、参数及市场应用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9.16.3 Petroliam Nasional Berhad硫磺销量、收入、价格及毛利率（2017-2022）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9.16.4 Petroliam Nasional Berhad公司简介及主要业务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9.16.5 Petroliam Nasional Berhad企业最新动态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9.17 中国石化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9.17.1 中国石化基本信息、硫磺生产基地、销售区域、竞争对手及市场地位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9.17.2 中国石化硫磺产品规格、参数及市场应用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9.17.3 中国石化硫磺销量、收入、价格及毛利率（2017-2022）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9.17.4 中国石化公司简介及主要业务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9.17.5 中国石化企业最新动态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9.18 中国石油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9.18.1 中国石油基本信息、硫磺生产基地、销售区域、竞争对手及市场地位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9.18.2 中国石油硫磺产品规格、参数及市场应用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9.18.3 中国石油硫磺销量、收入、价格及毛利率（2017-2022）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9.18.4 中国石油公司简介及主要业务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9.18.5 中国石油企业最新动态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9.19 中国中化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9.19.1 中国中化基本信息、硫磺生产基地、销售区域、竞争对手及市场地位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9.19.2 中国中化硫磺产品规格、参数及市场应用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9.19.3 中国中化硫磺销量、收入、价格及毛利率（2017-2022）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9.19.4 中国中化公司简介及主要业务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9.19.5 中国中化企业最新动态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中国市场硫磺产量、销量、进出口分析及未来趋势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中国市场硫磺产量、销量、进出口分析及未来趋势（2017-2028）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中国市场硫磺进出口贸易趋势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中国市场硫磺主要进口来源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中国市场硫磺主要出口目的地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中国市场硫磺主要地区分布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中国硫磺生产地区分布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中国硫磺消费地区分布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26ED2"/>
    <w:rsid w:val="00532226"/>
    <w:rsid w:val="00546CDE"/>
    <w:rsid w:val="0056458E"/>
    <w:rsid w:val="006739B1"/>
    <w:rsid w:val="006B0197"/>
    <w:rsid w:val="006D1520"/>
    <w:rsid w:val="0079115D"/>
    <w:rsid w:val="007E1B62"/>
    <w:rsid w:val="00803FB7"/>
    <w:rsid w:val="008F5FA1"/>
    <w:rsid w:val="0094262F"/>
    <w:rsid w:val="00A362DC"/>
    <w:rsid w:val="00A57939"/>
    <w:rsid w:val="00A65FCB"/>
    <w:rsid w:val="00A83DF3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C5901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63969"/>
    <w:rsid w:val="0226523E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0B2569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3D4169"/>
    <w:rsid w:val="044502C0"/>
    <w:rsid w:val="04504722"/>
    <w:rsid w:val="0452188F"/>
    <w:rsid w:val="04562AC3"/>
    <w:rsid w:val="045E04EB"/>
    <w:rsid w:val="04707693"/>
    <w:rsid w:val="04776C93"/>
    <w:rsid w:val="04795717"/>
    <w:rsid w:val="04797EB0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9D5CB1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B36FC"/>
    <w:rsid w:val="05EB4CBE"/>
    <w:rsid w:val="05F05032"/>
    <w:rsid w:val="05F41A33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10CC"/>
    <w:rsid w:val="0624693C"/>
    <w:rsid w:val="06326292"/>
    <w:rsid w:val="063F371A"/>
    <w:rsid w:val="06400C90"/>
    <w:rsid w:val="064656F7"/>
    <w:rsid w:val="06473F39"/>
    <w:rsid w:val="064979F7"/>
    <w:rsid w:val="0651554D"/>
    <w:rsid w:val="06594836"/>
    <w:rsid w:val="065E696E"/>
    <w:rsid w:val="066073E1"/>
    <w:rsid w:val="066252E1"/>
    <w:rsid w:val="066A0B88"/>
    <w:rsid w:val="066B22EB"/>
    <w:rsid w:val="0674708D"/>
    <w:rsid w:val="06790EB8"/>
    <w:rsid w:val="06792F6B"/>
    <w:rsid w:val="067A398B"/>
    <w:rsid w:val="068C6144"/>
    <w:rsid w:val="06917EBC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21313"/>
    <w:rsid w:val="07453E00"/>
    <w:rsid w:val="074E461D"/>
    <w:rsid w:val="07536B19"/>
    <w:rsid w:val="07550815"/>
    <w:rsid w:val="075C32EF"/>
    <w:rsid w:val="07646BBA"/>
    <w:rsid w:val="07682FD0"/>
    <w:rsid w:val="07724849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9442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0663E"/>
    <w:rsid w:val="08C94172"/>
    <w:rsid w:val="08D062B5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25EE2"/>
    <w:rsid w:val="094602C1"/>
    <w:rsid w:val="094708C2"/>
    <w:rsid w:val="094B5F77"/>
    <w:rsid w:val="095673F5"/>
    <w:rsid w:val="095F23E5"/>
    <w:rsid w:val="09616E04"/>
    <w:rsid w:val="09682551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A2524C"/>
    <w:rsid w:val="09B26BB7"/>
    <w:rsid w:val="09B65777"/>
    <w:rsid w:val="09B80B46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25052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80C1F"/>
    <w:rsid w:val="0AC85A0C"/>
    <w:rsid w:val="0ACD623F"/>
    <w:rsid w:val="0ACE66DD"/>
    <w:rsid w:val="0AD158A9"/>
    <w:rsid w:val="0AD81F8E"/>
    <w:rsid w:val="0ADD5EE7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0D6D8D"/>
    <w:rsid w:val="0B1134F5"/>
    <w:rsid w:val="0B150779"/>
    <w:rsid w:val="0B1F533A"/>
    <w:rsid w:val="0B203FA7"/>
    <w:rsid w:val="0B2B4F49"/>
    <w:rsid w:val="0B2E25D4"/>
    <w:rsid w:val="0B2F35E2"/>
    <w:rsid w:val="0B3A763D"/>
    <w:rsid w:val="0B4B54AD"/>
    <w:rsid w:val="0B506A5C"/>
    <w:rsid w:val="0B567E4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16670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362D8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BD1845"/>
    <w:rsid w:val="0CC149A5"/>
    <w:rsid w:val="0CC70B46"/>
    <w:rsid w:val="0CCF61E0"/>
    <w:rsid w:val="0CDB0478"/>
    <w:rsid w:val="0CDE6AE9"/>
    <w:rsid w:val="0CE32697"/>
    <w:rsid w:val="0CED738A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74138"/>
    <w:rsid w:val="0D2D0DB1"/>
    <w:rsid w:val="0D2E678B"/>
    <w:rsid w:val="0D33223A"/>
    <w:rsid w:val="0D33399D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24BDD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2605C"/>
    <w:rsid w:val="0E2C0706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01AF2"/>
    <w:rsid w:val="0F422CCF"/>
    <w:rsid w:val="0F4527B0"/>
    <w:rsid w:val="0F550C0C"/>
    <w:rsid w:val="0F562068"/>
    <w:rsid w:val="0F580B65"/>
    <w:rsid w:val="0F5B7D54"/>
    <w:rsid w:val="0F6038E0"/>
    <w:rsid w:val="0F6163B3"/>
    <w:rsid w:val="0F665A86"/>
    <w:rsid w:val="0F6B08A1"/>
    <w:rsid w:val="0F6C5737"/>
    <w:rsid w:val="0F6D3146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A4A81"/>
    <w:rsid w:val="0FE74D6E"/>
    <w:rsid w:val="0FE75D28"/>
    <w:rsid w:val="0FED5C57"/>
    <w:rsid w:val="0FF34F54"/>
    <w:rsid w:val="0FF67080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32927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C3733"/>
    <w:rsid w:val="11BE0EAC"/>
    <w:rsid w:val="11C92601"/>
    <w:rsid w:val="11CA1092"/>
    <w:rsid w:val="11CF45DE"/>
    <w:rsid w:val="11D03237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2C70BC"/>
    <w:rsid w:val="12322DD1"/>
    <w:rsid w:val="12324129"/>
    <w:rsid w:val="123617E5"/>
    <w:rsid w:val="123C3595"/>
    <w:rsid w:val="124144FB"/>
    <w:rsid w:val="12434AD8"/>
    <w:rsid w:val="12453701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112EF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95F16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6F5C39"/>
    <w:rsid w:val="14784E69"/>
    <w:rsid w:val="147C2E30"/>
    <w:rsid w:val="147C3A47"/>
    <w:rsid w:val="14851BD5"/>
    <w:rsid w:val="14925750"/>
    <w:rsid w:val="149A2EA0"/>
    <w:rsid w:val="149A5911"/>
    <w:rsid w:val="149C1580"/>
    <w:rsid w:val="149E36AD"/>
    <w:rsid w:val="14A826E3"/>
    <w:rsid w:val="14B32638"/>
    <w:rsid w:val="14B53058"/>
    <w:rsid w:val="14BB2181"/>
    <w:rsid w:val="14BB2E71"/>
    <w:rsid w:val="14C0412D"/>
    <w:rsid w:val="14C319DD"/>
    <w:rsid w:val="14C924E0"/>
    <w:rsid w:val="14CB7C9E"/>
    <w:rsid w:val="14D33796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25551"/>
    <w:rsid w:val="15657929"/>
    <w:rsid w:val="15763D67"/>
    <w:rsid w:val="15773CF9"/>
    <w:rsid w:val="1578130D"/>
    <w:rsid w:val="157F35F3"/>
    <w:rsid w:val="1582301E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1631A"/>
    <w:rsid w:val="15C6060D"/>
    <w:rsid w:val="15C75046"/>
    <w:rsid w:val="15CE2E31"/>
    <w:rsid w:val="15DB3EF5"/>
    <w:rsid w:val="15E61FC2"/>
    <w:rsid w:val="15E6413D"/>
    <w:rsid w:val="15ED57CD"/>
    <w:rsid w:val="15F53FE8"/>
    <w:rsid w:val="15F76AF0"/>
    <w:rsid w:val="15FD5B04"/>
    <w:rsid w:val="160020B5"/>
    <w:rsid w:val="160352E8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30286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0876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11712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54065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81F87"/>
    <w:rsid w:val="18287A2B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901263"/>
    <w:rsid w:val="189836CF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B5AFC"/>
    <w:rsid w:val="196D6D2F"/>
    <w:rsid w:val="197C23FD"/>
    <w:rsid w:val="19867FF4"/>
    <w:rsid w:val="1990186C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33497"/>
    <w:rsid w:val="19B63E36"/>
    <w:rsid w:val="19B64C36"/>
    <w:rsid w:val="19B8194C"/>
    <w:rsid w:val="19B85656"/>
    <w:rsid w:val="19BC4D29"/>
    <w:rsid w:val="19BD7008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C4A73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9B7FF4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EB0186"/>
    <w:rsid w:val="1BF7094E"/>
    <w:rsid w:val="1BF75C81"/>
    <w:rsid w:val="1BFB3D8D"/>
    <w:rsid w:val="1BFD6B57"/>
    <w:rsid w:val="1BFF7433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655AD"/>
    <w:rsid w:val="1C8A2706"/>
    <w:rsid w:val="1C8C2744"/>
    <w:rsid w:val="1C8C5BBE"/>
    <w:rsid w:val="1C8D140D"/>
    <w:rsid w:val="1C900421"/>
    <w:rsid w:val="1C971F0A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74030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62CB2"/>
    <w:rsid w:val="1D5C75F5"/>
    <w:rsid w:val="1D6112C0"/>
    <w:rsid w:val="1D682E78"/>
    <w:rsid w:val="1D7246F0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82D3A"/>
    <w:rsid w:val="1E7E2E2D"/>
    <w:rsid w:val="1E7E6A2A"/>
    <w:rsid w:val="1E7E79B3"/>
    <w:rsid w:val="1E8030AC"/>
    <w:rsid w:val="1E817A2C"/>
    <w:rsid w:val="1E854259"/>
    <w:rsid w:val="1E904516"/>
    <w:rsid w:val="1E945487"/>
    <w:rsid w:val="1E9709E3"/>
    <w:rsid w:val="1E9B1504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0453B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36295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7B481E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614D3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5B39"/>
    <w:rsid w:val="22106FD4"/>
    <w:rsid w:val="22114F1F"/>
    <w:rsid w:val="222F6313"/>
    <w:rsid w:val="222F6581"/>
    <w:rsid w:val="223363F5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20EF"/>
    <w:rsid w:val="22715569"/>
    <w:rsid w:val="22792C02"/>
    <w:rsid w:val="227B762D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E1D04"/>
    <w:rsid w:val="22F23103"/>
    <w:rsid w:val="22F7705C"/>
    <w:rsid w:val="22FE3670"/>
    <w:rsid w:val="22FE6AEA"/>
    <w:rsid w:val="23083E2F"/>
    <w:rsid w:val="230F0AD1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55419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0E10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06CBD"/>
    <w:rsid w:val="25980EDD"/>
    <w:rsid w:val="25AF0888"/>
    <w:rsid w:val="25B0335B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85AC8"/>
    <w:rsid w:val="268A2C8F"/>
    <w:rsid w:val="26937C64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F45E25"/>
    <w:rsid w:val="26F96E30"/>
    <w:rsid w:val="26FA5F18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4D0C49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8E018F"/>
    <w:rsid w:val="288E513C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BD7C51"/>
    <w:rsid w:val="28C106EB"/>
    <w:rsid w:val="28C16C02"/>
    <w:rsid w:val="28CB1F63"/>
    <w:rsid w:val="28CC1E5B"/>
    <w:rsid w:val="28CC7CD8"/>
    <w:rsid w:val="28CD2983"/>
    <w:rsid w:val="28D72149"/>
    <w:rsid w:val="28D741FC"/>
    <w:rsid w:val="28D82484"/>
    <w:rsid w:val="28E25FF5"/>
    <w:rsid w:val="28E61156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868DB"/>
    <w:rsid w:val="2A9B4195"/>
    <w:rsid w:val="2AA32E21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176D0"/>
    <w:rsid w:val="2B165B4A"/>
    <w:rsid w:val="2B1E01E1"/>
    <w:rsid w:val="2B201CEE"/>
    <w:rsid w:val="2B20283C"/>
    <w:rsid w:val="2B27334F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744FB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E64493"/>
    <w:rsid w:val="2BF13661"/>
    <w:rsid w:val="2BF77AE8"/>
    <w:rsid w:val="2BF865DC"/>
    <w:rsid w:val="2BFA049D"/>
    <w:rsid w:val="2BFF5ABD"/>
    <w:rsid w:val="2C025B36"/>
    <w:rsid w:val="2C027BE9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1EC6"/>
    <w:rsid w:val="2C762A20"/>
    <w:rsid w:val="2C7E1356"/>
    <w:rsid w:val="2C7F323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1539BE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6F0EEB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91D2F"/>
    <w:rsid w:val="2E17072B"/>
    <w:rsid w:val="2E172626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B3779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C499D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B1CBE"/>
    <w:rsid w:val="2F4D3821"/>
    <w:rsid w:val="2F4E40CF"/>
    <w:rsid w:val="2F524655"/>
    <w:rsid w:val="2F577439"/>
    <w:rsid w:val="2F5F0DCB"/>
    <w:rsid w:val="2F6B180A"/>
    <w:rsid w:val="2F73303D"/>
    <w:rsid w:val="2F74012E"/>
    <w:rsid w:val="2F756530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F707E"/>
    <w:rsid w:val="2FA16F19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F1A2F"/>
    <w:rsid w:val="2FD5762D"/>
    <w:rsid w:val="2FE429EE"/>
    <w:rsid w:val="2FE855B9"/>
    <w:rsid w:val="2FE86C81"/>
    <w:rsid w:val="2FF940E3"/>
    <w:rsid w:val="2FFA2418"/>
    <w:rsid w:val="30020F1C"/>
    <w:rsid w:val="30066A8E"/>
    <w:rsid w:val="30072FB3"/>
    <w:rsid w:val="30080632"/>
    <w:rsid w:val="300F2386"/>
    <w:rsid w:val="300F5657"/>
    <w:rsid w:val="30215916"/>
    <w:rsid w:val="302437A8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B1B92"/>
    <w:rsid w:val="311E1C0C"/>
    <w:rsid w:val="31212A1B"/>
    <w:rsid w:val="312D2DEB"/>
    <w:rsid w:val="31347902"/>
    <w:rsid w:val="31376283"/>
    <w:rsid w:val="313A375D"/>
    <w:rsid w:val="313F38EF"/>
    <w:rsid w:val="31432340"/>
    <w:rsid w:val="31460DE6"/>
    <w:rsid w:val="3147257B"/>
    <w:rsid w:val="31476D45"/>
    <w:rsid w:val="31497B22"/>
    <w:rsid w:val="314A01BA"/>
    <w:rsid w:val="314F7C14"/>
    <w:rsid w:val="31561413"/>
    <w:rsid w:val="315814C7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969C2"/>
    <w:rsid w:val="31CE7961"/>
    <w:rsid w:val="31D70084"/>
    <w:rsid w:val="31D834D2"/>
    <w:rsid w:val="31DA6D11"/>
    <w:rsid w:val="31DB0026"/>
    <w:rsid w:val="31EC2B00"/>
    <w:rsid w:val="31F0564D"/>
    <w:rsid w:val="31F168A6"/>
    <w:rsid w:val="31F356C6"/>
    <w:rsid w:val="31F42E08"/>
    <w:rsid w:val="31F8786C"/>
    <w:rsid w:val="31FE4D18"/>
    <w:rsid w:val="31FE795F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83E6E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2F20AC"/>
    <w:rsid w:val="33315FEB"/>
    <w:rsid w:val="33340561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11E9D"/>
    <w:rsid w:val="33A243F8"/>
    <w:rsid w:val="33A85B0D"/>
    <w:rsid w:val="33A95C02"/>
    <w:rsid w:val="33AB34B2"/>
    <w:rsid w:val="33AD51E0"/>
    <w:rsid w:val="33B27386"/>
    <w:rsid w:val="33B5464E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D2ED7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6F62B0"/>
    <w:rsid w:val="35720566"/>
    <w:rsid w:val="35740700"/>
    <w:rsid w:val="357E57CE"/>
    <w:rsid w:val="35821CC5"/>
    <w:rsid w:val="35862EB6"/>
    <w:rsid w:val="358677C5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37D89"/>
    <w:rsid w:val="35E4167A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36AF2"/>
    <w:rsid w:val="365C19D8"/>
    <w:rsid w:val="365C682C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5F254D"/>
    <w:rsid w:val="3763357C"/>
    <w:rsid w:val="376C6D21"/>
    <w:rsid w:val="37707E29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11D63"/>
    <w:rsid w:val="37E24836"/>
    <w:rsid w:val="37E434BE"/>
    <w:rsid w:val="37EB6A56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057E7"/>
    <w:rsid w:val="38EF7AF9"/>
    <w:rsid w:val="38F04065"/>
    <w:rsid w:val="38F40928"/>
    <w:rsid w:val="38F67245"/>
    <w:rsid w:val="38F675FB"/>
    <w:rsid w:val="38FB468E"/>
    <w:rsid w:val="39001D4A"/>
    <w:rsid w:val="390E64C0"/>
    <w:rsid w:val="39110376"/>
    <w:rsid w:val="39120D96"/>
    <w:rsid w:val="39184FEF"/>
    <w:rsid w:val="391A78E1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82C62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0175F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570E"/>
    <w:rsid w:val="3ADF74BC"/>
    <w:rsid w:val="3AEA1D54"/>
    <w:rsid w:val="3AF93D6C"/>
    <w:rsid w:val="3AFF09E5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5BA7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71476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D0A5011"/>
    <w:rsid w:val="3D1517C2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07AB6"/>
    <w:rsid w:val="3E942603"/>
    <w:rsid w:val="3E9550D6"/>
    <w:rsid w:val="3E9C4822"/>
    <w:rsid w:val="3EA145B7"/>
    <w:rsid w:val="3EA20804"/>
    <w:rsid w:val="3EAF6207"/>
    <w:rsid w:val="3EB216FA"/>
    <w:rsid w:val="3EBC7DAA"/>
    <w:rsid w:val="3EC37BEB"/>
    <w:rsid w:val="3ECE1E84"/>
    <w:rsid w:val="3ED26C57"/>
    <w:rsid w:val="3ED56BF7"/>
    <w:rsid w:val="3ED96546"/>
    <w:rsid w:val="3EDA1724"/>
    <w:rsid w:val="3EDA56FB"/>
    <w:rsid w:val="3EDA7CA9"/>
    <w:rsid w:val="3EE72994"/>
    <w:rsid w:val="3EEE05D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633BC2"/>
    <w:rsid w:val="3F6F6C47"/>
    <w:rsid w:val="3F712390"/>
    <w:rsid w:val="3F784486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84816"/>
    <w:rsid w:val="3FFC636A"/>
    <w:rsid w:val="3FFC6A67"/>
    <w:rsid w:val="3FFE3910"/>
    <w:rsid w:val="40000E92"/>
    <w:rsid w:val="40054FBD"/>
    <w:rsid w:val="401152F5"/>
    <w:rsid w:val="40116B78"/>
    <w:rsid w:val="40122CC5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14C69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8B4E91"/>
    <w:rsid w:val="409B69D6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D842FE"/>
    <w:rsid w:val="40D91D9F"/>
    <w:rsid w:val="40DE1664"/>
    <w:rsid w:val="40DF3194"/>
    <w:rsid w:val="40E64D44"/>
    <w:rsid w:val="40E73883"/>
    <w:rsid w:val="40E82EDC"/>
    <w:rsid w:val="40F326A2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92108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5F29FF"/>
    <w:rsid w:val="417534E0"/>
    <w:rsid w:val="417C45DB"/>
    <w:rsid w:val="417F34DD"/>
    <w:rsid w:val="41866303"/>
    <w:rsid w:val="41885E41"/>
    <w:rsid w:val="41931BA0"/>
    <w:rsid w:val="4196568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795500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9673A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07D8E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9607B"/>
    <w:rsid w:val="450B3595"/>
    <w:rsid w:val="450D7DA5"/>
    <w:rsid w:val="45151B82"/>
    <w:rsid w:val="451A5933"/>
    <w:rsid w:val="451C2ED9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744D"/>
    <w:rsid w:val="45622D7E"/>
    <w:rsid w:val="456740C6"/>
    <w:rsid w:val="4578397E"/>
    <w:rsid w:val="457B3A87"/>
    <w:rsid w:val="457F1844"/>
    <w:rsid w:val="458531BD"/>
    <w:rsid w:val="458D3212"/>
    <w:rsid w:val="459D1743"/>
    <w:rsid w:val="45AA0FE0"/>
    <w:rsid w:val="45B656E9"/>
    <w:rsid w:val="45B664E2"/>
    <w:rsid w:val="45C800D7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27462"/>
    <w:rsid w:val="465D56C0"/>
    <w:rsid w:val="46622D7D"/>
    <w:rsid w:val="46671231"/>
    <w:rsid w:val="46742653"/>
    <w:rsid w:val="467712DF"/>
    <w:rsid w:val="467E4A9B"/>
    <w:rsid w:val="46817071"/>
    <w:rsid w:val="468A6D33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661B6"/>
    <w:rsid w:val="46BF2B2B"/>
    <w:rsid w:val="46C44E88"/>
    <w:rsid w:val="46C75B4D"/>
    <w:rsid w:val="46CC117B"/>
    <w:rsid w:val="46D37819"/>
    <w:rsid w:val="46D73413"/>
    <w:rsid w:val="46DD1C9F"/>
    <w:rsid w:val="46E17684"/>
    <w:rsid w:val="46E261BF"/>
    <w:rsid w:val="46E9625D"/>
    <w:rsid w:val="46FC682E"/>
    <w:rsid w:val="46FD10BA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3A6FE1"/>
    <w:rsid w:val="473F5496"/>
    <w:rsid w:val="47406BF9"/>
    <w:rsid w:val="4746326B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90E85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6176"/>
    <w:rsid w:val="499C01AE"/>
    <w:rsid w:val="49A2436D"/>
    <w:rsid w:val="49A258C2"/>
    <w:rsid w:val="49A50DB5"/>
    <w:rsid w:val="49A75D68"/>
    <w:rsid w:val="49B13645"/>
    <w:rsid w:val="49B572A7"/>
    <w:rsid w:val="49BC52E7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22606"/>
    <w:rsid w:val="4A57221E"/>
    <w:rsid w:val="4A572C2C"/>
    <w:rsid w:val="4A5C6177"/>
    <w:rsid w:val="4A5D2D1F"/>
    <w:rsid w:val="4A6824E5"/>
    <w:rsid w:val="4A6D468A"/>
    <w:rsid w:val="4A741303"/>
    <w:rsid w:val="4A7C699C"/>
    <w:rsid w:val="4A804DCA"/>
    <w:rsid w:val="4A8953D9"/>
    <w:rsid w:val="4A8E3A73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469DD"/>
    <w:rsid w:val="4AB61212"/>
    <w:rsid w:val="4ABC6FDA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B012244"/>
    <w:rsid w:val="4B052C06"/>
    <w:rsid w:val="4B0704B6"/>
    <w:rsid w:val="4B0B204A"/>
    <w:rsid w:val="4B1318D7"/>
    <w:rsid w:val="4B1542AF"/>
    <w:rsid w:val="4B1C3322"/>
    <w:rsid w:val="4B1C74B0"/>
    <w:rsid w:val="4B1D6488"/>
    <w:rsid w:val="4B22062E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610DF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A3417"/>
    <w:rsid w:val="4C1B1F0B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B344A"/>
    <w:rsid w:val="4C7D2A1C"/>
    <w:rsid w:val="4C7E5576"/>
    <w:rsid w:val="4C862992"/>
    <w:rsid w:val="4C911167"/>
    <w:rsid w:val="4C9952B8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1FE1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E7EDC"/>
    <w:rsid w:val="4D0F760B"/>
    <w:rsid w:val="4D121E52"/>
    <w:rsid w:val="4D154F6B"/>
    <w:rsid w:val="4D1825FC"/>
    <w:rsid w:val="4D1A319C"/>
    <w:rsid w:val="4D1A5951"/>
    <w:rsid w:val="4D1E300D"/>
    <w:rsid w:val="4D1E35BD"/>
    <w:rsid w:val="4D261EAC"/>
    <w:rsid w:val="4D2A4F5E"/>
    <w:rsid w:val="4D33346E"/>
    <w:rsid w:val="4D337467"/>
    <w:rsid w:val="4D397559"/>
    <w:rsid w:val="4D3B4D8B"/>
    <w:rsid w:val="4D40490A"/>
    <w:rsid w:val="4D40606D"/>
    <w:rsid w:val="4D406E65"/>
    <w:rsid w:val="4D4F5B37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8D5E65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BA1016"/>
    <w:rsid w:val="4DBA147F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B6954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0E361E"/>
    <w:rsid w:val="4F100BC4"/>
    <w:rsid w:val="4F111595"/>
    <w:rsid w:val="4F1A12B1"/>
    <w:rsid w:val="4F2D4797"/>
    <w:rsid w:val="4F311A25"/>
    <w:rsid w:val="4F364401"/>
    <w:rsid w:val="4F3B0357"/>
    <w:rsid w:val="4F45629F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2459E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0FC9"/>
    <w:rsid w:val="509870E0"/>
    <w:rsid w:val="509B1042"/>
    <w:rsid w:val="509E28B1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900B7"/>
    <w:rsid w:val="51FA2CD5"/>
    <w:rsid w:val="51FD43EE"/>
    <w:rsid w:val="51FD51F0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35FCD"/>
    <w:rsid w:val="52276511"/>
    <w:rsid w:val="52290173"/>
    <w:rsid w:val="522B53C7"/>
    <w:rsid w:val="5231485B"/>
    <w:rsid w:val="523178BF"/>
    <w:rsid w:val="52332DB2"/>
    <w:rsid w:val="523A7A2B"/>
    <w:rsid w:val="524412A4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1362"/>
    <w:rsid w:val="52BA4240"/>
    <w:rsid w:val="52BB0DC6"/>
    <w:rsid w:val="52C12CF2"/>
    <w:rsid w:val="52C72783"/>
    <w:rsid w:val="52C75B32"/>
    <w:rsid w:val="52CF5620"/>
    <w:rsid w:val="52D72C54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C1535D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3FE1652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46A8C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23B"/>
    <w:rsid w:val="55573BDA"/>
    <w:rsid w:val="55574379"/>
    <w:rsid w:val="555970CD"/>
    <w:rsid w:val="555B4673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AE4FAC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EC2E0B"/>
    <w:rsid w:val="56F54173"/>
    <w:rsid w:val="56F72FE3"/>
    <w:rsid w:val="56FD322C"/>
    <w:rsid w:val="57031E01"/>
    <w:rsid w:val="57077C7F"/>
    <w:rsid w:val="570E4A41"/>
    <w:rsid w:val="571322BC"/>
    <w:rsid w:val="5715418D"/>
    <w:rsid w:val="571671D2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75777E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36D8B"/>
    <w:rsid w:val="58A92E65"/>
    <w:rsid w:val="58AA371B"/>
    <w:rsid w:val="58B12AFC"/>
    <w:rsid w:val="58B63596"/>
    <w:rsid w:val="58BB4331"/>
    <w:rsid w:val="58BC1E12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472A6"/>
    <w:rsid w:val="59064B56"/>
    <w:rsid w:val="590A76FB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014DF"/>
    <w:rsid w:val="5B31474E"/>
    <w:rsid w:val="5B3663E0"/>
    <w:rsid w:val="5B3848D2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D1CF8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870EB2"/>
    <w:rsid w:val="5C9507CC"/>
    <w:rsid w:val="5C9700B0"/>
    <w:rsid w:val="5C9C138D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95895"/>
    <w:rsid w:val="5D4E3F2F"/>
    <w:rsid w:val="5D581816"/>
    <w:rsid w:val="5D5821AA"/>
    <w:rsid w:val="5D5A5076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D03C6"/>
    <w:rsid w:val="5D857B12"/>
    <w:rsid w:val="5D8D1597"/>
    <w:rsid w:val="5D8F2751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B517F8"/>
    <w:rsid w:val="5EC53856"/>
    <w:rsid w:val="5EC835C6"/>
    <w:rsid w:val="5ED33D5A"/>
    <w:rsid w:val="5EDA53F9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95EAA"/>
    <w:rsid w:val="5FAC7A30"/>
    <w:rsid w:val="5FBF4E5A"/>
    <w:rsid w:val="5FCB0B5C"/>
    <w:rsid w:val="5FCE7211"/>
    <w:rsid w:val="5FD14119"/>
    <w:rsid w:val="5FD30F2A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7637B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921F91"/>
    <w:rsid w:val="60934A46"/>
    <w:rsid w:val="60947C92"/>
    <w:rsid w:val="609758C2"/>
    <w:rsid w:val="6098379A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3F14BF"/>
    <w:rsid w:val="62440670"/>
    <w:rsid w:val="624944C5"/>
    <w:rsid w:val="62496212"/>
    <w:rsid w:val="624A0763"/>
    <w:rsid w:val="624C5D09"/>
    <w:rsid w:val="624C5FCB"/>
    <w:rsid w:val="624D288F"/>
    <w:rsid w:val="624E4600"/>
    <w:rsid w:val="625163ED"/>
    <w:rsid w:val="625269DC"/>
    <w:rsid w:val="62540C9D"/>
    <w:rsid w:val="62564AAE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8A1AA7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57210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867E6"/>
    <w:rsid w:val="653B52BE"/>
    <w:rsid w:val="65474351"/>
    <w:rsid w:val="654F3671"/>
    <w:rsid w:val="65521F1F"/>
    <w:rsid w:val="65526482"/>
    <w:rsid w:val="65537339"/>
    <w:rsid w:val="655463A6"/>
    <w:rsid w:val="655D514B"/>
    <w:rsid w:val="656206B8"/>
    <w:rsid w:val="6564778B"/>
    <w:rsid w:val="65695C00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C06703"/>
    <w:rsid w:val="65C77B87"/>
    <w:rsid w:val="65CB5EC9"/>
    <w:rsid w:val="65D72AF6"/>
    <w:rsid w:val="65D877BB"/>
    <w:rsid w:val="65DC2307"/>
    <w:rsid w:val="65EC4782"/>
    <w:rsid w:val="65ED0A93"/>
    <w:rsid w:val="65F25F8B"/>
    <w:rsid w:val="65F42A43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62E1D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D7D40"/>
    <w:rsid w:val="66806CFC"/>
    <w:rsid w:val="6681493F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35A65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34155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57CB8"/>
    <w:rsid w:val="67862F89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42C72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6B03AF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F2706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DC5610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A583D"/>
    <w:rsid w:val="693C27F9"/>
    <w:rsid w:val="69492517"/>
    <w:rsid w:val="694B3740"/>
    <w:rsid w:val="694C6877"/>
    <w:rsid w:val="695102A8"/>
    <w:rsid w:val="69564500"/>
    <w:rsid w:val="69573C68"/>
    <w:rsid w:val="6958573D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9C490E"/>
    <w:rsid w:val="699D1C0D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B5493C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C65A36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608CC"/>
    <w:rsid w:val="6C590945"/>
    <w:rsid w:val="6C5B1F9F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55828"/>
    <w:rsid w:val="6CC87955"/>
    <w:rsid w:val="6CCC5323"/>
    <w:rsid w:val="6CDF6ED6"/>
    <w:rsid w:val="6CE369D2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21361"/>
    <w:rsid w:val="6D234FEA"/>
    <w:rsid w:val="6D263E13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46091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A83BFF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A730E"/>
    <w:rsid w:val="708F0EB6"/>
    <w:rsid w:val="708F3A7F"/>
    <w:rsid w:val="70920AC0"/>
    <w:rsid w:val="709D33D4"/>
    <w:rsid w:val="70A158B1"/>
    <w:rsid w:val="70A27E0D"/>
    <w:rsid w:val="70A73B26"/>
    <w:rsid w:val="70A910CC"/>
    <w:rsid w:val="70B271F3"/>
    <w:rsid w:val="70B57985"/>
    <w:rsid w:val="70BD5584"/>
    <w:rsid w:val="70BD7637"/>
    <w:rsid w:val="70BE6C1B"/>
    <w:rsid w:val="70C01DA2"/>
    <w:rsid w:val="70C27B18"/>
    <w:rsid w:val="70D43B68"/>
    <w:rsid w:val="70D732E0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54180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1A74EB"/>
    <w:rsid w:val="72254EA7"/>
    <w:rsid w:val="722F1129"/>
    <w:rsid w:val="72310434"/>
    <w:rsid w:val="72313584"/>
    <w:rsid w:val="72340183"/>
    <w:rsid w:val="72373677"/>
    <w:rsid w:val="723957A3"/>
    <w:rsid w:val="723F7949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17F5B"/>
    <w:rsid w:val="72D33945"/>
    <w:rsid w:val="72D37D1F"/>
    <w:rsid w:val="72E51535"/>
    <w:rsid w:val="72E94696"/>
    <w:rsid w:val="72EB1F46"/>
    <w:rsid w:val="72EB2A94"/>
    <w:rsid w:val="72EB5572"/>
    <w:rsid w:val="72EB6EB9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26405"/>
    <w:rsid w:val="74AA7BCD"/>
    <w:rsid w:val="74B76FB9"/>
    <w:rsid w:val="74BD2904"/>
    <w:rsid w:val="74C036DE"/>
    <w:rsid w:val="74D06411"/>
    <w:rsid w:val="74D26389"/>
    <w:rsid w:val="74D32401"/>
    <w:rsid w:val="74DE76D6"/>
    <w:rsid w:val="74E6678F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33454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45D7C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0530B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A0925"/>
    <w:rsid w:val="788C2A51"/>
    <w:rsid w:val="78954A28"/>
    <w:rsid w:val="78962C14"/>
    <w:rsid w:val="7896460A"/>
    <w:rsid w:val="7899570A"/>
    <w:rsid w:val="789B5421"/>
    <w:rsid w:val="789D43BD"/>
    <w:rsid w:val="78A323FC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259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33AB2"/>
    <w:rsid w:val="79640638"/>
    <w:rsid w:val="796706B2"/>
    <w:rsid w:val="79694F03"/>
    <w:rsid w:val="79766818"/>
    <w:rsid w:val="7977201D"/>
    <w:rsid w:val="7978479E"/>
    <w:rsid w:val="798A22D7"/>
    <w:rsid w:val="798C35F3"/>
    <w:rsid w:val="798C6424"/>
    <w:rsid w:val="798F1021"/>
    <w:rsid w:val="79911A42"/>
    <w:rsid w:val="79942320"/>
    <w:rsid w:val="79946760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DB1185"/>
    <w:rsid w:val="7AE21CAA"/>
    <w:rsid w:val="7AE71275"/>
    <w:rsid w:val="7AFB5822"/>
    <w:rsid w:val="7B071B6E"/>
    <w:rsid w:val="7B097114"/>
    <w:rsid w:val="7B0B3C74"/>
    <w:rsid w:val="7B0B4A7A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043DE"/>
    <w:rsid w:val="7B536746"/>
    <w:rsid w:val="7B570EB5"/>
    <w:rsid w:val="7B594BFB"/>
    <w:rsid w:val="7B5A7F4F"/>
    <w:rsid w:val="7B613CB5"/>
    <w:rsid w:val="7B6D55CB"/>
    <w:rsid w:val="7B6E5BC1"/>
    <w:rsid w:val="7B75259E"/>
    <w:rsid w:val="7B850DDC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CB5D70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836AC"/>
    <w:rsid w:val="7CAC1084"/>
    <w:rsid w:val="7CAF7B16"/>
    <w:rsid w:val="7CB65EE7"/>
    <w:rsid w:val="7CBD4A88"/>
    <w:rsid w:val="7CC31701"/>
    <w:rsid w:val="7CCC4CE7"/>
    <w:rsid w:val="7CD50232"/>
    <w:rsid w:val="7CDB455B"/>
    <w:rsid w:val="7CE062FF"/>
    <w:rsid w:val="7CE442C4"/>
    <w:rsid w:val="7CE7308D"/>
    <w:rsid w:val="7CEC7FBE"/>
    <w:rsid w:val="7CF01DAD"/>
    <w:rsid w:val="7CF20131"/>
    <w:rsid w:val="7CF30BD7"/>
    <w:rsid w:val="7CF3268D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B2447"/>
    <w:rsid w:val="7D5C4F1A"/>
    <w:rsid w:val="7D620487"/>
    <w:rsid w:val="7D661C0D"/>
    <w:rsid w:val="7D6F68FF"/>
    <w:rsid w:val="7D725AC4"/>
    <w:rsid w:val="7D73596F"/>
    <w:rsid w:val="7D7B40BC"/>
    <w:rsid w:val="7D7B4F6A"/>
    <w:rsid w:val="7D823D47"/>
    <w:rsid w:val="7D8C2B9A"/>
    <w:rsid w:val="7D9243A3"/>
    <w:rsid w:val="7D975B62"/>
    <w:rsid w:val="7D9B3161"/>
    <w:rsid w:val="7D9C1DBB"/>
    <w:rsid w:val="7DA35FEC"/>
    <w:rsid w:val="7DA372BD"/>
    <w:rsid w:val="7DA8053D"/>
    <w:rsid w:val="7DAC1673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17497"/>
    <w:rsid w:val="7DD510B0"/>
    <w:rsid w:val="7DD87FAA"/>
    <w:rsid w:val="7DE02FC0"/>
    <w:rsid w:val="7DE16D4F"/>
    <w:rsid w:val="7DE66422"/>
    <w:rsid w:val="7DEE4A49"/>
    <w:rsid w:val="7DF63F6F"/>
    <w:rsid w:val="7DFB0623"/>
    <w:rsid w:val="7DFB53AD"/>
    <w:rsid w:val="7DFC50DA"/>
    <w:rsid w:val="7DFF2C2F"/>
    <w:rsid w:val="7E01549F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6D761B"/>
    <w:rsid w:val="7E711705"/>
    <w:rsid w:val="7E733129"/>
    <w:rsid w:val="7E741236"/>
    <w:rsid w:val="7E762E96"/>
    <w:rsid w:val="7E8451A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67681"/>
    <w:rsid w:val="7EA84643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6B55"/>
    <w:rsid w:val="7ECD2539"/>
    <w:rsid w:val="7ECD55DA"/>
    <w:rsid w:val="7ECD6D3B"/>
    <w:rsid w:val="7ED1073A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39245E"/>
    <w:rsid w:val="7F4212B7"/>
    <w:rsid w:val="7F422C7B"/>
    <w:rsid w:val="7F532551"/>
    <w:rsid w:val="7F592169"/>
    <w:rsid w:val="7F5957E8"/>
    <w:rsid w:val="7F5C456D"/>
    <w:rsid w:val="7F5D23E8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A720F"/>
    <w:rsid w:val="7F9B7C30"/>
    <w:rsid w:val="7F9D4376"/>
    <w:rsid w:val="7FA05778"/>
    <w:rsid w:val="7FAD6B41"/>
    <w:rsid w:val="7FAE21BC"/>
    <w:rsid w:val="7FB32945"/>
    <w:rsid w:val="7FB42B4D"/>
    <w:rsid w:val="7FB93611"/>
    <w:rsid w:val="7FBF0B39"/>
    <w:rsid w:val="7FC150AC"/>
    <w:rsid w:val="7FC32652"/>
    <w:rsid w:val="7FCF2838"/>
    <w:rsid w:val="7FD11F99"/>
    <w:rsid w:val="7FDA1A24"/>
    <w:rsid w:val="7FE026C1"/>
    <w:rsid w:val="7FE11749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906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2022-02-14T08:07:08Z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3E364CC52C4B436086BF251FB1B1F258</vt:lpwstr>
  </property>
</Properties>
</file>