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十四五规划-全球及中国肝素钠行业研究及十四五规划分析报告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十四五规划-全球及中国肝素钠行业研究及十四五规划分析报告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肝素钠市场规模大约为229亿元（人民币），预计2029年将达到286亿元，2023-2029期间年复合增长率（CAGR）为6.2%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肝素钠（Heparin Sodium）是粘多糖硫酸酯类抗凝血药。肝素钠是由猪或牛的肠粘膜中提取的硫酸氨基葡聚糖的钠盐，属粘多糖类物质。近年来研究证明肝素钠还有降血脂作用。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肝素钠的主要参与者包括深圳市海普瑞药业股份有限公司、Bioibérica、南京健友生化制药股份有限公司、常山生化药业股份有限公司和烟台东诚药业集团股份有限公司。全球前五大制造商的份额约为57%。欧洲是最大的市场，份额约为55%，其次是中国和北美，总份额约为35%。就应用而言，应用最多的是低分子量肝素制剂，其次是标准肝素制剂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本报告研究“十三五”期间全球及中国市场肝素钠的供给和需求情况，以及“十四五”期间行业发展预测。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重点分析全球主要地区肝素钠的产能、销量、收入和增长潜力，历史数据2018-2022年，预测数据2023-2029年。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肝素钠行业竞争格局，包括全球市场主要厂商竞争格局和中国本土市场主要厂商竞争格局，重点分析全球主要厂商肝素钠产能、销量、收入、价格和市场份额，全球肝素钠产地分布情况、中国肝素钠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此外针对肝素钠行业产品分类、应用、行业政策、产业链、生产模式、销售模式、行业发展有利因素、不利因素和进入壁垒也做了详细分析。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深圳市海普瑞药业股份有限公司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南京健友生化制药股份有限公司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Bioiberica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烟台东诚药业集团股份有限公司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常州千红生化制药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辉瑞制药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常山生化药业股份有限公司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Aspen Oss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Opocrin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青岛九龙生物医药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重庆伊诺生化制品有限公司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东营天东制药有限公司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南京新百药业有限公司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Laboratorios Farmaceuticos ROVI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四川德博尔制药有限公司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类型A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类型B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标准肝素制剂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低分子量肝素制剂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第2章：全球市场供需情况、中国地区供需情况，包括主要地区肝素钠产量、销量、收入、价格及市场份额等；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第3章：全球主要地区和国家，肝素钠销量和销售收入，2018-2022，及预测2023到2029；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第4章：行业竞争格局分析，包括全球市场企业排名及市场份额、中国市场企业排名和份额、主要厂商肝素钠销量、收入、价格和市场份额等；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第5章：全球市场不同类型肝素钠销量、收入、价格及份额等；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第6章：全球市场不同应用肝素钠销量、收入、价格及份额等；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第9章：全球市场肝素钠主要厂商基本情况介绍，包括公司简介、肝素钠产品规格型号、销量、价格、收入及公司最新动态等；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第10章：中国市场肝素钠进出口情况分析；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第11章：中国市场肝素钠主要生产和消费地区分布；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肝素钠市场概述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肝素钠行业概述及统计范围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按照不同产品类型，肝素钠主要可以分为如下几个类别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不同产品类型肝素钠规模增长趋势2018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类型A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类型B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从不同应用，肝素钠主要包括如下几个方面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不同应用肝素钠规模增长趋势2018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标准肝素制剂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低分子量肝素制剂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肝素钠行业发展总体概况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肝素钠行业发展主要特点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肝素钠行业发展影响因素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全球肝素钠供需现状及预测（2018-2029）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全球肝素钠产能、产量、产能利用率及发展趋势（2018-2029）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全球肝素钠产量、需求量及发展趋势（2018-2029）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全球主要地区肝素钠产量及发展趋势（2018-2029）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中国肝素钠供需现状及预测（2018-2029）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中国肝素钠产能、产量、产能利用率及发展趋势（2018-2029）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中国肝素钠产量、市场需求量及发展趋势（2018-2029）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中国肝素钠产能和产量占全球的比重（2018-2029）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全球肝素钠销量及收入（2018-2029）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全球市场肝素钠价格趋势（2018-2029）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中国肝素钠销量及收入（2018-2029）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中国市场肝素钠销量和收入占全球的比重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全球肝素钠主要地区分析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全球主要地区肝素钠市场规模分析：2018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全球主要地区肝素钠销售收入及市场份额（2018-2023年）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全球主要地区肝素钠销售收入预测（2024-2029）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全球主要地区肝素钠销量分析：2018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全球主要地区肝素钠销量及市场份额（2018-2023年）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全球主要地区肝素钠销量及市场份额预测（2024-2029）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全球市场主要厂商肝素钠产能市场份额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全球市场主要厂商肝素钠销量（2018-2023）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全球市场主要厂商肝素钠销售收入（2018-2023）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全球市场主要厂商肝素钠销售价格（2018-2023）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2022年全球主要生产商肝素钠收入排名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中国市场主要厂商肝素钠销量（2018-2023）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中国市场主要厂商肝素钠销售收入（2018-2023）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中国市场主要厂商肝素钠销售价格（2018-2023）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2022年中国主要生产商肝素钠收入排名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全球主要厂商肝素钠总部及产地分布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全球主要厂商肝素钠商业化日期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全球主要厂商肝素钠产品类型及应用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肝素钠行业集中度、竞争程度分析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肝素钠行业集中度分析：全球头部厂商份额（Top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全球肝素钠第一梯队、第二梯队和第三梯队生产商（品牌）及市场份额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不同产品类型肝素钠分析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全球市场不同产品类型肝素钠销量及市场份额（2018-2023）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全球市场不同产品类型肝素钠销量预测（2024-2029）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全球市场不同产品类型肝素钠收入及市场份额（2018-2023）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全球市场不同产品类型肝素钠收入预测（2024-2029）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全球市场不同产品类型肝素钠价格走势（2018-2029）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中国市场不同产品类型肝素钠销量及市场份额（2018-2023）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中国市场不同产品类型肝素钠销量预测（2024-2029）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中国市场不同产品类型肝素钠收入及市场份额（2018-2023）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中国市场不同产品类型肝素钠收入预测（2024-2029）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不同应用肝素钠分析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全球市场不同应用肝素钠销量及市场份额（2018-2023）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全球市场不同应用肝素钠销量预测（2024-2029）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全球市场不同应用肝素钠收入及市场份额（2018-2023）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全球市场不同应用肝素钠收入预测（2024-2029）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全球市场不同应用肝素钠价格走势（2018-2029）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中国市场不同应用肝素钠销量（2018-2029）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中国市场不同应用肝素钠销量及市场份额（2018-2023）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中国市场不同应用肝素钠销量预测（2024-2029）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中国市场不同应用肝素钠收入（2018-2029）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中国市场不同应用肝素钠收入及市场份额（2018-2023）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中国市场不同应用肝素钠收入预测（2024-2029）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肝素钠行业发展趋势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肝素钠行业主要驱动因素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肝素钠中国企业SWOT分析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中国肝素钠行业政策环境分析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肝素钠行业产业链简介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肝素钠行业供应链分析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肝素钠主要原料及供应情况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肝素钠行业主要下游客户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肝素钠行业采购模式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肝素钠行业生产模式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肝素钠行业销售模式及销售渠道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全球市场主要肝素钠厂商简介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深圳市海普瑞药业股份有限公司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深圳市海普瑞药业股份有限公司基本信息、肝素钠生产基地、销售区域、竞争对手及市场地位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深圳市海普瑞药业股份有限公司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深圳市海普瑞药业股份有限公司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深圳市海普瑞药业股份有限公司公司简介及主要业务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深圳市海普瑞药业股份有限公司企业最新动态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南京健友生化制药股份有限公司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南京健友生化制药股份有限公司基本信息、肝素钠生产基地、销售区域、竞争对手及市场地位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南京健友生化制药股份有限公司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南京健友生化制药股份有限公司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南京健友生化制药股份有限公司公司简介及主要业务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南京健友生化制药股份有限公司企业最新动态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Bioiberica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Bioiberica基本信息、肝素钠生产基地、销售区域、竞争对手及市场地位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Bioiberica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Bioiberica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Bioiberica公司简介及主要业务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Bioiberica企业最新动态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烟台东诚药业集团股份有限公司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烟台东诚药业集团股份有限公司基本信息、肝素钠生产基地、销售区域、竞争对手及市场地位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烟台东诚药业集团股份有限公司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烟台东诚药业集团股份有限公司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烟台东诚药业集团股份有限公司公司简介及主要业务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烟台东诚药业集团股份有限公司企业最新动态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常州千红生化制药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常州千红生化制药基本信息、肝素钠生产基地、销售区域、竞争对手及市场地位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常州千红生化制药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常州千红生化制药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常州千红生化制药公司简介及主要业务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常州千红生化制药企业最新动态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辉瑞制药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辉瑞制药基本信息、肝素钠生产基地、销售区域、竞争对手及市场地位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辉瑞制药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辉瑞制药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辉瑞制药公司简介及主要业务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辉瑞制药企业最新动态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常山生化药业股份有限公司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常山生化药业股份有限公司基本信息、肝素钠生产基地、销售区域、竞争对手及市场地位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常山生化药业股份有限公司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常山生化药业股份有限公司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常山生化药业股份有限公司公司简介及主要业务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常山生化药业股份有限公司企业最新动态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Aspen Oss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Aspen Oss基本信息、肝素钠生产基地、销售区域、竞争对手及市场地位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Aspen Oss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Aspen Oss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Aspen Oss公司简介及主要业务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Aspen Oss企业最新动态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Opocrin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Opocrin基本信息、肝素钠生产基地、销售区域、竞争对手及市场地位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Opocrin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Opocrin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Opocrin公司简介及主要业务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Opocrin企业最新动态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青岛九龙生物医药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青岛九龙生物医药基本信息、肝素钠生产基地、销售区域、竞争对手及市场地位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青岛九龙生物医药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青岛九龙生物医药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青岛九龙生物医药公司简介及主要业务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青岛九龙生物医药企业最新动态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重庆伊诺生化制品有限公司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重庆伊诺生化制品有限公司基本信息、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重庆伊诺生化制品有限公司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重庆伊诺生化制品有限公司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重庆伊诺生化制品有限公司公司简介及主要业务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重庆伊诺生化制品有限公司企业最新动态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东营天东制药有限公司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东营天东制药有限公司基本信息、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东营天东制药有限公司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东营天东制药有限公司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东营天东制药有限公司公司简介及主要业务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东营天东制药有限公司企业最新动态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南京新百药业有限公司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南京新百药业有限公司基本信息、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南京新百药业有限公司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南京新百药业有限公司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南京新百药业有限公司公司简介及主要业务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南京新百药业有限公司企业最新动态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Laboratorios Farmaceuticos ROVI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Laboratorios Farmaceuticos ROVI基本信息、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Laboratorios Farmaceuticos ROVI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Laboratorios Farmaceuticos ROVI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Laboratorios Farmaceuticos ROVI公司简介及主要业务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Laboratorios Farmaceuticos ROVI企业最新动态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四川德博尔制药有限公司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四川德博尔制药有限公司基本信息、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四川德博尔制药有限公司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四川德博尔制药有限公司 肝素钠销量、收入、价格及毛利率（2018-2023）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四川德博尔制药有限公司公司简介及主要业务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四川德博尔制药有限公司企业最新动态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中国市场肝素钠产量、销量、进出口分析及未来趋势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中国市场肝素钠产量、销量、进出口分析及未来趋势（2018-2029）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中国市场肝素钠进出口贸易趋势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中国市场肝素钠主要进口来源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中国市场肝素钠主要出口目的地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中国市场肝素钠主要地区分布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中国肝素钠生产地区分布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中国肝素钠消费地区分布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全球不同产品类型肝素钠增长趋势2018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不同应用肝素钠增长趋势2018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肝素钠行业发展主要特点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肝素钠行业发展有利因素分析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肝素钠行业发展不利因素分析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进入肝素钠行业壁垒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全球主要地区肝素钠产量（亿单位）：2018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全球主要地区肝素钠产量（2018-2023）&amp;（亿单位）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全球主要地区肝素钠产量市场份额（2018-2023）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全球主要地区肝素钠产量（2024-2029）&amp;（亿单位）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全球主要地区肝素钠销售收入（百万美元）：2018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全球主要地区肝素钠销售收入（2018-2023）&amp;（百万美元）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全球主要地区肝素钠销售收入市场份额（2018-2023）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全球主要地区肝素钠收入（2024-2029）&amp;（百万美元）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全球主要地区肝素钠收入市场份额（2024-2029）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全球主要地区肝素钠销量（亿单位）：2018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全球主要地区肝素钠销量（2018-2023）&amp;（亿单位）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全球主要地区肝素钠销量市场份额（2018-2023）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全球主要地区肝素钠销量（2024-2029）&amp;（亿单位）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全球主要地区肝素钠销量份额（2024-2029）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北美肝素钠基本情况分析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欧洲肝素钠基本情况分析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亚太地区肝素钠基本情况分析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拉美地区肝素钠基本情况分析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中东及非洲肝素钠基本情况分析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全球市场主要厂商肝素钠产能（2022-2023）&amp;（亿单位）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全球市场主要厂商肝素钠销量（2018-2023）&amp;（亿单位）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全球市场主要厂商肝素钠销量市场份额（2018-2023）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全球市场主要厂商肝素钠销售收入（2018-2023）&amp;（百万美元）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全球市场主要厂商肝素钠销售收入市场份额（2018-2023）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全球市场主要厂商肝素钠销售价格（2018-2023）&amp;（美元/亿单位）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2022年全球主要生产商肝素钠收入排名（百万美元）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中国市场主要厂商肝素钠销量（2018-2023）&amp;（亿单位）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中国市场主要厂商肝素钠销量市场份额（2018-2023）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中国市场主要厂商肝素钠销售收入（2018-2023）&amp;（百万美元）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中国市场主要厂商肝素钠销售收入市场份额（2018-2023）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中国市场主要厂商肝素钠销售价格（2018-2023）&amp;（美元/亿单位）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2022年中国主要生产商肝素钠收入排名（百万美元）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全球主要厂商肝素钠总部及产地分布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全球主要厂商肝素钠商业化日期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全球主要厂商肝素钠产品类型及应用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2022年全球肝素钠主要厂商市场地位（第一梯队、第二梯队和第三梯队）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全球不同产品类型肝素钠销量（2018-2023年）&amp;（亿单位）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全球不同产品类型肝素钠销量市场份额（2018-2023）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全球不同产品类型肝素钠销量预测（2024-2029）&amp;（亿单位）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全球市场不同产品类型肝素钠销量市场份额预测（2024-2029）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全球不同产品类型肝素钠收入（2018-2023年）&amp;（百万美元）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全球不同产品类型肝素钠收入市场份额（2018-2023）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全球不同产品类型肝素钠收入预测（2024-2029）&amp;（百万美元）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全球不同产品类型肝素钠收入市场份额预测（2024-2029）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中国不同产品类型肝素钠销量（2018-2023年）&amp;（亿单位）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中国不同产品类型肝素钠销量市场份额（2018-2023）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中国不同产品类型肝素钠销量预测（2024-2029）&amp;（亿单位）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中国不同产品类型肝素钠销量市场份额预测（2024-2029）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中国不同产品类型肝素钠收入（2018-2023年）&amp;（百万美元）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中国不同产品类型肝素钠收入市场份额（2018-2023）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中国不同产品类型肝素钠收入预测（2024-2029）&amp;（百万美元）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中国不同产品类型肝素钠收入市场份额预测（2024-2029）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全球不同应用肝素钠销量（2018-2023年）&amp;（亿单位）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全球不同应用肝素钠销量市场份额（2018-2023）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全球不同应用肝素钠销量预测（2024-2029）&amp;（亿单位）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全球市场不同应用肝素钠销量市场份额预测（2024-2029）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全球不同应用肝素钠收入（2018-2023年）&amp;（百万美元）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全球不同应用肝素钠收入市场份额（2018-2023）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全球不同应用肝素钠收入预测（2024-2029）&amp;（百万美元）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全球不同应用肝素钠收入市场份额预测（2024-2029）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中国不同应用肝素钠销量（2018-2023年）&amp;（亿单位）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中国不同应用肝素钠销量市场份额（2018-2023）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中国不同应用肝素钠销量预测（2024-2029）&amp;（亿单位）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中国不同应用肝素钠销量市场份额预测（2024-2029）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中国不同应用肝素钠收入（2018-2023年）&amp;（百万美元）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中国不同应用肝素钠收入市场份额（2018-2023）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中国不同应用肝素钠收入预测（2024-2029）&amp;（百万美元）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中国不同应用肝素钠收入市场份额预测（2024-2029）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肝素钠行业技术发展趋势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肝素钠行业主要驱动因素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肝素钠行业供应链分析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肝素钠上游原料供应商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肝素钠行业主要下游客户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肝素钠行业典型经销商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深圳市海普瑞药业股份有限公司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深圳市海普瑞药业股份有限公司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深圳市海普瑞药业股份有限公司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深圳市海普瑞药业股份有限公司公司简介及主要业务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深圳市海普瑞药业股份有限公司企业最新动态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南京健友生化制药股份有限公司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南京健友生化制药股份有限公司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南京健友生化制药股份有限公司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南京健友生化制药股份有限公司公司简介及主要业务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南京健友生化制药股份有限公司企业最新动态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Bioiberica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Bioiberica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Bioiberica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Bioiberica公司简介及主要业务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Bioiberica企业最新动态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烟台东诚药业集团股份有限公司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烟台东诚药业集团股份有限公司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烟台东诚药业集团股份有限公司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烟台东诚药业集团股份有限公司公司简介及主要业务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烟台东诚药业集团股份有限公司企业最新动态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常州千红生化制药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常州千红生化制药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常州千红生化制药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常州千红生化制药公司简介及主要业务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常州千红生化制药企业最新动态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辉瑞制药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辉瑞制药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辉瑞制药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辉瑞制药公司简介及主要业务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辉瑞制药企业最新动态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常山生化药业股份有限公司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常山生化药业股份有限公司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常山生化药业股份有限公司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常山生化药业股份有限公司公司简介及主要业务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常山生化药业股份有限公司企业最新动态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Aspen Oss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Aspen Oss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Aspen Oss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Aspen Oss公司简介及主要业务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Aspen Oss企业最新动态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Opocrin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Opocrin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Opocrin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Opocrin公司简介及主要业务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Opocrin企业最新动态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青岛九龙生物医药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青岛九龙生物医药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青岛九龙生物医药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青岛九龙生物医药公司简介及主要业务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青岛九龙生物医药企业最新动态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重庆伊诺生化制品有限公司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重庆伊诺生化制品有限公司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重庆伊诺生化制品有限公司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重庆伊诺生化制品有限公司公司简介及主要业务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重庆伊诺生化制品有限公司企业最新动态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东营天东制药有限公司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东营天东制药有限公司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东营天东制药有限公司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东营天东制药有限公司公司简介及主要业务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东营天东制药有限公司企业最新动态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南京新百药业有限公司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南京新百药业有限公司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南京新百药业有限公司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南京新百药业有限公司公司简介及主要业务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南京新百药业有限公司企业最新动态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Laboratorios Farmaceuticos ROVI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Laboratorios Farmaceuticos ROVI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Laboratorios Farmaceuticos ROVI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Laboratorios Farmaceuticos ROVI公司简介及主要业务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Laboratorios Farmaceuticos ROVI企业最新动态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四川德博尔制药有限公司 肝素钠生产基地、销售区域、竞争对手及市场地位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四川德博尔制药有限公司 肝素钠产品规格、参数及市场应用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四川德博尔制药有限公司 肝素钠销量（亿单位）、收入（百万美元）、价格（美元/亿单位）及毛利率（2018-2023）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四川德博尔制药有限公司公司简介及主要业务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四川德博尔制药有限公司企业最新动态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中国市场肝素钠产量、销量、进出口（2018-2023年）&amp;（亿单位）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中国市场肝素钠产量、销量、进出口预测（2024-2029）&amp;（亿单位）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中国市场肝素钠进出口贸易趋势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中国市场肝素钠主要进口来源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中国市场肝素钠主要出口目的地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中国肝素钠生产地区分布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中国肝素钠消费地区分布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肝素钠产品图片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全球不同产品类型肝素钠规模2018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全球不同产品类型肝素钠市场份额2022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类型A产品图片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类型B产品图片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全球不同应用肝素钠规模2018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全球不同应用肝素钠市场份额2022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标准肝素制剂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低分子量肝素制剂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全球肝素钠产能、产量、产能利用率及发展趋势（2018-2029）&amp;（亿单位）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全球肝素钠产量、需求量及发展趋势（2018-2029）&amp;（亿单位）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全球主要地区肝素钠产量规模：2018 VS 2022 VS 2029（亿单位）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全球主要地区肝素钠产量市场份额（2018-2029）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中国肝素钠产能、产量、产能利用率及发展趋势（2018-2029）&amp;（亿单位）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中国肝素钠产量、市场需求量及发展趋势（2018-2029）&amp;（亿单位）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中国肝素钠总产能占全球比重（2018-2029）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中国肝素钠总产量占全球比重（2018-2029）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全球肝素钠市场收入及增长率:（2018-2029）&amp;（百万美元）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全球市场肝素钠市场规模：2018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全球市场肝素钠销量及增长率（2018-2029）&amp;（亿单位）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全球市场肝素钠价格趋势（2018-2029）&amp;（美元/亿单位）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中国肝素钠市场收入及增长率:（2018-2029）&amp;（百万美元）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中国市场肝素钠市场规模：2018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中国市场肝素钠销量及增长率（2018-2029）&amp;（亿单位）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中国市场肝素钠销量占全球比重（2018-2029）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中国肝素钠收入占全球比重（2018-2029）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全球主要地区肝素钠销售收入规模：2018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全球主要地区肝素钠销售收入市场份额（2018-2023）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全球主要地区肝素钠销售收入市场份额（2018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全球主要地区肝素钠收入市场份额（2024-2029）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北美（美国和加拿大）肝素钠销量（2018-2029）&amp;（亿单位）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北美（美国和加拿大）肝素钠销量份额（2018-2029）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北美（美国和加拿大）肝素钠收入（2018-2029）&amp;（百万美元）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北美（美国和加拿大）肝素钠收入份额（2018-2029）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欧洲（德国、英国、法国和意大利等国家）肝素钠销量（2018-2029）&amp;（亿单位）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欧洲（德国、英国、法国和意大利等国家）肝素钠销量份额（2018-2029）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欧洲（德国、英国、法国和意大利等国家）肝素钠收入（2018-2029）&amp;（百万美元）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欧洲（德国、英国、法国和意大利等国家）肝素钠收入份额（2018-2029）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亚太（中国、日本、韩国、中国台湾、印度和东南亚等）肝素钠销量（2018-2029）&amp;（亿单位）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亚太（中国、日本、韩国、中国台湾、印度和东南亚等）肝素钠销量份额（2018-2029）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亚太（中国、日本、韩国、中国台湾、印度和东南亚等）肝素钠收入（2018-2029）&amp;（百万美元）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亚太（中国、日本、韩国、中国台湾、印度和东南亚等）肝素钠收入份额（2018-2029）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拉美地区（墨西哥、巴西等国家）肝素钠销量（2018-2029）&amp;（亿单位）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拉美地区（墨西哥、巴西等国家）肝素钠销量份额（2018-2029）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拉美地区（墨西哥、巴西等国家）肝素钠收入（2018-2029）&amp;（百万美元）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拉美地区（墨西哥、巴西等国家）肝素钠收入份额（2018-2029）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中东及非洲（土耳其、沙特等国家）肝素钠销量（2018-2029）&amp;（亿单位）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中东及非洲（土耳其、沙特等国家）肝素钠销量份额（2018-2029）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中东及非洲（土耳其、沙特等国家）肝素钠收入（2018-2029）&amp;（百万美元）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中东及非洲（土耳其、沙特等国家）肝素钠收入份额（2018-2029）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2022年全球市场主要厂商肝素钠销量市场份额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2022年全球市场主要厂商肝素钠收入市场份额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2022年中国市场主要厂商肝素钠销量市场份额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2022年中国市场主要厂商肝素钠收入市场份额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2022年全球前五大生产商肝素钠市场份额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全球肝素钠第一梯队、第二梯队和第三梯队生产商（品牌）及市场份额（2022）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全球不同产品类型肝素钠价格走势（2018-2029）&amp;（美元/亿单位）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全球不同应用肝素钠价格走势（2018-2029）&amp;（美元/亿单位）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肝素钠中国企业SWOT分析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肝素钠产业链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肝素钠行业采购模式分析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肝素钠行业生产模式分析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肝素钠行业销售模式分析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4NSwiaGRpZCI6IjY3YTEzMDQ2M2ViMDk1NDQ0ZWIyMzZiOTVkNTMwZWIwIiwidXNlckNvdW50Ijo0Mzg1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9652</Words>
  <Characters>13332</Characters>
  <Lines>0</Lines>
  <Paragraphs>0</Paragraphs>
  <TotalTime>102</TotalTime>
  <ScaleCrop>false</ScaleCrop>
  <LinksUpToDate>false</LinksUpToDate>
  <CharactersWithSpaces>15915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2023-08-17T08:56:55Z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E98C18D44AF64855BCE97AD3D54FB67C_13</vt:lpwstr>
  </property>
  <property fmtid="{D5CDD505-2E9C-101B-9397-08002B2CF9AE}" pid="5" name="commondata">
    <vt:lpwstr>eyJjb3VudCI6NDAzLCJoZGlkIjoiNjdhMTMwNDYzZWIwOTU0NDRlYjIzNmI5NWQ1MzBlYjAiLCJ1c2VyQ291bnQiOjQwM30=</vt:lpwstr>
  </property>
</Properties>
</file>