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十四五规划-全球及中国真空压膜设备行业研究及十四五规划分析报告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十四五规划-全球及中国真空压膜设备行业研究及十四五规划分析报告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真空压膜设备市场规模大约为17亿元（人民币），预计2029年将达到25亿元，2023-2029期间年复合增长率（CAGR）为6.2%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全球真空压膜设备（Vacuum Lamination Equipment）的核心厂商包括Nikko-Materials、Japan Steel Works、C SUN、Takatori Corporation、LEETECH, 等。前五大厂商占据了全球约73%的份额。亚太地区是最大的市场，份额约为61%，其次是北美和欧洲，份额分别为21%和12%。就产品类型而言，全自动真空压膜设备是最大的细分，占有大约88%的份额，同时就下游来说，半导体晶圆是最大的下游领域，占有54%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本报告研究“十三五”期间全球及中国市场真空压膜设备的供给和需求情况，以及“十四五”期间行业发展预测。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重点分析全球主要地区真空压膜设备的产能、销量、收入和增长潜力，历史数据2018-2022年，预测数据2023-2029年。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真空压膜设备行业竞争格局，包括全球市场主要厂商竞争格局和中国本土市场主要厂商竞争格局，重点分析全球主要厂商真空压膜设备产能、销量、收入、价格和市场份额，全球真空压膜设备产地分布情况、中国真空压膜设备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此外针对真空压膜设备行业产品分类、应用、行业政策、产业链、生产模式、销售模式、行业发展有利因素、不利因素和进入壁垒也做了详细分析。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Nikko-Materials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Japan Steel 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 SUN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Takatori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LEETECH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E&amp;R Engineering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GROUP UP Industrial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Toyo Adtec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Eleadtk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Teikoku Taping System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Dynachem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全自动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半自动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半导体晶圆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PCB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第2章：全球市场供需情况、中国地区供需情况，包括主要地区真空压膜设备产量、销量、收入、价格及市场份额等；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第3章：全球主要地区和国家，真空压膜设备销量和销售收入，2018-2022，及预测2023到2029；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第4章：行业竞争格局分析，包括全球市场企业排名及市场份额、中国市场企业排名和份额、主要厂商真空压膜设备销量、收入、价格和市场份额等；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第5章：全球市场不同类型真空压膜设备销量、收入、价格及份额等；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第6章：全球市场不同应用真空压膜设备销量、收入、价格及份额等；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第9章：全球市场真空压膜设备主要厂商基本情况介绍，包括公司简介、真空压膜设备产品规格型号、销量、价格、收入及公司最新动态等；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第10章：中国市场真空压膜设备进出口情况分析；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第11章：中国市场真空压膜设备主要生产和消费地区分布；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真空压膜设备市场概述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真空压膜设备行业概述及统计范围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按照不同产品类型，真空压膜设备主要可以分为如下几个类别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不同产品类型真空压膜设备规模增长趋势2018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全自动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半自动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从不同应用，真空压膜设备主要包括如下几个方面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不同应用真空压膜设备规模增长趋势2018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半导体晶圆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PCB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真空压膜设备行业发展总体概况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真空压膜设备行业发展主要特点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真空压膜设备行业发展影响因素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全球真空压膜设备供需现状及预测（2018-2029）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全球真空压膜设备产能、产量、产能利用率及发展趋势（2018-2029）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全球真空压膜设备产量、需求量及发展趋势（2018-2029）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全球主要地区真空压膜设备产量及发展趋势（2018-2029）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中国真空压膜设备供需现状及预测（2018-2029）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中国真空压膜设备产能、产量、产能利用率及发展趋势（2018-2029）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中国真空压膜设备产量、市场需求量及发展趋势（2018-2029）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中国真空压膜设备产能和产量占全球的比重（2018-2029）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全球真空压膜设备销量及收入（2018-2029）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全球市场真空压膜设备价格趋势（2018-2029）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中国真空压膜设备销量及收入（2018-2029）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中国市场真空压膜设备销量和收入占全球的比重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全球真空压膜设备主要地区分析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全球主要地区真空压膜设备市场规模分析：2018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全球主要地区真空压膜设备销售收入及市场份额（2018-2023年）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全球主要地区真空压膜设备销售收入预测（2024-2029）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全球主要地区真空压膜设备销量分析：2018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全球主要地区真空压膜设备销量及市场份额（2018-2023年）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全球主要地区真空压膜设备销量及市场份额预测（2024-2029）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全球市场主要厂商真空压膜设备产能市场份额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全球市场主要厂商真空压膜设备销量（2018-2023）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全球市场主要厂商真空压膜设备销售收入（2018-2023）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全球市场主要厂商真空压膜设备销售价格（2018-2023）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2022年全球主要生产商真空压膜设备收入排名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中国市场主要厂商真空压膜设备销量（2018-2023）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中国市场主要厂商真空压膜设备销售收入（2018-2023）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中国市场主要厂商真空压膜设备销售价格（2018-2023）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2022年中国主要生产商真空压膜设备收入排名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全球主要厂商真空压膜设备总部及产地分布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全球主要厂商真空压膜设备商业化日期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全球主要厂商真空压膜设备产品类型及应用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真空压膜设备行业集中度、竞争程度分析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真空压膜设备行业集中度分析：全球头部厂商份额（Top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全球真空压膜设备第一梯队、第二梯队和第三梯队生产商（品牌）及市场份额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不同产品类型真空压膜设备分析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全球市场不同产品类型真空压膜设备销量及市场份额（2018-2023）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全球市场不同产品类型真空压膜设备销量预测（2024-2029）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全球市场不同产品类型真空压膜设备收入及市场份额（2018-2023）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全球市场不同产品类型真空压膜设备收入预测（2024-2029）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全球市场不同产品类型真空压膜设备价格走势（2018-2029）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中国市场不同产品类型真空压膜设备销量及市场份额（2018-2023）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中国市场不同产品类型真空压膜设备销量预测（2024-2029）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中国市场不同产品类型真空压膜设备收入及市场份额（2018-2023）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中国市场不同产品类型真空压膜设备收入预测（2024-2029）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不同应用真空压膜设备分析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全球市场不同应用真空压膜设备销量及市场份额（2018-2023）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全球市场不同应用真空压膜设备销量预测（2024-2029）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全球市场不同应用真空压膜设备收入及市场份额（2018-2023）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全球市场不同应用真空压膜设备收入预测（2024-2029）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全球市场不同应用真空压膜设备价格走势（2018-2029）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中国市场不同应用真空压膜设备销量（2018-2029）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中国市场不同应用真空压膜设备销量及市场份额（2018-2023）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中国市场不同应用真空压膜设备销量预测（2024-2029）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中国市场不同应用真空压膜设备收入（2018-2029）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中国市场不同应用真空压膜设备收入及市场份额（2018-2023）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中国市场不同应用真空压膜设备收入预测（2024-2029）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真空压膜设备行业发展趋势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真空压膜设备行业主要驱动因素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真空压膜设备中国企业SWOT分析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中国真空压膜设备行业政策环境分析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真空压膜设备行业产业链简介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真空压膜设备行业供应链分析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真空压膜设备主要原料及供应情况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真空压膜设备行业主要下游客户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真空压膜设备行业采购模式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真空压膜设备行业生产模式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真空压膜设备行业销售模式及销售渠道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全球市场主要真空压膜设备厂商简介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Nikko-Materials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Nikko-Materials基本信息、真空压膜设备生产基地、销售区域、竞争对手及市场地位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Nikko-Materials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Nikko-Materials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Nikko-Materials公司简介及主要业务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Nikko-Materials企业最新动态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Japan Steel Works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Japan Steel Works基本信息、真空压膜设备生产基地、销售区域、竞争对手及市场地位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Japan Steel Works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Japan Steel Works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Japan Steel 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Japan Steel 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C SUN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C SUN基本信息、真空压膜设备生产基地、销售区域、竞争对手及市场地位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C SUN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C SUN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C SUN公司简介及主要业务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C SUN企业最新动态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Takatori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Takatori Corporation基本信息、真空压膜设备生产基地、销售区域、竞争对手及市场地位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Takatori Corporation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Takatori Corporation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Takatori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Takatori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LEETECH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LEETECH基本信息、真空压膜设备生产基地、销售区域、竞争对手及市场地位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LEETECH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LEETECH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LEETECH公司简介及主要业务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LEETECH企业最新动态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E&amp;R Engineering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E&amp;R Engineering Corporation基本信息、真空压膜设备生产基地、销售区域、竞争对手及市场地位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E&amp;R Engineering Corporation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E&amp;R Engineering Corporation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E&amp;R Engineering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E&amp;R Engineering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GROUP UP Industrial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GROUP UP Industrial基本信息、真空压膜设备生产基地、销售区域、竞争对手及市场地位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GROUP UP Industrial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GROUP UP Industrial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GROUP UP Industrial公司简介及主要业务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GROUP UP Industrial企业最新动态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Toyo Adtec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Toyo Adtec基本信息、真空压膜设备生产基地、销售区域、竞争对手及市场地位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Toyo Adtec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Toyo Adtec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Toyo Adtec公司简介及主要业务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Toyo Adtec企业最新动态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Eleadtk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Eleadtk基本信息、真空压膜设备生产基地、销售区域、竞争对手及市场地位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Eleadtk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Eleadtk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Eleadtk公司简介及主要业务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Eleadtk企业最新动态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Teikoku Taping System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Teikoku Taping System基本信息、真空压膜设备生产基地、销售区域、竞争对手及市场地位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Teikoku Taping System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Teikoku Taping System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Teikoku Taping System公司简介及主要业务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Teikoku Taping System企业最新动态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Dynachem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Dynachem基本信息、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Dynachem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Dynachem 真空压膜设备销量、收入、价格及毛利率（2018-2023）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Dynachem公司简介及主要业务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Dynachem企业最新动态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中国市场真空压膜设备产量、销量、进出口分析及未来趋势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中国市场真空压膜设备产量、销量、进出口分析及未来趋势（2018-2029）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中国市场真空压膜设备进出口贸易趋势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中国市场真空压膜设备主要进口来源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中国市场真空压膜设备主要出口目的地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中国市场真空压膜设备主要地区分布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中国真空压膜设备生产地区分布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中国真空压膜设备消费地区分布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全球不同产品类型真空压膜设备增长趋势2018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不同应用真空压膜设备增长趋势2018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真空压膜设备行业发展主要特点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真空压膜设备行业发展有利因素分析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真空压膜设备行业发展不利因素分析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进入真空压膜设备行业壁垒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全球主要地区真空压膜设备产量（台）：2018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全球主要地区真空压膜设备产量（2018-2023）&amp;（台）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全球主要地区真空压膜设备产量市场份额（2018-2023）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全球主要地区真空压膜设备产量（2024-2029）&amp;（台）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全球主要地区真空压膜设备销售收入（百万美元）：2018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全球主要地区真空压膜设备销售收入（2018-2023）&amp;（百万美元）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全球主要地区真空压膜设备销售收入市场份额（2018-2023）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全球主要地区真空压膜设备收入（2024-2029）&amp;（百万美元）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全球主要地区真空压膜设备收入市场份额（2024-2029）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全球主要地区真空压膜设备销量（台）：2018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全球主要地区真空压膜设备销量（2018-2023）&amp;（台）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全球主要地区真空压膜设备销量市场份额（2018-2023）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全球主要地区真空压膜设备销量（2024-2029）&amp;（台）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全球主要地区真空压膜设备销量份额（2024-2029）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北美真空压膜设备基本情况分析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欧洲真空压膜设备基本情况分析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亚太地区真空压膜设备基本情况分析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拉美地区真空压膜设备基本情况分析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中东及非洲真空压膜设备基本情况分析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全球市场主要厂商真空压膜设备产能（2022-2023）&amp;（台）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全球市场主要厂商真空压膜设备销量（2018-2023）&amp;（台）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全球市场主要厂商真空压膜设备销量市场份额（2018-2023）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全球市场主要厂商真空压膜设备销售收入（2018-2023）&amp;（百万美元）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全球市场主要厂商真空压膜设备销售收入市场份额（2018-2023）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全球市场主要厂商真空压膜设备销售价格（2018-2023）&amp;（千美元/台）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2022年全球主要生产商真空压膜设备收入排名（百万美元）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中国市场主要厂商真空压膜设备销量（2018-2023）&amp;（台）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中国市场主要厂商真空压膜设备销量市场份额（2018-2023）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中国市场主要厂商真空压膜设备销售收入（2018-2023）&amp;（百万美元）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中国市场主要厂商真空压膜设备销售收入市场份额（2018-2023）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中国市场主要厂商真空压膜设备销售价格（2018-2023）&amp;（千美元/台）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2022年中国主要生产商真空压膜设备收入排名（百万美元）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全球主要厂商真空压膜设备总部及产地分布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全球主要厂商真空压膜设备商业化日期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全球主要厂商真空压膜设备产品类型及应用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2022年全球真空压膜设备主要厂商市场地位（第一梯队、第二梯队和第三梯队）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全球不同产品类型真空压膜设备销量（2018-2023年）&amp;（台）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全球不同产品类型真空压膜设备销量市场份额（2018-2023）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全球不同产品类型真空压膜设备销量预测（2024-2029）&amp;（台）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全球市场不同产品类型真空压膜设备销量市场份额预测（2024-2029）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全球不同产品类型真空压膜设备收入（2018-2023年）&amp;（百万美元）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全球不同产品类型真空压膜设备收入市场份额（2018-2023）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全球不同产品类型真空压膜设备收入预测（2024-2029）&amp;（百万美元）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全球不同产品类型真空压膜设备收入市场份额预测（2024-2029）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中国不同产品类型真空压膜设备销量（2018-2023年）&amp;（台）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中国不同产品类型真空压膜设备销量市场份额（2018-2023）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中国不同产品类型真空压膜设备销量预测（2024-2029）&amp;（台）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中国不同产品类型真空压膜设备销量市场份额预测（2024-2029）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中国不同产品类型真空压膜设备收入（2018-2023年）&amp;（百万美元）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中国不同产品类型真空压膜设备收入市场份额（2018-2023）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中国不同产品类型真空压膜设备收入预测（2024-2029）&amp;（百万美元）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中国不同产品类型真空压膜设备收入市场份额预测（2024-2029）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全球不同应用真空压膜设备销量（2018-2023年）&amp;（台）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全球不同应用真空压膜设备销量市场份额（2018-2023）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全球不同应用真空压膜设备销量预测（2024-2029）&amp;（台）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全球市场不同应用真空压膜设备销量市场份额预测（2024-2029）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全球不同应用真空压膜设备收入（2018-2023年）&amp;（百万美元）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全球不同应用真空压膜设备收入市场份额（2018-2023）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全球不同应用真空压膜设备收入预测（2024-2029）&amp;（百万美元）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全球不同应用真空压膜设备收入市场份额预测（2024-2029）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中国不同应用真空压膜设备销量（2018-2023年）&amp;（台）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中国不同应用真空压膜设备销量市场份额（2018-2023）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中国不同应用真空压膜设备销量预测（2024-2029）&amp;（台）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中国不同应用真空压膜设备销量市场份额预测（2024-2029）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中国不同应用真空压膜设备收入（2018-2023年）&amp;（百万美元）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中国不同应用真空压膜设备收入市场份额（2018-2023）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中国不同应用真空压膜设备收入预测（2024-2029）&amp;（百万美元）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中国不同应用真空压膜设备收入市场份额预测（2024-2029）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真空压膜设备行业技术发展趋势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真空压膜设备行业主要驱动因素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真空压膜设备行业供应链分析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真空压膜设备上游原料供应商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真空压膜设备行业主要下游客户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真空压膜设备行业典型经销商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Nikko-Materials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Nikko-Materials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Nikko-Materials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Nikko-Materials公司简介及主要业务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Nikko-Materials企业最新动态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Japan Steel Works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Japan Steel Works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Japan Steel Works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Japan Steel Works公司简介及主要业务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Japan Steel Works企业最新动态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C SUN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C SUN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C SUN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C SUN公司简介及主要业务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C SUN企业最新动态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Takatori Corporation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Takatori Corporation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Takatori Corporation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Takatori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Takatori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LEETECH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LEETECH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LEETECH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LEETECH公司简介及主要业务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LEETECH企业最新动态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E&amp;R Engineering Corporation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E&amp;R Engineering Corporation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E&amp;R Engineering Corporation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E&amp;R Engineering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E&amp;R Engineering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GROUP UP Industrial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GROUP UP Industrial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GROUP UP Industrial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GROUP UP Industrial公司简介及主要业务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GROUP UP Industrial企业最新动态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Toyo Adtec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Toyo Adtec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Toyo Adtec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Toyo Adtec公司简介及主要业务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Toyo Adtec企业最新动态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Eleadtk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Eleadtk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Eleadtk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Eleadtk公司简介及主要业务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Eleadtk企业最新动态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Teikoku Taping System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Teikoku Taping System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Teikoku Taping System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Teikoku Taping System公司简介及主要业务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Teikoku Taping System企业最新动态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Dynachem 真空压膜设备生产基地、销售区域、竞争对手及市场地位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Dynachem 真空压膜设备产品规格、参数及市场应用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Dynachem 真空压膜设备销量（台）、收入（百万美元）、价格（千美元/台）及毛利率（2018-2023）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Dynachem公司简介及主要业务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Dynachem企业最新动态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中国市场真空压膜设备产量、销量、进出口（2018-2023年）&amp;（台）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中国市场真空压膜设备产量、销量、进出口预测（2024-2029）&amp;（台）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中国市场真空压膜设备进出口贸易趋势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中国市场真空压膜设备主要进口来源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中国市场真空压膜设备主要出口目的地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中国真空压膜设备生产地区分布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中国真空压膜设备消费地区分布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真空压膜设备产品图片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全球不同产品类型真空压膜设备规模2018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全球不同产品类型真空压膜设备市场份额2022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全自动产品图片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半自动产品图片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全球不同应用真空压膜设备规模2018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全球不同应用真空压膜设备市场份额2022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半导体晶圆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PCB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全球真空压膜设备产能、产量、产能利用率及发展趋势（2018-2029）&amp;（台）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全球真空压膜设备产量、需求量及发展趋势（2018-2029）&amp;（台）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全球主要地区真空压膜设备产量规模：2018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全球主要地区真空压膜设备产量市场份额（2018-2029）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中国真空压膜设备产能、产量、产能利用率及发展趋势（2018-2029）&amp;（台）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中国真空压膜设备产量、市场需求量及发展趋势（2018-2029）&amp;（台）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中国真空压膜设备总产能占全球比重（2018-2029）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中国真空压膜设备总产量占全球比重（2018-2029）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全球真空压膜设备市场收入及增长率:（2018-2029）&amp;（百万美元）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全球市场真空压膜设备市场规模：2018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全球市场真空压膜设备销量及增长率（2018-2029）&amp;（台）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全球市场真空压膜设备价格趋势（2018-2029）&amp;（千美元/台）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中国真空压膜设备市场收入及增长率:（2018-2029）&amp;（百万美元）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中国市场真空压膜设备市场规模：2018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中国市场真空压膜设备销量及增长率（2018-2029）&amp;（台）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中国市场真空压膜设备销量占全球比重（2018-2029）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中国真空压膜设备收入占全球比重（2018-2029）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全球主要地区真空压膜设备销售收入规模：2018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全球主要地区真空压膜设备销售收入市场份额（2018-2023）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全球主要地区真空压膜设备销售收入市场份额（2018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全球主要地区真空压膜设备收入市场份额（2024-2029）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北美（美国和加拿大）真空压膜设备销量（2018-2029）&amp;（台）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北美（美国和加拿大）真空压膜设备销量份额（2018-2029）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北美（美国和加拿大）真空压膜设备收入（2018-2029）&amp;（百万美元）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北美（美国和加拿大）真空压膜设备收入份额（2018-2029）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欧洲（德国、英国、法国和意大利等国家）真空压膜设备销量（2018-2029）&amp;（台）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欧洲（德国、英国、法国和意大利等国家）真空压膜设备销量份额（2018-2029）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欧洲（德国、英国、法国和意大利等国家）真空压膜设备收入（2018-2029）&amp;（百万美元）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欧洲（德国、英国、法国和意大利等国家）真空压膜设备收入份额（2018-2029）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亚太（中国、日本、韩国、中国台湾、印度和东南亚等）真空压膜设备销量（2018-2029）&amp;（台）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亚太（中国、日本、韩国、中国台湾、印度和东南亚等）真空压膜设备销量份额（2018-2029）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亚太（中国、日本、韩国、中国台湾、印度和东南亚等）真空压膜设备收入（2018-2029）&amp;（百万美元）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亚太（中国、日本、韩国、中国台湾、印度和东南亚等）真空压膜设备收入份额（2018-2029）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拉美地区（墨西哥、巴西等国家）真空压膜设备销量（2018-2029）&amp;（台）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拉美地区（墨西哥、巴西等国家）真空压膜设备销量份额（2018-2029）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拉美地区（墨西哥、巴西等国家）真空压膜设备收入（2018-2029）&amp;（百万美元）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拉美地区（墨西哥、巴西等国家）真空压膜设备收入份额（2018-2029）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中东及非洲（土耳其、沙特等国家）真空压膜设备销量（2018-2029）&amp;（台）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中东及非洲（土耳其、沙特等国家）真空压膜设备销量份额（2018-2029）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中东及非洲（土耳其、沙特等国家）真空压膜设备收入（2018-2029）&amp;（百万美元）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中东及非洲（土耳其、沙特等国家）真空压膜设备收入份额（2018-2029）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2022年全球市场主要厂商真空压膜设备销量市场份额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2022年全球市场主要厂商真空压膜设备收入市场份额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2022年中国市场主要厂商真空压膜设备销量市场份额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2022年中国市场主要厂商真空压膜设备收入市场份额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2022年全球前五大生产商真空压膜设备市场份额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全球真空压膜设备第一梯队、第二梯队和第三梯队生产商（品牌）及市场份额（2022）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全球不同产品类型真空压膜设备价格走势（2018-2029）&amp;（千美元/台）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全球不同应用真空压膜设备价格走势（2018-2029）&amp;（千美元/台）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真空压膜设备中国企业SWOT分析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真空压膜设备产业链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真空压膜设备行业采购模式分析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真空压膜设备行业生产模式分析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真空压膜设备行业销售模式分析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U2NCwiaGRpZCI6IjY3YTEzMDQ2M2ViMDk1NDQ0ZWIyMzZiOTVkNTMwZWIwIiwidXNlckNvdW50Ijo0NTY0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9330</Words>
  <Characters>12931</Characters>
  <Lines>0</Lines>
  <Paragraphs>0</Paragraphs>
  <TotalTime>277</TotalTime>
  <ScaleCrop>false</ScaleCrop>
  <LinksUpToDate>false</LinksUpToDate>
  <CharactersWithSpaces>15467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2023-08-22T06:44:48Z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A3864529EEB248859F25F37D9DF0BA7D_13</vt:lpwstr>
  </property>
  <property fmtid="{D5CDD505-2E9C-101B-9397-08002B2CF9AE}" pid="5" name="commondata">
    <vt:lpwstr>eyJjb3VudCI6NDAzLCJoZGlkIjoiNjdhMTMwNDYzZWIwOTU0NDRlYjIzNmI5NWQ1MzBlYjAiLCJ1c2VyQ291bnQiOjQwM30=</vt:lpwstr>
  </property>
</Properties>
</file>