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十四五规划-全球及中国5-氨基乙酰丙酸行业研究及十四五规划分析报告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十四五规划-全球及中国5-氨基乙酰丙酸行业研究及十四五规划分析报告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【报告篇幅】：99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【报告图表数】：135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5-氨基乙酰丙酸市场规模大约为12亿元（人民币），预计2029年将达到22亿元，2023-2029期间年复合增长率（CAGR）为8.4%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全球5-氨基乙酰丙酸（5-Aminolevulinic Acid）的主要参与者包括思佰益、Medac、西安天丰、郑州信联和苏州纳美特。全球排名第一的制造商所占份额约为15%。亚太地区是最大的市场，占有约45%的份额，其次是欧洲和北美，占有约25%的份额。就生产而言，纯度为98%的产品是最大的细分市场，占有率约为80%。就应用而言，最大的应用是医药，其次是农业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本报告研究“十三五”期间全球及中国市场5-氨基乙酰丙酸的供给和需求情况，以及“十四五”期间行业发展预测。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重点分析全球主要地区5-氨基乙酰丙酸的产能、销量、收入和增长潜力，历史数据2018-2022年，预测数据2023-2029年。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5-氨基乙酰丙酸行业竞争格局，包括全球市场主要厂商竞争格局和中国本土市场主要厂商竞争格局，重点分析全球主要厂商5-氨基乙酰丙酸产能、销量、收入、价格和市场份额，全球5-氨基乙酰丙酸产地分布情况、中国5-氨基乙酰丙酸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此外针对5-氨基乙酰丙酸行业产品分类、应用、行业政策、产业链、生产模式、销售模式、行业发展有利因素、不利因素和进入壁垒也做了详细分析。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西安赛邦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郑州信联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苏州纳美特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西安天丰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复旦张江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思佰益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Medac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Midas Pharma Gmbh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Neopharma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纯度为98%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纯度为95%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农业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医药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日化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第2章：全球市场供需情况、中国地区供需情况，包括主要地区5-氨基乙酰丙酸产量、销量、收入、价格及市场份额等；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第3章：全球主要地区和国家，5-氨基乙酰丙酸销量和销售收入，2018-2022，及预测2023到2029；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第4章：行业竞争格局分析，包括全球市场企业排名及市场份额、中国市场企业排名和份额、主要厂商5-氨基乙酰丙酸销量、收入、价格和市场份额等；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第5章：全球市场不同类型5-氨基乙酰丙酸销量、收入、价格及份额等；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第6章：全球市场不同应用5-氨基乙酰丙酸销量、收入、价格及份额等；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第9章：全球市场5-氨基乙酰丙酸主要厂商基本情况介绍，包括公司简介、5-氨基乙酰丙酸产品规格型号、销量、价格、收入及公司最新动态等；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第10章：中国市场5-氨基乙酰丙酸进出口情况分析；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第11章：中国市场5-氨基乙酰丙酸主要生产和消费地区分布；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5-氨基乙酰丙酸市场概述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5-氨基乙酰丙酸行业概述及统计范围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按照不同产品类型，5-氨基乙酰丙酸主要可以分为如下几个类别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不同产品类型5-氨基乙酰丙酸规模增长趋势2018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纯度为98%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纯度为95%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其它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从不同应用，5-氨基乙酰丙酸主要包括如下几个方面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不同应用5-氨基乙酰丙酸规模增长趋势2018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农业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医药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日化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其它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5-氨基乙酰丙酸行业发展总体概况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5-氨基乙酰丙酸行业发展主要特点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5-氨基乙酰丙酸行业发展影响因素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全球5-氨基乙酰丙酸供需现状及预测（2018-2029）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全球5-氨基乙酰丙酸产能、产量、产能利用率及发展趋势（2018-2029）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全球5-氨基乙酰丙酸产量、需求量及发展趋势（2018-2029）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全球主要地区5-氨基乙酰丙酸产量及发展趋势（2018-2029）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中国5-氨基乙酰丙酸供需现状及预测（2018-2029）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中国5-氨基乙酰丙酸产能、产量、产能利用率及发展趋势（2018-2029）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中国5-氨基乙酰丙酸产量、市场需求量及发展趋势（2018-2029）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中国5-氨基乙酰丙酸产能和产量占全球的比重（2018-2029）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全球5-氨基乙酰丙酸销量及收入（2018-2029）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全球市场5-氨基乙酰丙酸收入（2018-2029）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全球市场5-氨基乙酰丙酸销量（2018-2029）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全球市场5-氨基乙酰丙酸价格趋势（2018-2029）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中国5-氨基乙酰丙酸销量及收入（2018-2029）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中国市场5-氨基乙酰丙酸收入（2018-2029）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中国市场5-氨基乙酰丙酸销量（2018-2029）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中国市场5-氨基乙酰丙酸销量和收入占全球的比重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全球5-氨基乙酰丙酸主要地区分析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全球主要地区5-氨基乙酰丙酸市场规模分析：2018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全球主要地区5-氨基乙酰丙酸销售收入及市场份额（2018-2023年）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全球主要地区5-氨基乙酰丙酸销售收入预测（2024-2029）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全球主要地区5-氨基乙酰丙酸销量分析：2018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全球主要地区5-氨基乙酰丙酸销量及市场份额（2018-2023年）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全球主要地区5-氨基乙酰丙酸销量及市场份额预测（2024-2029）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北美（美国和加拿大）5-氨基乙酰丙酸销量（2018-2029）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北美（美国和加拿大）5-氨基乙酰丙酸收入（2018-2029）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欧洲（德国、英国、法国和意大利等国家）5-氨基乙酰丙酸销量（2018-2029）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欧洲（德国、英国、法国和意大利等国家）5-氨基乙酰丙酸收入（2018-2029）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亚太（中国、日本、韩国、中国台湾、印度和东南亚等）5-氨基乙酰丙酸销量（2018-2029）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亚太（中国、日本、韩国、中国台湾、印度和东南亚等）5-氨基乙酰丙酸收入（2018-2029）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拉美地区（墨西哥、巴西等国家）5-氨基乙酰丙酸销量（2018-2029）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拉美地区（墨西哥、巴西等国家）5-氨基乙酰丙酸收入（2018-2029）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中东及非洲（土耳其、沙特等国家）5-氨基乙酰丙酸销量（2018-2029）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中东及非洲（土耳其、沙特等国家）5-氨基乙酰丙酸收入（2018-2029）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全球市场主要厂商5-氨基乙酰丙酸产能市场份额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全球市场主要厂商5-氨基乙酰丙酸销量（2018-2023）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全球市场主要厂商5-氨基乙酰丙酸销售收入（2018-2023）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全球市场主要厂商5-氨基乙酰丙酸销售价格（2018-2023）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2022年全球主要生产商5-氨基乙酰丙酸收入排名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中国市场主要厂商5-氨基乙酰丙酸销量（2018-2023）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中国市场主要厂商5-氨基乙酰丙酸销售收入（2018-2023）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中国市场主要厂商5-氨基乙酰丙酸销售价格（2018-2023）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2022年中国主要生产商5-氨基乙酰丙酸收入排名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全球主要厂商5-氨基乙酰丙酸总部及产地分布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全球主要厂商5-氨基乙酰丙酸商业化日期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全球主要厂商5-氨基乙酰丙酸产品类型及应用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5-氨基乙酰丙酸行业集中度、竞争程度分析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5-氨基乙酰丙酸行业集中度分析：全球头部厂商份额（Top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全球5-氨基乙酰丙酸第一梯队、第二梯队和第三梯队生产商（品牌）及市场份额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不同产品类型5-氨基乙酰丙酸分析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全球市场不同产品类型5-氨基乙酰丙酸销量（2018-2029）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全球市场不同产品类型5-氨基乙酰丙酸销量及市场份额（2018-2023）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全球市场不同产品类型5-氨基乙酰丙酸销量预测（2024-2029）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全球市场不同产品类型5-氨基乙酰丙酸收入（2018-2029）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全球市场不同产品类型5-氨基乙酰丙酸收入及市场份额（2018-2023）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全球市场不同产品类型5-氨基乙酰丙酸收入预测（2024-2029）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全球市场不同产品类型5-氨基乙酰丙酸价格走势（2018-2029）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中国市场不同产品类型5-氨基乙酰丙酸销量（2018-2029）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中国市场不同产品类型5-氨基乙酰丙酸销量及市场份额（2018-2023）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中国市场不同产品类型5-氨基乙酰丙酸销量预测（2024-2029）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中国市场不同产品类型5-氨基乙酰丙酸收入（2018-2029）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中国市场不同产品类型5-氨基乙酰丙酸收入及市场份额（2018-2023）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中国市场不同产品类型5-氨基乙酰丙酸收入预测（2024-2029）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不同应用5-氨基乙酰丙酸分析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全球市场不同应用5-氨基乙酰丙酸销量（2018-2029）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全球市场不同应用5-氨基乙酰丙酸销量及市场份额（2018-2023）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全球市场不同应用5-氨基乙酰丙酸销量预测（2024-2029）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全球市场不同应用5-氨基乙酰丙酸收入（2018-2029）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全球市场不同应用5-氨基乙酰丙酸收入及市场份额（2018-2023）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全球市场不同应用5-氨基乙酰丙酸收入预测（2024-2029）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全球市场不同应用5-氨基乙酰丙酸价格走势（2018-2029）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中国市场不同应用5-氨基乙酰丙酸销量（2018-2029）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中国市场不同应用5-氨基乙酰丙酸销量及市场份额（2018-2023）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中国市场不同应用5-氨基乙酰丙酸销量预测（2024-2029）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中国市场不同应用5-氨基乙酰丙酸收入（2018-2029）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中国市场不同应用5-氨基乙酰丙酸收入及市场份额（2018-2023）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中国市场不同应用5-氨基乙酰丙酸收入预测（2024-2029）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5-氨基乙酰丙酸行业发展趋势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5-氨基乙酰丙酸行业主要驱动因素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5-氨基乙酰丙酸中国企业SWOT分析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中国5-氨基乙酰丙酸行业政策环境分析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5-氨基乙酰丙酸行业产业链简介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5-氨基乙酰丙酸行业供应链分析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5-氨基乙酰丙酸主要原料及供应情况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5-氨基乙酰丙酸行业主要下游客户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5-氨基乙酰丙酸行业采购模式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5-氨基乙酰丙酸行业生产模式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5-氨基乙酰丙酸行业销售模式及销售渠道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全球市场主要5-氨基乙酰丙酸厂商简介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西安赛邦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西安赛邦基本信息、5-氨基乙酰丙酸生产基地、销售区域、竞争对手及市场地位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西安赛邦 5-氨基乙酰丙酸产品规格、参数及市场应用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西安赛邦 5-氨基乙酰丙酸销量、收入、价格及毛利率（2018-2023）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西安赛邦公司简介及主要业务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西安赛邦企业最新动态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郑州信联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郑州信联基本信息、5-氨基乙酰丙酸生产基地、销售区域、竞争对手及市场地位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郑州信联 5-氨基乙酰丙酸产品规格、参数及市场应用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郑州信联 5-氨基乙酰丙酸销量、收入、价格及毛利率（2018-2023）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郑州信联公司简介及主要业务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郑州信联企业最新动态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苏州纳美特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苏州纳美特基本信息、5-氨基乙酰丙酸生产基地、销售区域、竞争对手及市场地位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苏州纳美特 5-氨基乙酰丙酸产品规格、参数及市场应用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苏州纳美特 5-氨基乙酰丙酸销量、收入、价格及毛利率（2018-2023）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苏州纳美特公司简介及主要业务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苏州纳美特企业最新动态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西安天丰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西安天丰基本信息、5-氨基乙酰丙酸生产基地、销售区域、竞争对手及市场地位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西安天丰 5-氨基乙酰丙酸产品规格、参数及市场应用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西安天丰 5-氨基乙酰丙酸销量、收入、价格及毛利率（2018-2023）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西安天丰公司简介及主要业务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西安天丰企业最新动态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复旦张江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复旦张江基本信息、5-氨基乙酰丙酸生产基地、销售区域、竞争对手及市场地位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复旦张江 5-氨基乙酰丙酸产品规格、参数及市场应用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复旦张江 5-氨基乙酰丙酸销量、收入、价格及毛利率（2018-2023）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复旦张江公司简介及主要业务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复旦张江企业最新动态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思佰益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思佰益基本信息、5-氨基乙酰丙酸生产基地、销售区域、竞争对手及市场地位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思佰益 5-氨基乙酰丙酸产品规格、参数及市场应用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思佰益 5-氨基乙酰丙酸销量、收入、价格及毛利率（2018-2023）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思佰益公司简介及主要业务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思佰益企业最新动态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Medac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Medac基本信息、5-氨基乙酰丙酸生产基地、销售区域、竞争对手及市场地位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Medac 5-氨基乙酰丙酸产品规格、参数及市场应用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Medac 5-氨基乙酰丙酸销量、收入、价格及毛利率（2018-2023）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Medac公司简介及主要业务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Medac企业最新动态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Midas Pharma Gmbh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Midas Pharma Gmbh基本信息、5-氨基乙酰丙酸生产基地、销售区域、竞争对手及市场地位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Midas Pharma Gmbh 5-氨基乙酰丙酸产品规格、参数及市场应用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Midas Pharma Gmbh 5-氨基乙酰丙酸销量、收入、价格及毛利率（2018-2023）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Midas Pharma Gmbh公司简介及主要业务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Midas Pharma Gmbh企业最新动态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Neopharma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Neopharma基本信息、5-氨基乙酰丙酸生产基地、销售区域、竞争对手及市场地位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Neopharma 5-氨基乙酰丙酸产品规格、参数及市场应用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Neopharma 5-氨基乙酰丙酸销量、收入、价格及毛利率（2018-2023）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Neopharma公司简介及主要业务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Neopharma企业最新动态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中国市场5-氨基乙酰丙酸产量、销量、进出口分析及未来趋势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中国市场5-氨基乙酰丙酸产量、销量、进出口分析及未来趋势（2018-2029）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中国市场5-氨基乙酰丙酸进出口贸易趋势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中国市场5-氨基乙酰丙酸主要进口来源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中国市场5-氨基乙酰丙酸主要出口目的地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中国市场5-氨基乙酰丙酸主要地区分布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中国5-氨基乙酰丙酸生产地区分布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中国5-氨基乙酰丙酸消费地区分布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全球不同产品类型5-氨基乙酰丙酸增长趋势2018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不同应用5-氨基乙酰丙酸增长趋势2018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5-氨基乙酰丙酸行业发展主要特点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5-氨基乙酰丙酸行业发展有利因素分析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5-氨基乙酰丙酸行业发展不利因素分析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进入5-氨基乙酰丙酸行业壁垒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全球主要地区5-氨基乙酰丙酸产量（千克）：2018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全球主要地区5-氨基乙酰丙酸产量（2018-2023）&amp;（千克）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全球主要地区5-氨基乙酰丙酸产量市场份额（2018-2023）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全球主要地区5-氨基乙酰丙酸产量（2024-2029）&amp;（千克）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全球主要地区5-氨基乙酰丙酸销售收入（百万美元）：2018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全球主要地区5-氨基乙酰丙酸销售收入（2018-2023）&amp;（百万美元）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全球主要地区5-氨基乙酰丙酸销售收入市场份额（2018-2023）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全球主要地区5-氨基乙酰丙酸收入（2024-2029）&amp;（百万美元）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全球主要地区5-氨基乙酰丙酸收入市场份额（2024-2029）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全球主要地区5-氨基乙酰丙酸销量（千克）：2018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全球主要地区5-氨基乙酰丙酸销量（2018-2023）&amp;（千克）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全球主要地区5-氨基乙酰丙酸销量市场份额（2018-2023）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全球主要地区5-氨基乙酰丙酸销量（2024-2029）&amp;（千克）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全球主要地区5-氨基乙酰丙酸销量份额（2024-2029）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北美5-氨基乙酰丙酸基本情况分析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欧洲5-氨基乙酰丙酸基本情况分析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亚太地区5-氨基乙酰丙酸基本情况分析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拉美地区5-氨基乙酰丙酸基本情况分析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中东及非洲5-氨基乙酰丙酸基本情况分析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全球市场主要厂商5-氨基乙酰丙酸产能（2022-2023）&amp;（千克）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全球市场主要厂商5-氨基乙酰丙酸销量（2018-2023）&amp;（千克）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全球市场主要厂商5-氨基乙酰丙酸销量市场份额（2018-2023）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全球市场主要厂商5-氨基乙酰丙酸销售收入（2018-2023）&amp;（百万美元）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全球市场主要厂商5-氨基乙酰丙酸销售收入市场份额（2018-2023）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全球市场主要厂商5-氨基乙酰丙酸销售价格（2018-2023）&amp;（千美元/千克）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2022年全球主要生产商5-氨基乙酰丙酸收入排名（百万美元）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中国市场主要厂商5-氨基乙酰丙酸销量（2018-2023）&amp;（千克）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中国市场主要厂商5-氨基乙酰丙酸销量市场份额（2018-2023）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中国市场主要厂商5-氨基乙酰丙酸销售收入（2018-2023）&amp;（百万美元）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中国市场主要厂商5-氨基乙酰丙酸销售收入市场份额（2018-2023）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中国市场主要厂商5-氨基乙酰丙酸销售价格（2018-2023）&amp;（千美元/千克）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2022年中国主要生产商5-氨基乙酰丙酸收入排名（百万美元）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全球主要厂商5-氨基乙酰丙酸总部及产地分布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全球主要厂商5-氨基乙酰丙酸商业化日期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全球主要厂商5-氨基乙酰丙酸产品类型及应用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2022年全球5-氨基乙酰丙酸主要厂商市场地位（第一梯队、第二梯队和第三梯队）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全球不同产品类型5-氨基乙酰丙酸销量（2018-2023年）&amp;（千克）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全球不同产品类型5-氨基乙酰丙酸销量市场份额（2018-2023）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全球不同产品类型5-氨基乙酰丙酸销量预测（2024-2029）&amp;（千克）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全球市场不同产品类型5-氨基乙酰丙酸销量市场份额预测（2024-2029）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全球不同产品类型5-氨基乙酰丙酸收入（2018-2023年）&amp;（百万美元）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全球不同产品类型5-氨基乙酰丙酸收入市场份额（2018-2023）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全球不同产品类型5-氨基乙酰丙酸收入预测（2024-2029）&amp;（百万美元）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全球不同产品类型5-氨基乙酰丙酸收入市场份额预测（2024-2029）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中国不同产品类型5-氨基乙酰丙酸销量（2018-2023年）&amp;（千克）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中国不同产品类型5-氨基乙酰丙酸销量市场份额（2018-2023）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中国不同产品类型5-氨基乙酰丙酸销量预测（2024-2029）&amp;（千克）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中国不同产品类型5-氨基乙酰丙酸销量市场份额预测（2024-2029）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中国不同产品类型5-氨基乙酰丙酸收入（2018-2023年）&amp;（百万美元）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中国不同产品类型5-氨基乙酰丙酸收入市场份额（2018-2023）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中国不同产品类型5-氨基乙酰丙酸收入预测（2024-2029）&amp;（百万美元）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中国不同产品类型5-氨基乙酰丙酸收入市场份额预测（2024-2029）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全球不同应用5-氨基乙酰丙酸销量（2018-2023年）&amp;（千克）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全球不同应用5-氨基乙酰丙酸销量市场份额（2018-2023）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全球不同应用5-氨基乙酰丙酸销量预测（2024-2029）&amp;（千克）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全球市场不同应用5-氨基乙酰丙酸销量市场份额预测（2024-2029）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全球不同应用5-氨基乙酰丙酸收入（2018-2023年）&amp;（百万美元）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全球不同应用5-氨基乙酰丙酸收入市场份额（2018-2023）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全球不同应用5-氨基乙酰丙酸收入预测（2024-2029）&amp;（百万美元）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全球不同应用5-氨基乙酰丙酸收入市场份额预测（2024-2029）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中国不同应用5-氨基乙酰丙酸销量（2018-2023年）&amp;（千克）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中国不同应用5-氨基乙酰丙酸销量市场份额（2018-2023）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中国不同应用5-氨基乙酰丙酸销量预测（2024-2029）&amp;（千克）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中国不同应用5-氨基乙酰丙酸销量市场份额预测（2024-2029）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中国不同应用5-氨基乙酰丙酸收入（2018-2023年）&amp;（百万美元）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中国不同应用5-氨基乙酰丙酸收入市场份额（2018-2023）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中国不同应用5-氨基乙酰丙酸收入预测（2024-2029）&amp;（百万美元）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中国不同应用5-氨基乙酰丙酸收入市场份额预测（2024-2029）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5-氨基乙酰丙酸行业技术发展趋势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5-氨基乙酰丙酸行业主要驱动因素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5-氨基乙酰丙酸行业供应链分析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5-氨基乙酰丙酸上游原料供应商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5-氨基乙酰丙酸行业主要下游客户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5-氨基乙酰丙酸行业典型经销商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西安赛邦 5-氨基乙酰丙酸生产基地、销售区域、竞争对手及市场地位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西安赛邦 5-氨基乙酰丙酸产品规格、参数及市场应用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西安赛邦 5-氨基乙酰丙酸销量（千克）、收入（百万美元）、价格（千美元/千克）及毛利率（2018-2023）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西安赛邦公司简介及主要业务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西安赛邦企业最新动态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郑州信联 5-氨基乙酰丙酸生产基地、销售区域、竞争对手及市场地位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郑州信联 5-氨基乙酰丙酸产品规格、参数及市场应用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郑州信联 5-氨基乙酰丙酸销量（千克）、收入（百万美元）、价格（千美元/千克）及毛利率（2018-2023）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郑州信联公司简介及主要业务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郑州信联企业最新动态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苏州纳美特 5-氨基乙酰丙酸生产基地、销售区域、竞争对手及市场地位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苏州纳美特 5-氨基乙酰丙酸产品规格、参数及市场应用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苏州纳美特 5-氨基乙酰丙酸销量（千克）、收入（百万美元）、价格（千美元/千克）及毛利率（2018-2023）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苏州纳美特公司简介及主要业务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苏州纳美特企业最新动态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西安天丰 5-氨基乙酰丙酸生产基地、销售区域、竞争对手及市场地位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西安天丰 5-氨基乙酰丙酸产品规格、参数及市场应用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西安天丰 5-氨基乙酰丙酸销量（千克）、收入（百万美元）、价格（千美元/千克）及毛利率（2018-2023）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西安天丰公司简介及主要业务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西安天丰企业最新动态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复旦张江 5-氨基乙酰丙酸生产基地、销售区域、竞争对手及市场地位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复旦张江 5-氨基乙酰丙酸产品规格、参数及市场应用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复旦张江 5-氨基乙酰丙酸销量（千克）、收入（百万美元）、价格（千美元/千克）及毛利率（2018-2023）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复旦张江公司简介及主要业务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复旦张江企业最新动态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思佰益 5-氨基乙酰丙酸生产基地、销售区域、竞争对手及市场地位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思佰益 5-氨基乙酰丙酸产品规格、参数及市场应用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思佰益 5-氨基乙酰丙酸销量（千克）、收入（百万美元）、价格（千美元/千克）及毛利率（2018-2023）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思佰益公司简介及主要业务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思佰益企业最新动态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Medac 5-氨基乙酰丙酸生产基地、销售区域、竞争对手及市场地位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Medac 5-氨基乙酰丙酸产品规格、参数及市场应用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Medac 5-氨基乙酰丙酸销量（千克）、收入（百万美元）、价格（千美元/千克）及毛利率（2018-2023）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Medac公司简介及主要业务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Medac企业最新动态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Midas Pharma Gmbh 5-氨基乙酰丙酸生产基地、销售区域、竞争对手及市场地位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Midas Pharma Gmbh 5-氨基乙酰丙酸产品规格、参数及市场应用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Midas Pharma Gmbh 5-氨基乙酰丙酸销量（千克）、收入（百万美元）、价格（千美元/千克）及毛利率（2018-2023）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Midas Pharma Gmbh公司简介及主要业务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Midas Pharma Gmbh企业最新动态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Neopharma 5-氨基乙酰丙酸生产基地、销售区域、竞争对手及市场地位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Neopharma 5-氨基乙酰丙酸产品规格、参数及市场应用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Neopharma 5-氨基乙酰丙酸销量（千克）、收入（百万美元）、价格（千美元/千克）及毛利率（2018-2023）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Neopharma公司简介及主要业务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Neopharma企业最新动态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中国市场5-氨基乙酰丙酸产量、销量、进出口（2018-2023年）&amp;（千克）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中国市场5-氨基乙酰丙酸产量、销量、进出口预测（2024-2029）&amp;（千克）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中国市场5-氨基乙酰丙酸进出口贸易趋势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中国市场5-氨基乙酰丙酸主要进口来源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中国市场5-氨基乙酰丙酸主要出口目的地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中国5-氨基乙酰丙酸生产地区分布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中国5-氨基乙酰丙酸消费地区分布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5-氨基乙酰丙酸产品图片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全球不同产品类型5-氨基乙酰丙酸规模2018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全球不同产品类型5-氨基乙酰丙酸市场份额2022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纯度为98%产品图片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纯度为95%产品图片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其它产品图片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全球不同应用5-氨基乙酰丙酸规模2018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全球不同应用5-氨基乙酰丙酸市场份额2022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农业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医药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日化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其它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全球5-氨基乙酰丙酸产能、产量、产能利用率及发展趋势（2018-2029）&amp;（千克）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全球5-氨基乙酰丙酸产量、需求量及发展趋势（2018-2029）&amp;（千克）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全球主要地区5-氨基乙酰丙酸产量规模：2018 VS 2022 VS 2029（千克）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全球主要地区5-氨基乙酰丙酸产量市场份额（2018-2029）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中国5-氨基乙酰丙酸产能、产量、产能利用率及发展趋势（2018-2029）&amp;（千克）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中国5-氨基乙酰丙酸产量、市场需求量及发展趋势（2018-2029）&amp;（千克）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中国5-氨基乙酰丙酸总产能占全球比重（2018-2029）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中国5-氨基乙酰丙酸总产量占全球比重（2018-2029）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全球5-氨基乙酰丙酸市场收入及增长率:（2018-2029）&amp;（百万美元）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全球市场5-氨基乙酰丙酸市场规模：2018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全球市场5-氨基乙酰丙酸销量及增长率（2018-2029）&amp;（千克）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全球市场5-氨基乙酰丙酸价格趋势（2018-2029）&amp;（千美元/千克）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中国5-氨基乙酰丙酸市场收入及增长率:（2018-2029）&amp;（百万美元）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中国市场5-氨基乙酰丙酸市场规模：2018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中国市场5-氨基乙酰丙酸销量及增长率（2018-2029）&amp;（千克）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中国市场5-氨基乙酰丙酸销量占全球比重（2018-2029）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中国5-氨基乙酰丙酸收入占全球比重（2018-2029）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全球主要地区5-氨基乙酰丙酸销售收入规模：2018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全球主要地区5-氨基乙酰丙酸销售收入市场份额（2018-2023）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全球主要地区5-氨基乙酰丙酸销售收入市场份额（2018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全球主要地区5-氨基乙酰丙酸收入市场份额（2024-2029）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北美（美国和加拿大）5-氨基乙酰丙酸销量（2018-2029）&amp;（千克）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北美（美国和加拿大）5-氨基乙酰丙酸销量份额（2018-2029）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北美（美国和加拿大）5-氨基乙酰丙酸收入（2018-2029）&amp;（百万美元）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北美（美国和加拿大）5-氨基乙酰丙酸收入份额（2018-2029）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欧洲（德国、英国、法国和意大利等国家）5-氨基乙酰丙酸销量（2018-2029）&amp;（千克）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欧洲（德国、英国、法国和意大利等国家）5-氨基乙酰丙酸销量份额（2018-2029）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欧洲（德国、英国、法国和意大利等国家）5-氨基乙酰丙酸收入（2018-2029）&amp;（百万美元）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欧洲（德国、英国、法国和意大利等国家）5-氨基乙酰丙酸收入份额（2018-2029）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亚太（中国、日本、韩国、中国台湾、印度和东南亚等）5-氨基乙酰丙酸销量（2018-2029）&amp;（千克）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亚太（中国、日本、韩国、中国台湾、印度和东南亚等）5-氨基乙酰丙酸销量份额（2018-2029）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亚太（中国、日本、韩国、中国台湾、印度和东南亚等）5-氨基乙酰丙酸收入（2018-2029）&amp;（百万美元）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亚太（中国、日本、韩国、中国台湾、印度和东南亚等）5-氨基乙酰丙酸收入份额（2018-2029）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拉美地区（墨西哥、巴西等国家）5-氨基乙酰丙酸销量（2018-2029）&amp;（千克）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拉美地区（墨西哥、巴西等国家）5-氨基乙酰丙酸销量份额（2018-2029）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拉美地区（墨西哥、巴西等国家）5-氨基乙酰丙酸收入（2018-2029）&amp;（百万美元）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拉美地区（墨西哥、巴西等国家）5-氨基乙酰丙酸收入份额（2018-2029）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中东及非洲（土耳其、沙特等国家）5-氨基乙酰丙酸销量（2018-2029）&amp;（千克）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中东及非洲（土耳其、沙特等国家）5-氨基乙酰丙酸销量份额（2018-2029）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中东及非洲（土耳其、沙特等国家）5-氨基乙酰丙酸收入（2018-2029）&amp;（百万美元）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中东及非洲（土耳其、沙特等国家）5-氨基乙酰丙酸收入份额（2018-2029）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2022年全球市场主要厂商5-氨基乙酰丙酸销量市场份额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2022年全球市场主要厂商5-氨基乙酰丙酸收入市场份额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2022年中国市场主要厂商5-氨基乙酰丙酸销量市场份额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2022年中国市场主要厂商5-氨基乙酰丙酸收入市场份额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2022年全球前五大生产商5-氨基乙酰丙酸市场份额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全球5-氨基乙酰丙酸第一梯队、第二梯队和第三梯队生产商（品牌）及市场份额（2022）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全球不同产品类型5-氨基乙酰丙酸价格走势（2018-2029）&amp;（千美元/千克）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全球不同应用5-氨基乙酰丙酸价格走势（2018-2029）&amp;（千美元/千克）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5-氨基乙酰丙酸中国企业SWOT分析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5-氨基乙酰丙酸产业链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5-氨基乙酰丙酸行业采购模式分析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5-氨基乙酰丙酸行业生产模式分析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5-氨基乙酰丙酸行业销售模式分析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I3MSwiaGRpZCI6IjY3YTEzMDQ2M2ViMDk1NDQ0ZWIyMzZiOTVkNTMwZWIwIiwidXNlckNvdW50Ijo0Mjcx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50044F"/>
    <w:rsid w:val="03575C81"/>
    <w:rsid w:val="03595555"/>
    <w:rsid w:val="0361440A"/>
    <w:rsid w:val="036A59B4"/>
    <w:rsid w:val="037477CB"/>
    <w:rsid w:val="038500F8"/>
    <w:rsid w:val="0385634A"/>
    <w:rsid w:val="03870314"/>
    <w:rsid w:val="0388408C"/>
    <w:rsid w:val="038A3960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BB7FBE"/>
    <w:rsid w:val="03C03826"/>
    <w:rsid w:val="03C07382"/>
    <w:rsid w:val="03CF3A69"/>
    <w:rsid w:val="03CF75C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450729"/>
    <w:rsid w:val="04531FA4"/>
    <w:rsid w:val="045521C0"/>
    <w:rsid w:val="04567CE7"/>
    <w:rsid w:val="045A1585"/>
    <w:rsid w:val="04673CA2"/>
    <w:rsid w:val="046C750A"/>
    <w:rsid w:val="04740E9E"/>
    <w:rsid w:val="04763EE5"/>
    <w:rsid w:val="047A39D5"/>
    <w:rsid w:val="047A5783"/>
    <w:rsid w:val="047F0663"/>
    <w:rsid w:val="04812FB5"/>
    <w:rsid w:val="048605CC"/>
    <w:rsid w:val="0486382D"/>
    <w:rsid w:val="048C331C"/>
    <w:rsid w:val="04974587"/>
    <w:rsid w:val="04994C0E"/>
    <w:rsid w:val="049C1B9D"/>
    <w:rsid w:val="04A122A7"/>
    <w:rsid w:val="04A612D5"/>
    <w:rsid w:val="04A722F0"/>
    <w:rsid w:val="04B073F7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8645FB"/>
    <w:rsid w:val="058F34B0"/>
    <w:rsid w:val="05922FA0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B200E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86409"/>
    <w:rsid w:val="079528D4"/>
    <w:rsid w:val="07972AF0"/>
    <w:rsid w:val="07A019A5"/>
    <w:rsid w:val="07A62D33"/>
    <w:rsid w:val="07A632B6"/>
    <w:rsid w:val="07A849F7"/>
    <w:rsid w:val="07A86AAB"/>
    <w:rsid w:val="07BF4B24"/>
    <w:rsid w:val="07C02047"/>
    <w:rsid w:val="07C20100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F341CA"/>
    <w:rsid w:val="07F910B5"/>
    <w:rsid w:val="07F93FB3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7338FA"/>
    <w:rsid w:val="0983157E"/>
    <w:rsid w:val="09842C00"/>
    <w:rsid w:val="098470A4"/>
    <w:rsid w:val="098B21E0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8530D4"/>
    <w:rsid w:val="0A894972"/>
    <w:rsid w:val="0A8F5D00"/>
    <w:rsid w:val="0A9D6E3B"/>
    <w:rsid w:val="0A9E7CF1"/>
    <w:rsid w:val="0A9F23E7"/>
    <w:rsid w:val="0AA71E94"/>
    <w:rsid w:val="0ABB4D47"/>
    <w:rsid w:val="0ACC2AB1"/>
    <w:rsid w:val="0AD100C7"/>
    <w:rsid w:val="0AD61B81"/>
    <w:rsid w:val="0ADB5A7E"/>
    <w:rsid w:val="0ADC46E2"/>
    <w:rsid w:val="0ADC50D7"/>
    <w:rsid w:val="0ADD50EF"/>
    <w:rsid w:val="0AE02BF8"/>
    <w:rsid w:val="0AE24082"/>
    <w:rsid w:val="0AEC3153"/>
    <w:rsid w:val="0AEE711F"/>
    <w:rsid w:val="0AF65D7F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F2858"/>
    <w:rsid w:val="0BDA11FD"/>
    <w:rsid w:val="0BDD731F"/>
    <w:rsid w:val="0BE65DF4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336B7"/>
    <w:rsid w:val="0D764F9A"/>
    <w:rsid w:val="0D780CCE"/>
    <w:rsid w:val="0D894688"/>
    <w:rsid w:val="0D937400"/>
    <w:rsid w:val="0D9F0822"/>
    <w:rsid w:val="0D9F2BDA"/>
    <w:rsid w:val="0D9F44AC"/>
    <w:rsid w:val="0DA10224"/>
    <w:rsid w:val="0DB67FFA"/>
    <w:rsid w:val="0DB75732"/>
    <w:rsid w:val="0DC65EDD"/>
    <w:rsid w:val="0DC7709D"/>
    <w:rsid w:val="0DC91529"/>
    <w:rsid w:val="0DCD2DC7"/>
    <w:rsid w:val="0DCF12BC"/>
    <w:rsid w:val="0DCF4AAF"/>
    <w:rsid w:val="0DDA54E4"/>
    <w:rsid w:val="0DE52FC4"/>
    <w:rsid w:val="0DE74F5C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46E76"/>
    <w:rsid w:val="0F3550C8"/>
    <w:rsid w:val="0F4470B9"/>
    <w:rsid w:val="0F46473B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6F79"/>
    <w:rsid w:val="10E1111F"/>
    <w:rsid w:val="10E8616A"/>
    <w:rsid w:val="10E87E46"/>
    <w:rsid w:val="10EA0134"/>
    <w:rsid w:val="10F3555E"/>
    <w:rsid w:val="10F36FE9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63DC1"/>
    <w:rsid w:val="123F000C"/>
    <w:rsid w:val="124666C8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50FB0"/>
    <w:rsid w:val="132E255A"/>
    <w:rsid w:val="132F62D2"/>
    <w:rsid w:val="133053DB"/>
    <w:rsid w:val="133157A0"/>
    <w:rsid w:val="133236CD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644AF"/>
    <w:rsid w:val="156B2323"/>
    <w:rsid w:val="156D4E90"/>
    <w:rsid w:val="156E30E2"/>
    <w:rsid w:val="15733CEE"/>
    <w:rsid w:val="1573694A"/>
    <w:rsid w:val="157C3764"/>
    <w:rsid w:val="157D1577"/>
    <w:rsid w:val="158879DE"/>
    <w:rsid w:val="158A5A42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A30E1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E232C3"/>
    <w:rsid w:val="17E340BC"/>
    <w:rsid w:val="17F062FD"/>
    <w:rsid w:val="17F42B99"/>
    <w:rsid w:val="17F65611"/>
    <w:rsid w:val="17F92A0B"/>
    <w:rsid w:val="17FA1432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E477D"/>
    <w:rsid w:val="18FF04F5"/>
    <w:rsid w:val="1901426D"/>
    <w:rsid w:val="1901601B"/>
    <w:rsid w:val="19061883"/>
    <w:rsid w:val="190D0660"/>
    <w:rsid w:val="19104BC2"/>
    <w:rsid w:val="19187C36"/>
    <w:rsid w:val="192341E3"/>
    <w:rsid w:val="192476D0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04E0A"/>
    <w:rsid w:val="1A352420"/>
    <w:rsid w:val="1A50725A"/>
    <w:rsid w:val="1A5B42FF"/>
    <w:rsid w:val="1A5F2FF9"/>
    <w:rsid w:val="1A642D06"/>
    <w:rsid w:val="1A6745A4"/>
    <w:rsid w:val="1A6B1153"/>
    <w:rsid w:val="1A7226F6"/>
    <w:rsid w:val="1A7A42D7"/>
    <w:rsid w:val="1A85044E"/>
    <w:rsid w:val="1A876D8A"/>
    <w:rsid w:val="1A8920EF"/>
    <w:rsid w:val="1A8C7B66"/>
    <w:rsid w:val="1A974E89"/>
    <w:rsid w:val="1A98545C"/>
    <w:rsid w:val="1A9A04D5"/>
    <w:rsid w:val="1A9A6727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16D80"/>
    <w:rsid w:val="1C6221B7"/>
    <w:rsid w:val="1C640D9B"/>
    <w:rsid w:val="1C672639"/>
    <w:rsid w:val="1C6A2129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4466"/>
    <w:rsid w:val="1CCF55DB"/>
    <w:rsid w:val="1CD13F56"/>
    <w:rsid w:val="1CD16CB8"/>
    <w:rsid w:val="1CDB17BE"/>
    <w:rsid w:val="1CDD28FB"/>
    <w:rsid w:val="1CDF6673"/>
    <w:rsid w:val="1CF0262F"/>
    <w:rsid w:val="1CF540E9"/>
    <w:rsid w:val="1CFA525B"/>
    <w:rsid w:val="1CFE11EF"/>
    <w:rsid w:val="1CFF5EAA"/>
    <w:rsid w:val="1D152095"/>
    <w:rsid w:val="1D17405F"/>
    <w:rsid w:val="1D1F75A0"/>
    <w:rsid w:val="1D210A3A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44DCB"/>
    <w:rsid w:val="1D6C44AF"/>
    <w:rsid w:val="1D840FC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F6046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767C6"/>
    <w:rsid w:val="203E1903"/>
    <w:rsid w:val="206375BB"/>
    <w:rsid w:val="206A26F8"/>
    <w:rsid w:val="206E043A"/>
    <w:rsid w:val="206E238A"/>
    <w:rsid w:val="207422E6"/>
    <w:rsid w:val="20765541"/>
    <w:rsid w:val="20801F1B"/>
    <w:rsid w:val="20812427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1004E0A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521B0A"/>
    <w:rsid w:val="21594B94"/>
    <w:rsid w:val="215D225D"/>
    <w:rsid w:val="216422A6"/>
    <w:rsid w:val="21696C25"/>
    <w:rsid w:val="21743C12"/>
    <w:rsid w:val="217557F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005DE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910E7"/>
    <w:rsid w:val="238C6E29"/>
    <w:rsid w:val="23953F30"/>
    <w:rsid w:val="23955CDE"/>
    <w:rsid w:val="23A20F03"/>
    <w:rsid w:val="23A81EB5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E3640"/>
    <w:rsid w:val="23F4034E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928CA"/>
    <w:rsid w:val="246D6944"/>
    <w:rsid w:val="24746C16"/>
    <w:rsid w:val="247C6E9E"/>
    <w:rsid w:val="247E6772"/>
    <w:rsid w:val="24822706"/>
    <w:rsid w:val="248D06E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C26921"/>
    <w:rsid w:val="24C3687B"/>
    <w:rsid w:val="24C76438"/>
    <w:rsid w:val="24C90335"/>
    <w:rsid w:val="24CA32FF"/>
    <w:rsid w:val="24CC726D"/>
    <w:rsid w:val="24D354AD"/>
    <w:rsid w:val="24DD4E47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B4B4C"/>
    <w:rsid w:val="253908EB"/>
    <w:rsid w:val="254554E2"/>
    <w:rsid w:val="2547125A"/>
    <w:rsid w:val="25493224"/>
    <w:rsid w:val="254F010E"/>
    <w:rsid w:val="255273C3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24264"/>
    <w:rsid w:val="25956469"/>
    <w:rsid w:val="25970F68"/>
    <w:rsid w:val="259B3353"/>
    <w:rsid w:val="25A130FC"/>
    <w:rsid w:val="25A22934"/>
    <w:rsid w:val="25A246E2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24DF9"/>
    <w:rsid w:val="26B446CD"/>
    <w:rsid w:val="26B66697"/>
    <w:rsid w:val="26BA71BF"/>
    <w:rsid w:val="26BA7C60"/>
    <w:rsid w:val="26C012C4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867FC"/>
    <w:rsid w:val="271D6716"/>
    <w:rsid w:val="27286E69"/>
    <w:rsid w:val="27363334"/>
    <w:rsid w:val="274F42C8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DF17A9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966FF"/>
    <w:rsid w:val="294C6E3F"/>
    <w:rsid w:val="294E0E09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B4195"/>
    <w:rsid w:val="2A9C5BA4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0FF0"/>
    <w:rsid w:val="2BFC1D01"/>
    <w:rsid w:val="2C016606"/>
    <w:rsid w:val="2C0B1233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50A49"/>
    <w:rsid w:val="2CBC5046"/>
    <w:rsid w:val="2CBD0053"/>
    <w:rsid w:val="2CBF5B79"/>
    <w:rsid w:val="2CC67D4F"/>
    <w:rsid w:val="2CD94E8D"/>
    <w:rsid w:val="2CE61358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222924"/>
    <w:rsid w:val="2F2A7C22"/>
    <w:rsid w:val="2F35780B"/>
    <w:rsid w:val="2F3E547B"/>
    <w:rsid w:val="2F407445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B1BC9"/>
    <w:rsid w:val="2FE53B49"/>
    <w:rsid w:val="2FEE50F3"/>
    <w:rsid w:val="2FF46177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52F08"/>
    <w:rsid w:val="30470360"/>
    <w:rsid w:val="305137EA"/>
    <w:rsid w:val="30515682"/>
    <w:rsid w:val="30662444"/>
    <w:rsid w:val="306E3B3E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C23DC"/>
    <w:rsid w:val="30D616E4"/>
    <w:rsid w:val="30D81900"/>
    <w:rsid w:val="30D84C78"/>
    <w:rsid w:val="30DA7426"/>
    <w:rsid w:val="30DF67EA"/>
    <w:rsid w:val="30E81B43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685F"/>
    <w:rsid w:val="31D04385"/>
    <w:rsid w:val="31D43E75"/>
    <w:rsid w:val="31D73965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530C"/>
    <w:rsid w:val="3221701E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F0CFA"/>
    <w:rsid w:val="327F4174"/>
    <w:rsid w:val="328162A0"/>
    <w:rsid w:val="32870EE7"/>
    <w:rsid w:val="32951856"/>
    <w:rsid w:val="329927D1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F633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8494C"/>
    <w:rsid w:val="342C7F98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73421"/>
    <w:rsid w:val="34874EF3"/>
    <w:rsid w:val="34913981"/>
    <w:rsid w:val="34936269"/>
    <w:rsid w:val="34967B08"/>
    <w:rsid w:val="349A13A6"/>
    <w:rsid w:val="34A12BF9"/>
    <w:rsid w:val="34A2025B"/>
    <w:rsid w:val="34A22009"/>
    <w:rsid w:val="34A51AF9"/>
    <w:rsid w:val="34A57D4B"/>
    <w:rsid w:val="34B00BC9"/>
    <w:rsid w:val="34BB131C"/>
    <w:rsid w:val="34BF705E"/>
    <w:rsid w:val="34C04B85"/>
    <w:rsid w:val="34CB5A03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301D0A"/>
    <w:rsid w:val="35303AB8"/>
    <w:rsid w:val="353D61D5"/>
    <w:rsid w:val="353F0533"/>
    <w:rsid w:val="35414403"/>
    <w:rsid w:val="35424E24"/>
    <w:rsid w:val="354E03E2"/>
    <w:rsid w:val="3556002F"/>
    <w:rsid w:val="355D2DF6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2CB9"/>
    <w:rsid w:val="35977693"/>
    <w:rsid w:val="35983723"/>
    <w:rsid w:val="359A2D7C"/>
    <w:rsid w:val="359A3628"/>
    <w:rsid w:val="359E4EC6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36818"/>
    <w:rsid w:val="360D5BA8"/>
    <w:rsid w:val="360D7D52"/>
    <w:rsid w:val="36105698"/>
    <w:rsid w:val="361231BE"/>
    <w:rsid w:val="36154A5C"/>
    <w:rsid w:val="36186CF3"/>
    <w:rsid w:val="361C5DEB"/>
    <w:rsid w:val="361F1C60"/>
    <w:rsid w:val="362317B0"/>
    <w:rsid w:val="362A0508"/>
    <w:rsid w:val="36304469"/>
    <w:rsid w:val="363506C2"/>
    <w:rsid w:val="36394BEF"/>
    <w:rsid w:val="363C648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B4055C"/>
    <w:rsid w:val="38B7004D"/>
    <w:rsid w:val="38BD5663"/>
    <w:rsid w:val="38C7758E"/>
    <w:rsid w:val="38C8225A"/>
    <w:rsid w:val="38CC7F9C"/>
    <w:rsid w:val="38D40C1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709A6"/>
    <w:rsid w:val="39DA2245"/>
    <w:rsid w:val="39E11825"/>
    <w:rsid w:val="39E62997"/>
    <w:rsid w:val="39E906DA"/>
    <w:rsid w:val="39ED1F78"/>
    <w:rsid w:val="39EE7A9E"/>
    <w:rsid w:val="39F257E0"/>
    <w:rsid w:val="39FC665F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E1447"/>
    <w:rsid w:val="3B3360B0"/>
    <w:rsid w:val="3B351E28"/>
    <w:rsid w:val="3B365BA1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AE1BDB"/>
    <w:rsid w:val="3BAE5737"/>
    <w:rsid w:val="3BB16FD5"/>
    <w:rsid w:val="3BB56AC5"/>
    <w:rsid w:val="3BB9336F"/>
    <w:rsid w:val="3BBA3B64"/>
    <w:rsid w:val="3BC1190E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47405"/>
    <w:rsid w:val="3C7B5562"/>
    <w:rsid w:val="3C7C3A87"/>
    <w:rsid w:val="3C7D61AA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E14075"/>
    <w:rsid w:val="3EE55913"/>
    <w:rsid w:val="3EEA4CD8"/>
    <w:rsid w:val="3EED47C8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B2FFE"/>
    <w:rsid w:val="41DD6D76"/>
    <w:rsid w:val="41DE6C3F"/>
    <w:rsid w:val="41E06866"/>
    <w:rsid w:val="41E16D4C"/>
    <w:rsid w:val="41E47950"/>
    <w:rsid w:val="41EA4FEF"/>
    <w:rsid w:val="41FA16D6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F1EDE"/>
    <w:rsid w:val="454F3AE7"/>
    <w:rsid w:val="45504AAF"/>
    <w:rsid w:val="45505C97"/>
    <w:rsid w:val="4550785F"/>
    <w:rsid w:val="45521829"/>
    <w:rsid w:val="4555747A"/>
    <w:rsid w:val="45594965"/>
    <w:rsid w:val="455C26A8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56B1"/>
    <w:rsid w:val="474451A1"/>
    <w:rsid w:val="474653BD"/>
    <w:rsid w:val="474E7DCE"/>
    <w:rsid w:val="47541C62"/>
    <w:rsid w:val="4766659B"/>
    <w:rsid w:val="47685334"/>
    <w:rsid w:val="477137B3"/>
    <w:rsid w:val="47730D59"/>
    <w:rsid w:val="477558AD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F67AB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F3B5F"/>
    <w:rsid w:val="4AE42F23"/>
    <w:rsid w:val="4AE64EED"/>
    <w:rsid w:val="4AEC002A"/>
    <w:rsid w:val="4AF55130"/>
    <w:rsid w:val="4AF869CF"/>
    <w:rsid w:val="4AF9521E"/>
    <w:rsid w:val="4AFA62A3"/>
    <w:rsid w:val="4B037E2A"/>
    <w:rsid w:val="4B0C247A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5155C"/>
    <w:rsid w:val="4C3B7578"/>
    <w:rsid w:val="4C3E48B5"/>
    <w:rsid w:val="4C40062D"/>
    <w:rsid w:val="4C4F261E"/>
    <w:rsid w:val="4C530B9E"/>
    <w:rsid w:val="4C5821AD"/>
    <w:rsid w:val="4C63256E"/>
    <w:rsid w:val="4C6836E0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9609D8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77461"/>
    <w:rsid w:val="4F5A37B4"/>
    <w:rsid w:val="4F5F0DCA"/>
    <w:rsid w:val="4F626B0C"/>
    <w:rsid w:val="4F6A6F79"/>
    <w:rsid w:val="4F6C3DC6"/>
    <w:rsid w:val="4F701CA4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33E4B"/>
    <w:rsid w:val="50096F88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C08CB"/>
    <w:rsid w:val="51840FBC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30F31"/>
    <w:rsid w:val="534529CD"/>
    <w:rsid w:val="534C3D5B"/>
    <w:rsid w:val="534F1156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817F20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64138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C1FAA"/>
    <w:rsid w:val="557E5D22"/>
    <w:rsid w:val="55891C8E"/>
    <w:rsid w:val="558C5567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B17C3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DE2F1C"/>
    <w:rsid w:val="56E10C5F"/>
    <w:rsid w:val="56E12A0D"/>
    <w:rsid w:val="56E322E1"/>
    <w:rsid w:val="56F269C8"/>
    <w:rsid w:val="56F91B04"/>
    <w:rsid w:val="56FC15F5"/>
    <w:rsid w:val="57016832"/>
    <w:rsid w:val="570A3D11"/>
    <w:rsid w:val="57106E4E"/>
    <w:rsid w:val="571A0E83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8115C5"/>
    <w:rsid w:val="57844563"/>
    <w:rsid w:val="57877110"/>
    <w:rsid w:val="578A6709"/>
    <w:rsid w:val="578D66F1"/>
    <w:rsid w:val="579B2BBB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5722"/>
    <w:rsid w:val="58D00F8B"/>
    <w:rsid w:val="58D26AB1"/>
    <w:rsid w:val="58D345D7"/>
    <w:rsid w:val="58D97E3F"/>
    <w:rsid w:val="58DA5965"/>
    <w:rsid w:val="58EB7AAF"/>
    <w:rsid w:val="58F22CAF"/>
    <w:rsid w:val="590645DA"/>
    <w:rsid w:val="590824D3"/>
    <w:rsid w:val="590F1AB3"/>
    <w:rsid w:val="590F329A"/>
    <w:rsid w:val="59123351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457283"/>
    <w:rsid w:val="59484FC5"/>
    <w:rsid w:val="594A4899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53A17"/>
    <w:rsid w:val="5A7871E4"/>
    <w:rsid w:val="5A8174EE"/>
    <w:rsid w:val="5A867B53"/>
    <w:rsid w:val="5A8B6CB4"/>
    <w:rsid w:val="5A924D04"/>
    <w:rsid w:val="5A970F4C"/>
    <w:rsid w:val="5A98352E"/>
    <w:rsid w:val="5AA004E9"/>
    <w:rsid w:val="5AA4622B"/>
    <w:rsid w:val="5AAB75B9"/>
    <w:rsid w:val="5AC05945"/>
    <w:rsid w:val="5AC661A1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949F7"/>
    <w:rsid w:val="5C1A77B4"/>
    <w:rsid w:val="5C1C12D8"/>
    <w:rsid w:val="5C205D85"/>
    <w:rsid w:val="5C33715E"/>
    <w:rsid w:val="5C4C26D6"/>
    <w:rsid w:val="5C563555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D027239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E1CEF"/>
    <w:rsid w:val="5D6E48CE"/>
    <w:rsid w:val="5D710D9B"/>
    <w:rsid w:val="5D71365A"/>
    <w:rsid w:val="5D7A3273"/>
    <w:rsid w:val="5D7A37C6"/>
    <w:rsid w:val="5D7C348F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700DD2"/>
    <w:rsid w:val="5F702B80"/>
    <w:rsid w:val="5F7A57AC"/>
    <w:rsid w:val="5F7C6122"/>
    <w:rsid w:val="5F85016E"/>
    <w:rsid w:val="5F9745B0"/>
    <w:rsid w:val="5F9E6D95"/>
    <w:rsid w:val="5FB213EA"/>
    <w:rsid w:val="5FB76A00"/>
    <w:rsid w:val="5FBB029F"/>
    <w:rsid w:val="5FC1162D"/>
    <w:rsid w:val="5FC353A5"/>
    <w:rsid w:val="5FD17AC2"/>
    <w:rsid w:val="5FD749AD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8527D"/>
    <w:rsid w:val="611A7247"/>
    <w:rsid w:val="611F172B"/>
    <w:rsid w:val="611F2AAF"/>
    <w:rsid w:val="612877BC"/>
    <w:rsid w:val="6136215C"/>
    <w:rsid w:val="613E7553"/>
    <w:rsid w:val="61406582"/>
    <w:rsid w:val="6142054C"/>
    <w:rsid w:val="61594380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714C"/>
    <w:rsid w:val="63EB6C79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6D58E0"/>
    <w:rsid w:val="647749B0"/>
    <w:rsid w:val="647927F9"/>
    <w:rsid w:val="64813139"/>
    <w:rsid w:val="64847F0B"/>
    <w:rsid w:val="648C220A"/>
    <w:rsid w:val="648E1784"/>
    <w:rsid w:val="648F5856"/>
    <w:rsid w:val="64986CAA"/>
    <w:rsid w:val="649A3EC9"/>
    <w:rsid w:val="649D4417"/>
    <w:rsid w:val="64B17EC2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F362B8"/>
    <w:rsid w:val="65FA13F5"/>
    <w:rsid w:val="65FF0AD1"/>
    <w:rsid w:val="660679FF"/>
    <w:rsid w:val="6609788A"/>
    <w:rsid w:val="66106E6A"/>
    <w:rsid w:val="661F70AE"/>
    <w:rsid w:val="66240220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F6B13"/>
    <w:rsid w:val="67A61834"/>
    <w:rsid w:val="67AC671F"/>
    <w:rsid w:val="67AE2497"/>
    <w:rsid w:val="67AE693B"/>
    <w:rsid w:val="67B33F51"/>
    <w:rsid w:val="67C24194"/>
    <w:rsid w:val="67C77AFB"/>
    <w:rsid w:val="67C95523"/>
    <w:rsid w:val="67DD4B2A"/>
    <w:rsid w:val="67DD79B6"/>
    <w:rsid w:val="67DF1901"/>
    <w:rsid w:val="67E1461B"/>
    <w:rsid w:val="67E67E83"/>
    <w:rsid w:val="680227E3"/>
    <w:rsid w:val="680756EB"/>
    <w:rsid w:val="680E2F36"/>
    <w:rsid w:val="681F15E7"/>
    <w:rsid w:val="681F5143"/>
    <w:rsid w:val="68212C69"/>
    <w:rsid w:val="682B1D3A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C47D0"/>
    <w:rsid w:val="6AAD0439"/>
    <w:rsid w:val="6AB37396"/>
    <w:rsid w:val="6ABC4ECB"/>
    <w:rsid w:val="6ADB5443"/>
    <w:rsid w:val="6ADE12E5"/>
    <w:rsid w:val="6ADF6E0B"/>
    <w:rsid w:val="6AE6019A"/>
    <w:rsid w:val="6AEF34F2"/>
    <w:rsid w:val="6AFC5C0F"/>
    <w:rsid w:val="6AFE3735"/>
    <w:rsid w:val="6B036F9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52206A"/>
    <w:rsid w:val="6D673814"/>
    <w:rsid w:val="6D761CA9"/>
    <w:rsid w:val="6D793547"/>
    <w:rsid w:val="6D7D4DE5"/>
    <w:rsid w:val="6D8048D6"/>
    <w:rsid w:val="6D855A48"/>
    <w:rsid w:val="6D8A305E"/>
    <w:rsid w:val="6D8A7502"/>
    <w:rsid w:val="6D8C5028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7B1B"/>
    <w:rsid w:val="6DCF3167"/>
    <w:rsid w:val="6DD8026E"/>
    <w:rsid w:val="6DD93FE6"/>
    <w:rsid w:val="6DDF6AD5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80045"/>
    <w:rsid w:val="6F8B1310"/>
    <w:rsid w:val="6F8C57B4"/>
    <w:rsid w:val="6F9739F5"/>
    <w:rsid w:val="6F9B59F7"/>
    <w:rsid w:val="6FA523D2"/>
    <w:rsid w:val="6FAB550E"/>
    <w:rsid w:val="6FAC19B2"/>
    <w:rsid w:val="6FB24AEE"/>
    <w:rsid w:val="6FC52A74"/>
    <w:rsid w:val="6FCD32BE"/>
    <w:rsid w:val="6FCD36D6"/>
    <w:rsid w:val="6FD11419"/>
    <w:rsid w:val="6FD26F3F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E441B"/>
    <w:rsid w:val="701337DF"/>
    <w:rsid w:val="701C0B7D"/>
    <w:rsid w:val="701C1BFF"/>
    <w:rsid w:val="701D01BA"/>
    <w:rsid w:val="701D1B77"/>
    <w:rsid w:val="701D465E"/>
    <w:rsid w:val="701D640C"/>
    <w:rsid w:val="702347C4"/>
    <w:rsid w:val="702459EC"/>
    <w:rsid w:val="703379DD"/>
    <w:rsid w:val="703419A7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22DB5"/>
    <w:rsid w:val="70A408DB"/>
    <w:rsid w:val="70AB7EBB"/>
    <w:rsid w:val="70B71A4B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B0505E"/>
    <w:rsid w:val="71B66B18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D41640"/>
    <w:rsid w:val="73D426C8"/>
    <w:rsid w:val="73D43285"/>
    <w:rsid w:val="73DB2875"/>
    <w:rsid w:val="73DC038C"/>
    <w:rsid w:val="73E72559"/>
    <w:rsid w:val="73F05BE5"/>
    <w:rsid w:val="73F456D6"/>
    <w:rsid w:val="74031DBD"/>
    <w:rsid w:val="74063606"/>
    <w:rsid w:val="740C6EC3"/>
    <w:rsid w:val="741464E0"/>
    <w:rsid w:val="74185868"/>
    <w:rsid w:val="7419513C"/>
    <w:rsid w:val="741B0EB4"/>
    <w:rsid w:val="74220495"/>
    <w:rsid w:val="74251D33"/>
    <w:rsid w:val="742C30C1"/>
    <w:rsid w:val="743106D8"/>
    <w:rsid w:val="7434271A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7416F"/>
    <w:rsid w:val="76085468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E15A1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6382D"/>
    <w:rsid w:val="77D83BF3"/>
    <w:rsid w:val="77DA1086"/>
    <w:rsid w:val="77DA2E34"/>
    <w:rsid w:val="77DC6BAC"/>
    <w:rsid w:val="77E31BB3"/>
    <w:rsid w:val="77EB329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E0091E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60C00"/>
    <w:rsid w:val="7A48677B"/>
    <w:rsid w:val="7A523156"/>
    <w:rsid w:val="7A552C46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827A6B"/>
    <w:rsid w:val="7B914152"/>
    <w:rsid w:val="7B91776F"/>
    <w:rsid w:val="7B963516"/>
    <w:rsid w:val="7B963B66"/>
    <w:rsid w:val="7B971768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D137C8"/>
    <w:rsid w:val="7BD302C6"/>
    <w:rsid w:val="7BE418FB"/>
    <w:rsid w:val="7BE94E67"/>
    <w:rsid w:val="7BF22E42"/>
    <w:rsid w:val="7BF546E1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7BC8"/>
    <w:rsid w:val="7E551467"/>
    <w:rsid w:val="7E551C72"/>
    <w:rsid w:val="7E5D7BC6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18</Pages>
  <Words>12386</Words>
  <Characters>17482</Characters>
  <Lines>0</Lines>
  <Paragraphs>0</Paragraphs>
  <TotalTime>27</TotalTime>
  <ScaleCrop>false</ScaleCrop>
  <LinksUpToDate>false</LinksUpToDate>
  <CharactersWithSpaces>20594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2023-08-16T06:45:52Z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ED4F5EDD10A54FCC9DD05F479E3F369F_13</vt:lpwstr>
  </property>
  <property fmtid="{D5CDD505-2E9C-101B-9397-08002B2CF9AE}" pid="5" name="commondata">
    <vt:lpwstr>eyJjb3VudCI6NDAzLCJoZGlkIjoiNjdhMTMwNDYzZWIwOTU0NDRlYjIzNmI5NWQ1MzBlYjAiLCJ1c2VyQ291bnQiOjQwM30=</vt:lpwstr>
  </property>
</Properties>
</file>