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年二氧化碳激光气行业现状及十四五规划分析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年二氧化碳激光气行业现状及十四五规划分析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【报告篇幅】：108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【报告图表数】：144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2022年全球二氧化碳激光气市场规模大约为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是全球最大的二氧化碳激光气生产地区，占有大约 %的市场份额，之后是 ，占有大约 %的市场份额。目前全球市场，基本由 和 地区厂商主导，全球二氧化碳激光气头部厂商主要包括Air Liquide、Linde Gas、Air Products、Matheson Tri-Gas Inc和Chemtron Science Laboratories等，前三大厂商占有全球大约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本报告研究“十三五”期间全球及中国市场二氧化碳激光气的供给和需求情况，以及“十四五”期间行业发展预测。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重点分析全球主要地区二氧化碳激光气的产能、销量、收入和增长潜力，历史数据2018-2022年，预测数据2023-2029年。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二氧化碳激光气行业竞争格局，包括全球市场主要厂商竞争格局和中国本土市场主要厂商竞争格局，重点分析全球主要厂商二氧化碳激光气产能、销量、收入、价格和市场份额，全球二氧化碳激光气产地分布情况、中国二氧化碳激光气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此外针对二氧化碳激光气行业产品分类、应用、行业政策、产业链、生产模式、销售模式、行业发展有利因素、不利因素和进入壁垒也做了详细分析。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Air Liquide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Linde Gas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Air Products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Matheson Tri-Gas Inc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Chemtron Science Laboratories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WestAir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Coregas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福建久策气体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明炬集团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粤佳气体集团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长沙中益气体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营口东兴气体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N2+CO2混合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N2+CO2+CO&amp;He混合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激光加工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陶瓷切割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医用激光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第2章：全球市场供需情况、中国地区供需情况，包括主要地区二氧化碳激光气产量、销量、收入、价格及市场份额等；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第3章：全球主要地区和国家，二氧化碳激光气销量和销售收入，2018-2022，及预测2023到2029；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第4章：行业竞争格局分析，包括全球市场企业排名及市场份额、中国市场企业排名和份额、主要厂商二氧化碳激光气销量、收入、价格和市场份额等；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第5章：全球市场不同类型二氧化碳激光气销量、收入、价格及份额等；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第6章：全球市场不同应用二氧化碳激光气销量、收入、价格及份额等；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第9章：全球市场二氧化碳激光气主要厂商基本情况介绍，包括公司简介、二氧化碳激光气产品规格型号、销量、价格、收入及公司最新动态等；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第10章：中国市场二氧化碳激光气进出口情况分析；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第11章：中国市场二氧化碳激光气主要生产和消费地区分布；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二氧化碳激光气市场概述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二氧化碳激光气行业概述及统计范围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按照不同产品类型，二氧化碳激光气主要可以分为如下几个类别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不同产品类型二氧化碳激光气规模增长趋势2018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N2+CO2混合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N2+CO2+CO&amp;He混合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从不同应用，二氧化碳激光气主要包括如下几个方面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不同应用二氧化碳激光气规模增长趋势2018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激光加工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陶瓷切割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医用激光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二氧化碳激光气行业发展总体概况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二氧化碳激光气行业发展主要特点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二氧化碳激光气行业发展影响因素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全球二氧化碳激光气供需现状及预测（2018-2029）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全球二氧化碳激光气产能、产量、产能利用率及发展趋势（2018-2029）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全球二氧化碳激光气产量、需求量及发展趋势（2018-2029）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全球主要地区二氧化碳激光气产量及发展趋势（2018-2029）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中国二氧化碳激光气供需现状及预测（2018-2029）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中国二氧化碳激光气产能、产量、产能利用率及发展趋势（2018-2029）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中国二氧化碳激光气产量、市场需求量及发展趋势（2018-2029）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中国二氧化碳激光气产能和产量占全球的比重（2018-2029）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全球二氧化碳激光气销量及收入（2018-2029）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全球市场二氧化碳激光气收入（2018-2029）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全球市场二氧化碳激光气销量（2018-2029）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全球市场二氧化碳激光气价格趋势（2018-2029）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中国二氧化碳激光气销量及收入（2018-2029）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中国市场二氧化碳激光气收入（2018-2029）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中国市场二氧化碳激光气销量（2018-2029）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中国市场二氧化碳激光气销量和收入占全球的比重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全球二氧化碳激光气主要地区分析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全球主要地区二氧化碳激光气市场规模分析：2018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全球主要地区二氧化碳激光气销售收入及市场份额（2018-2023年）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全球主要地区二氧化碳激光气销售收入预测（2024-2029）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全球主要地区二氧化碳激光气销量分析：2018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全球主要地区二氧化碳激光气销量及市场份额（2018-2023年）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全球主要地区二氧化碳激光气销量及市场份额预测（2024-2029）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北美（美国和加拿大）二氧化碳激光气销量（2018-2029）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北美（美国和加拿大）二氧化碳激光气收入（2018-2029）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欧洲（德国、英国、法国和意大利等国家）二氧化碳激光气销量（2018-2029）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欧洲（德国、英国、法国和意大利等国家）二氧化碳激光气收入（2018-2029）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亚太（中国、日本、韩国、中国台湾、印度和东南亚等）二氧化碳激光气销量（2018-2029）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亚太（中国、日本、韩国、中国台湾、印度和东南亚等）二氧化碳激光气收入（2018-2029）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拉美地区（墨西哥、巴西等国家）二氧化碳激光气销量（2018-2029）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拉美地区（墨西哥、巴西等国家）二氧化碳激光气收入（2018-2029）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中东及非洲（土耳其、沙特等国家）二氧化碳激光气销量（2018-2029）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中东及非洲（土耳其、沙特等国家）二氧化碳激光气收入（2018-2029）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全球市场主要厂商二氧化碳激光气产能市场份额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全球市场主要厂商二氧化碳激光气销量（2018-2023）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全球市场主要厂商二氧化碳激光气销售收入（2018-2023）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全球市场主要厂商二氧化碳激光气销售价格（2018-2023）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2022年全球主要生产商二氧化碳激光气收入排名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中国市场主要厂商二氧化碳激光气销量（2018-2023）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中国市场主要厂商二氧化碳激光气销售收入（2018-2023）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中国市场主要厂商二氧化碳激光气销售价格（2018-2023）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2022年中国主要生产商二氧化碳激光气收入排名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全球主要厂商二氧化碳激光气总部及产地分布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全球主要厂商二氧化碳激光气商业化日期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全球主要厂商二氧化碳激光气产品类型及应用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二氧化碳激光气行业集中度、竞争程度分析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二氧化碳激光气行业集中度分析：全球头部厂商份额（Top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全球二氧化碳激光气第一梯队、第二梯队和第三梯队生产商（品牌）及市场份额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不同产品类型二氧化碳激光气分析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全球市场不同产品类型二氧化碳激光气销量（2018-2029）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全球市场不同产品类型二氧化碳激光气销量及市场份额（2018-2023）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全球市场不同产品类型二氧化碳激光气销量预测（2024-2029）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全球市场不同产品类型二氧化碳激光气收入（2018-2029）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全球市场不同产品类型二氧化碳激光气收入及市场份额（2018-2023）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全球市场不同产品类型二氧化碳激光气收入预测（2024-2029）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全球市场不同产品类型二氧化碳激光气价格走势（2018-2029）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中国市场不同产品类型二氧化碳激光气销量（2018-2029）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中国市场不同产品类型二氧化碳激光气销量及市场份额（2018-2023）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中国市场不同产品类型二氧化碳激光气销量预测（2024-2029）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中国市场不同产品类型二氧化碳激光气收入（2018-2029）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中国市场不同产品类型二氧化碳激光气收入及市场份额（2018-2023）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中国市场不同产品类型二氧化碳激光气收入预测（2024-2029）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不同应用二氧化碳激光气分析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全球市场不同应用二氧化碳激光气销量（2018-2029）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全球市场不同应用二氧化碳激光气销量及市场份额（2018-2023）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全球市场不同应用二氧化碳激光气销量预测（2024-2029）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全球市场不同应用二氧化碳激光气收入（2018-2029）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全球市场不同应用二氧化碳激光气收入及市场份额（2018-2023）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全球市场不同应用二氧化碳激光气收入预测（2024-2029）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全球市场不同应用二氧化碳激光气价格走势（2018-2029）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中国市场不同应用二氧化碳激光气销量（2018-2029）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中国市场不同应用二氧化碳激光气销量及市场份额（2018-2023）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中国市场不同应用二氧化碳激光气销量预测（2024-2029）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中国市场不同应用二氧化碳激光气收入（2018-2029）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中国市场不同应用二氧化碳激光气收入及市场份额（2018-2023）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中国市场不同应用二氧化碳激光气收入预测（2024-2029）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二氧化碳激光气行业发展趋势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二氧化碳激光气行业主要驱动因素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二氧化碳激光气中国企业SWOT分析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中国二氧化碳激光气行业政策环境分析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二氧化碳激光气行业产业链简介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二氧化碳激光气行业供应链分析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二氧化碳激光气主要原料及供应情况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二氧化碳激光气行业主要下游客户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二氧化碳激光气行业采购模式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二氧化碳激光气行业生产模式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二氧化碳激光气行业销售模式及销售渠道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全球市场主要二氧化碳激光气厂商简介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Air Liquide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Air Liquide基本信息、二氧化碳激光气生产基地、销售区域、竞争对手及市场地位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Air Liquide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Air Liquide 二氧化碳激光气销量、收入、价格及毛利率（2018-2023）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Air Liquide公司简介及主要业务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Air Liquide企业最新动态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Linde Gas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Linde Gas基本信息、二氧化碳激光气生产基地、销售区域、竞争对手及市场地位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Linde Gas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Linde Gas 二氧化碳激光气销量、收入、价格及毛利率（2018-2023）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Linde Gas公司简介及主要业务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Linde Gas企业最新动态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Air Products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Air Products基本信息、二氧化碳激光气生产基地、销售区域、竞争对手及市场地位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Air Products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Air Products 二氧化碳激光气销量、收入、价格及毛利率（2018-2023）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Air Products公司简介及主要业务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Air Products企业最新动态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Matheson Tri-Gas Inc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Matheson Tri-Gas Inc基本信息、二氧化碳激光气生产基地、销售区域、竞争对手及市场地位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Matheson Tri-Gas Inc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Matheson Tri-Gas Inc 二氧化碳激光气销量、收入、价格及毛利率（2018-2023）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Matheson Tri-Gas Inc公司简介及主要业务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Matheson Tri-Gas Inc企业最新动态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Chemtron Science Laboratories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Chemtron Science Laboratories基本信息、二氧化碳激光气生产基地、销售区域、竞争对手及市场地位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Chemtron Science Laboratories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Chemtron Science Laboratories 二氧化碳激光气销量、收入、价格及毛利率（2018-2023）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Chemtron Science Laboratories公司简介及主要业务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Chemtron Science Laboratories企业最新动态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WestAir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WestAir基本信息、二氧化碳激光气生产基地、销售区域、竞争对手及市场地位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WestAir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WestAir 二氧化碳激光气销量、收入、价格及毛利率（2018-2023）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WestAir公司简介及主要业务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WestAir企业最新动态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Coregas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Coregas基本信息、二氧化碳激光气生产基地、销售区域、竞争对手及市场地位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Coregas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Coregas 二氧化碳激光气销量、收入、价格及毛利率（2018-2023）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Coregas公司简介及主要业务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Coregas企业最新动态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福建久策气体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福建久策气体基本信息、二氧化碳激光气生产基地、销售区域、竞争对手及市场地位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福建久策气体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福建久策气体 二氧化碳激光气销量、收入、价格及毛利率（2018-2023）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福建久策气体公司简介及主要业务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福建久策气体企业最新动态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明炬集团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明炬集团基本信息、二氧化碳激光气生产基地、销售区域、竞争对手及市场地位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明炬集团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明炬集团 二氧化碳激光气销量、收入、价格及毛利率（2018-2023）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明炬集团公司简介及主要业务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明炬集团企业最新动态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粤佳气体集团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粤佳气体集团基本信息、二氧化碳激光气生产基地、销售区域、竞争对手及市场地位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粤佳气体集团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粤佳气体集团 二氧化碳激光气销量、收入、价格及毛利率（2018-2023）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粤佳气体集团公司简介及主要业务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粤佳气体集团企业最新动态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长沙中益气体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长沙中益气体基本信息、 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长沙中益气体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长沙中益气体 二氧化碳激光气销量、收入、价格及毛利率（2018-2023）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长沙中益气体公司简介及主要业务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长沙中益气体企业最新动态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营口东兴气体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营口东兴气体基本信息、 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营口东兴气体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营口东兴气体 二氧化碳激光气销量、收入、价格及毛利率（2018-2023）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营口东兴气体公司简介及主要业务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营口东兴气体企业最新动态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中国市场二氧化碳激光气产量、销量、进出口分析及未来趋势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中国市场二氧化碳激光气产量、销量、进出口分析及未来趋势（2018-2029）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中国市场二氧化碳激光气进出口贸易趋势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中国市场二氧化碳激光气主要进口来源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中国市场二氧化碳激光气主要出口目的地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中国市场二氧化碳激光气主要地区分布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中国二氧化碳激光气生产地区分布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中国二氧化碳激光气消费地区分布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全球不同产品类型二氧化碳激光气增长趋势2018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不同应用二氧化碳激光气增长趋势2018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二氧化碳激光气行业发展主要特点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二氧化碳激光气行业发展有利因素分析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二氧化碳激光气行业发展不利因素分析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进入二氧化碳激光气行业壁垒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全球主要地区二氧化碳激光气产量（吨）：2018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全球主要地区二氧化碳激光气产量（2018-2023）&amp;（吨）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全球主要地区二氧化碳激光气产量市场份额（2018-2023）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全球主要地区二氧化碳激光气产量（2024-2029）&amp;（吨）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全球主要地区二氧化碳激光气销售收入（百万美元）：2018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全球主要地区二氧化碳激光气销售收入（2018-2023）&amp;（百万美元）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全球主要地区二氧化碳激光气销售收入市场份额（2018-2023）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全球主要地区二氧化碳激光气收入（2024-2029）&amp;（百万美元）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全球主要地区二氧化碳激光气收入市场份额（2024-2029）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全球主要地区二氧化碳激光气销量（吨）：2018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全球主要地区二氧化碳激光气销量（2018-2023）&amp;（吨）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全球主要地区二氧化碳激光气销量市场份额（2018-2023）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全球主要地区二氧化碳激光气销量（2024-2029）&amp;（吨）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全球主要地区二氧化碳激光气销量份额（2024-2029）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北美二氧化碳激光气基本情况分析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欧洲二氧化碳激光气基本情况分析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亚太地区二氧化碳激光气基本情况分析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拉美地区二氧化碳激光气基本情况分析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中东及非洲二氧化碳激光气基本情况分析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全球市场主要厂商二氧化碳激光气产能（2022-2023）&amp;（吨）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全球市场主要厂商二氧化碳激光气销量（2018-2023）&amp;（吨）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全球市场主要厂商二氧化碳激光气销量市场份额（2018-2023）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全球市场主要厂商二氧化碳激光气销售收入（2018-2023）&amp;（百万美元）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全球市场主要厂商二氧化碳激光气销售收入市场份额（2018-2023）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全球市场主要厂商二氧化碳激光气销售价格（2018-2023）&amp;（美元/吨）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2022年全球主要生产商二氧化碳激光气收入排名（百万美元）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中国市场主要厂商二氧化碳激光气销量（2018-2023）&amp;（吨）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中国市场主要厂商二氧化碳激光气销量市场份额（2018-2023）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中国市场主要厂商二氧化碳激光气销售收入（2018-2023）&amp;（百万美元）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中国市场主要厂商二氧化碳激光气销售收入市场份额（2018-2023）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中国市场主要厂商二氧化碳激光气销售价格（2018-2023）&amp;（美元/吨）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2022年中国主要生产商二氧化碳激光气收入排名（百万美元）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全球主要厂商二氧化碳激光气总部及产地分布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全球主要厂商二氧化碳激光气商业化日期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全球主要厂商二氧化碳激光气产品类型及应用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2022年全球二氧化碳激光气主要厂商市场地位（第一梯队、第二梯队和第三梯队）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全球不同产品类型二氧化碳激光气销量（2018-2023年）&amp;（吨）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全球不同产品类型二氧化碳激光气销量市场份额（2018-2023）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全球不同产品类型二氧化碳激光气销量预测（2024-2029）&amp;（吨）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全球市场不同产品类型二氧化碳激光气销量市场份额预测（2024-2029）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全球不同产品类型二氧化碳激光气收入（2018-2023年）&amp;（百万美元）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全球不同产品类型二氧化碳激光气收入市场份额（2018-2023）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全球不同产品类型二氧化碳激光气收入预测（2024-2029）&amp;（百万美元）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全球不同产品类型二氧化碳激光气收入市场份额预测（2024-2029）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中国不同产品类型二氧化碳激光气销量（2018-2023年）&amp;（吨）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中国不同产品类型二氧化碳激光气销量市场份额（2018-2023）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中国不同产品类型二氧化碳激光气销量预测（2024-2029）&amp;（吨）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中国不同产品类型二氧化碳激光气销量市场份额预测（2024-2029）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中国不同产品类型二氧化碳激光气收入（2018-2023年）&amp;（百万美元）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中国不同产品类型二氧化碳激光气收入市场份额（2018-2023）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中国不同产品类型二氧化碳激光气收入预测（2024-2029）&amp;（百万美元）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中国不同产品类型二氧化碳激光气收入市场份额预测（2024-2029）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全球不同应用二氧化碳激光气销量（2018-2023年）&amp;（吨）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全球不同应用二氧化碳激光气销量市场份额（2018-2023）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全球不同应用二氧化碳激光气销量预测（2024-2029）&amp;（吨）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全球市场不同应用二氧化碳激光气销量市场份额预测（2024-2029）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全球不同应用二氧化碳激光气收入（2018-2023年）&amp;（百万美元）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全球不同应用二氧化碳激光气收入市场份额（2018-2023）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全球不同应用二氧化碳激光气收入预测（2024-2029）&amp;（百万美元）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全球不同应用二氧化碳激光气收入市场份额预测（2024-2029）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中国不同应用二氧化碳激光气销量（2018-2023年）&amp;（吨）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中国不同应用二氧化碳激光气销量市场份额（2018-2023）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中国不同应用二氧化碳激光气销量预测（2024-2029）&amp;（吨）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中国不同应用二氧化碳激光气销量市场份额预测（2024-2029）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中国不同应用二氧化碳激光气收入（2018-2023年）&amp;（百万美元）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中国不同应用二氧化碳激光气收入市场份额（2018-2023）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中国不同应用二氧化碳激光气收入预测（2024-2029）&amp;（百万美元）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中国不同应用二氧化碳激光气收入市场份额预测（2024-2029）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二氧化碳激光气行业技术发展趋势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二氧化碳激光气行业主要驱动因素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二氧化碳激光气行业供应链分析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二氧化碳激光气上游原料供应商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二氧化碳激光气行业主要下游客户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二氧化碳激光气行业典型经销商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Air Liquide 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Air Liquide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Air Liquide 二氧化碳激光气销量（吨）、收入（百万美元）、价格（美元/吨）及毛利率（2018-2023）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Air Liquide公司简介及主要业务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Air Liquide企业最新动态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Linde Gas 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Linde Gas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Linde Gas 二氧化碳激光气销量（吨）、收入（百万美元）、价格（美元/吨）及毛利率（2018-2023）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Linde Gas公司简介及主要业务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Linde Gas企业最新动态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Air Products 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Air Products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Air Products 二氧化碳激光气销量（吨）、收入（百万美元）、价格（美元/吨）及毛利率（2018-2023）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Air Products公司简介及主要业务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Air Products企业最新动态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Matheson Tri-Gas Inc 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Matheson Tri-Gas Inc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Matheson Tri-Gas Inc 二氧化碳激光气销量（吨）、收入（百万美元）、价格（美元/吨）及毛利率（2018-2023）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Matheson Tri-Gas Inc公司简介及主要业务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Matheson Tri-Gas Inc企业最新动态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Chemtron Science Laboratories 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Chemtron Science Laboratories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Chemtron Science Laboratories 二氧化碳激光气销量（吨）、收入（百万美元）、价格（美元/吨）及毛利率（2018-2023）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Chemtron Science Laboratories公司简介及主要业务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Chemtron Science Laboratories企业最新动态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WestAir 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WestAir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WestAir 二氧化碳激光气销量（吨）、收入（百万美元）、价格（美元/吨）及毛利率（2018-2023）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WestAir公司简介及主要业务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WestAir企业最新动态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Coregas 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Coregas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Coregas 二氧化碳激光气销量（吨）、收入（百万美元）、价格（美元/吨）及毛利率（2018-2023）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Coregas公司简介及主要业务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Coregas企业最新动态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福建久策气体 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福建久策气体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福建久策气体 二氧化碳激光气销量（吨）、收入（百万美元）、价格（美元/吨）及毛利率（2018-2023）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福建久策气体公司简介及主要业务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福建久策气体企业最新动态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明炬集团 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明炬集团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明炬集团 二氧化碳激光气销量（吨）、收入（百万美元）、价格（美元/吨）及毛利率（2018-2023）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明炬集团公司简介及主要业务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明炬集团企业最新动态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粤佳气体集团 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粤佳气体集团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粤佳气体集团 二氧化碳激光气销量（吨）、收入（百万美元）、价格（美元/吨）及毛利率（2018-2023）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粤佳气体集团公司简介及主要业务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粤佳气体集团企业最新动态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长沙中益气体 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长沙中益气体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长沙中益气体 二氧化碳激光气销量（吨）、收入（百万美元）、价格（美元/吨）及毛利率（2018-2023）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长沙中益气体公司简介及主要业务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长沙中益气体企业最新动态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营口东兴气体 二氧化碳激光气生产基地、销售区域、竞争对手及市场地位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营口东兴气体 二氧化碳激光气产品规格、参数及市场应用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营口东兴气体 二氧化碳激光气销量（吨）、收入（百万美元）、价格（美元/吨）及毛利率（2018-2023）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营口东兴气体公司简介及主要业务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营口东兴气体企业最新动态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中国市场二氧化碳激光气产量、销量、进出口（2018-2023年）&amp;（吨）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中国市场二氧化碳激光气产量、销量、进出口预测（2024-2029）&amp;（吨）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中国市场二氧化碳激光气进出口贸易趋势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中国市场二氧化碳激光气主要进口来源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中国市场二氧化碳激光气主要出口目的地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中国二氧化碳激光气生产地区分布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中国二氧化碳激光气消费地区分布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二氧化碳激光气产品图片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全球不同产品类型二氧化碳激光气规模2018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全球不同产品类型二氧化碳激光气市场份额2022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N2+CO2混合产品图片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N2+CO2+CO&amp;He混合产品图片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全球不同应用二氧化碳激光气规模2018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全球不同应用二氧化碳激光气市场份额2022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激光加工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陶瓷切割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医用激光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全球二氧化碳激光气产能、产量、产能利用率及发展趋势（2018-2029）&amp;（吨）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全球二氧化碳激光气产量、需求量及发展趋势（2018-2029）&amp;（吨）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全球主要地区二氧化碳激光气产量规模：2018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全球主要地区二氧化碳激光气产量市场份额（2018-2029）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中国二氧化碳激光气产能、产量、产能利用率及发展趋势（2018-2029）&amp;（吨）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中国二氧化碳激光气产量、市场需求量及发展趋势（2018-2029）&amp;（吨）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中国二氧化碳激光气总产能占全球比重（2018-2029）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中国二氧化碳激光气总产量占全球比重（2018-2029）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全球二氧化碳激光气市场收入及增长率:（2018-2029）&amp;（百万美元）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全球市场二氧化碳激光气市场规模：2018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全球市场二氧化碳激光气销量及增长率（2018-2029）&amp;（吨）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全球市场二氧化碳激光气价格趋势（2018-2029）&amp;（美元/吨）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中国二氧化碳激光气市场收入及增长率:（2018-2029）&amp;（百万美元）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中国市场二氧化碳激光气市场规模：2018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中国市场二氧化碳激光气销量及增长率（2018-2029）&amp;（吨）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中国市场二氧化碳激光气销量占全球比重（2018-2029）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中国二氧化碳激光气收入占全球比重（2018-2029）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全球主要地区二氧化碳激光气销售收入规模：2018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全球主要地区二氧化碳激光气销售收入市场份额（2018-2023）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全球主要地区二氧化碳激光气销售收入市场份额（2018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全球主要地区二氧化碳激光气收入市场份额（2024-2029）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北美（美国和加拿大）二氧化碳激光气销量（2018-2029）&amp;（吨）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北美（美国和加拿大）二氧化碳激光气销量份额（2018-2029）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北美（美国和加拿大）二氧化碳激光气收入（2018-2029）&amp;（百万美元）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北美（美国和加拿大）二氧化碳激光气收入份额（2018-2029）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欧洲（德国、英国、法国和意大利等国家）二氧化碳激光气销量（2018-2029）&amp;（吨）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欧洲（德国、英国、法国和意大利等国家）二氧化碳激光气销量份额（2018-2029）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欧洲（德国、英国、法国和意大利等国家）二氧化碳激光气收入（2018-2029）&amp;（百万美元）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欧洲（德国、英国、法国和意大利等国家）二氧化碳激光气收入份额（2018-2029）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亚太（中国、日本、韩国、中国台湾、印度和东南亚等）二氧化碳激光气销量（2018-2029）&amp;（吨）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亚太（中国、日本、韩国、中国台湾、印度和东南亚等）二氧化碳激光气销量份额（2018-2029）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亚太（中国、日本、韩国、中国台湾、印度和东南亚等）二氧化碳激光气收入（2018-2029）&amp;（百万美元）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亚太（中国、日本、韩国、中国台湾、印度和东南亚等）二氧化碳激光气收入份额（2018-2029）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拉美地区（墨西哥、巴西等国家）二氧化碳激光气销量（2018-2029）&amp;（吨）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拉美地区（墨西哥、巴西等国家）二氧化碳激光气销量份额（2018-2029）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拉美地区（墨西哥、巴西等国家）二氧化碳激光气收入（2018-2029）&amp;（百万美元）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拉美地区（墨西哥、巴西等国家）二氧化碳激光气收入份额（2018-2029）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中东及非洲（土耳其、沙特等国家）二氧化碳激光气销量（2018-2029）&amp;（吨）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中东及非洲（土耳其、沙特等国家）二氧化碳激光气销量份额（2018-2029）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中东及非洲（土耳其、沙特等国家）二氧化碳激光气收入（2018-2029）&amp;（百万美元）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中东及非洲（土耳其、沙特等国家）二氧化碳激光气收入份额（2018-2029）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2022年全球市场主要厂商二氧化碳激光气销量市场份额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2022年全球市场主要厂商二氧化碳激光气收入市场份额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2022年中国市场主要厂商二氧化碳激光气销量市场份额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2022年中国市场主要厂商二氧化碳激光气收入市场份额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2022年全球前五大生产商二氧化碳激光气市场份额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全球二氧化碳激光气第一梯队、第二梯队和第三梯队生产商（品牌）及市场份额（2022）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全球不同产品类型二氧化碳激光气价格走势（2018-2029）&amp;（美元/吨）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全球不同应用二氧化碳激光气价格走势（2018-2029）&amp;（美元/吨）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二氧化碳激光气中国企业SWOT分析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二氧化碳激光气产业链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二氧化碳激光气行业采购模式分析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二氧化碳激光气行业生产模式分析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二氧化碳激光气行业销售模式分析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Y0LCJoZGlkIjoiNjdhMTMwNDYzZWIwOTU0NDRlYjIzNmI5NWQ1MzBlYjAiLCJ1c2VyQ291bnQiOjU2NH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E3A7F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3728B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05B4B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35929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984EBF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5E7A42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4A7541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6475C8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301E58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27BC8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9214</Words>
  <Characters>12125</Characters>
  <Lines>0</Lines>
  <Paragraphs>0</Paragraphs>
  <TotalTime>25</TotalTime>
  <ScaleCrop>false</ScaleCrop>
  <LinksUpToDate>false</LinksUpToDate>
  <CharactersWithSpaces>14639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2023-01-30T10:19:28Z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9A4C718267E342E5B9263D637089CB2A</vt:lpwstr>
  </property>
  <property fmtid="{D5CDD505-2E9C-101B-9397-08002B2CF9AE}" pid="5" name="commondata">
    <vt:lpwstr>eyJjb3VudCI6NDAzLCJoZGlkIjoiNjdhMTMwNDYzZWIwOTU0NDRlYjIzNmI5NWQ1MzBlYjAiLCJ1c2VyQ291bnQiOjQwM30=</vt:lpwstr>
  </property>
</Properties>
</file>