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十四五规划-全球及中国无机涂覆隔膜行业研究及十四五规划分析报告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十四五规划-全球及中国无机涂覆隔膜行业研究及十四五规划分析报告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【报告篇幅】：106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【报告图表数】：141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受新冠肺炎疫情等影响，2022年全球无机涂覆隔膜市场规模大约为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是全球最大的无机涂覆隔膜生产地区，占有大约 %的市场份额，之后是 ，占有大约 %的市场份额。目前全球市场，基本由 和 地区厂商主导，全球无机涂覆隔膜头部厂商主要包括璞泰来、恩捷股份、星源材质、中材锂膜有限公司和深圳中兴新材技术股份有限公司等，前三大厂商占有全球大约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本报告研究“十三五”期间全球及中国市场无机涂覆隔膜的供给和需求情况，以及“十四五”期间行业发展预测。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重点分析全球主要地区无机涂覆隔膜的产能、销量、收入和增长潜力，历史数据2018-2022年，预测数据2023-2029年。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无机涂覆隔膜行业竞争格局，包括全球市场主要厂商竞争格局和中国本土市场主要厂商竞争格局，重点分析全球主要厂商无机涂覆隔膜产能、销量、收入、价格和市场份额，全球无机涂覆隔膜产地分布情况、中国无机涂覆隔膜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此外针对无机涂覆隔膜行业产品分类、应用、行业政策、产业链、生产模式、销售模式、行业发展有利因素、不利因素和进入壁垒也做了详细分析。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璞泰来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恩捷股份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星源材质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中材锂膜有限公司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深圳中兴新材技术股份有限公司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航天彩虹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惠强新材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江苏厚生新能源科技有限公司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康辉新材料科技有限公司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辽源鸿图锂电隔膜科技股份有限公司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美联新材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双奥能源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勃姆石涂覆隔膜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氧化铝涂覆隔膜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二氧化钛涂覆隔膜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氧化镁涂覆隔膜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二氧化硅涂覆隔膜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动力锂电池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消费锂电池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储能锂电池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第2章：全球市场供需情况、中国地区供需情况，包括主要地区无机涂覆隔膜产量、销量、收入、价格及市场份额等；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第3章：全球主要地区和国家，无机涂覆隔膜销量和销售收入，2018-2022，及预测2023到2029；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第4章：行业竞争格局分析，包括全球市场企业排名及市场份额、中国市场企业排名和份额、主要厂商无机涂覆隔膜销量、收入、价格和市场份额等；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第5章：全球市场不同类型无机涂覆隔膜销量、收入、价格及份额等；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第6章：全球市场不同应用无机涂覆隔膜销量、收入、价格及份额等；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第9章：全球市场无机涂覆隔膜主要厂商基本情况介绍，包括公司简介、无机涂覆隔膜产品规格型号、销量、价格、收入及公司最新动态等；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第10章：中国市场无机涂覆隔膜进出口情况分析；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第11章：中国市场无机涂覆隔膜主要生产和消费地区分布；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无机涂覆隔膜市场概述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无机涂覆隔膜行业概述及统计范围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按照不同产品类型，无机涂覆隔膜主要可以分为如下几个类别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不同产品类型无机涂覆隔膜规模增长趋势2018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勃姆石涂覆隔膜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氧化铝涂覆隔膜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二氧化钛涂覆隔膜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氧化镁涂覆隔膜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1.2.6 二氧化硅涂覆隔膜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从不同应用，无机涂覆隔膜主要包括如下几个方面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不同应用无机涂覆隔膜规模增长趋势2018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动力锂电池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消费锂电池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储能锂电池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无机涂覆隔膜行业发展总体概况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无机涂覆隔膜行业发展主要特点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无机涂覆隔膜行业发展影响因素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全球无机涂覆隔膜供需现状及预测（2018-2029）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全球无机涂覆隔膜产能、产量、产能利用率及发展趋势（2018-2029）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全球无机涂覆隔膜产量、需求量及发展趋势（2018-2029）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全球主要地区无机涂覆隔膜产量及发展趋势（2018-2029）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中国无机涂覆隔膜供需现状及预测（2018-2029）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中国无机涂覆隔膜产能、产量、产能利用率及发展趋势（2018-2029）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中国无机涂覆隔膜产量、市场需求量及发展趋势（2018-2029）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中国无机涂覆隔膜产能和产量占全球的比重（2018-2029）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全球无机涂覆隔膜销量及收入（2018-2029）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全球市场无机涂覆隔膜收入（2018-2029）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全球市场无机涂覆隔膜销量（2018-2029）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全球市场无机涂覆隔膜价格趋势（2018-2029）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中国无机涂覆隔膜销量及收入（2018-2029）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中国市场无机涂覆隔膜收入（2018-2029）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中国市场无机涂覆隔膜销量（2018-2029）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中国市场无机涂覆隔膜销量和收入占全球的比重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全球无机涂覆隔膜主要地区分析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全球主要地区无机涂覆隔膜市场规模分析：2018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全球主要地区无机涂覆隔膜销售收入及市场份额（2018-2023年）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全球主要地区无机涂覆隔膜销售收入预测（2024-2029）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全球主要地区无机涂覆隔膜销量分析：2018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全球主要地区无机涂覆隔膜销量及市场份额（2018-2023年）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全球主要地区无机涂覆隔膜销量及市场份额预测（2024-2029）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北美（美国和加拿大）无机涂覆隔膜销量（2018-2029）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北美（美国和加拿大）无机涂覆隔膜收入（2018-2029）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欧洲（德国、英国、法国和意大利等国家）无机涂覆隔膜销量（2018-2029）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欧洲（德国、英国、法国和意大利等国家）无机涂覆隔膜收入（2018-2029）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亚太（中国、日本、韩国、中国台湾、印度和东南亚等）无机涂覆隔膜销量（2018-2029）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亚太（中国、日本、韩国、中国台湾、印度和东南亚等）无机涂覆隔膜收入（2018-2029）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拉美地区（墨西哥、巴西等国家）无机涂覆隔膜销量（2018-2029）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拉美地区（墨西哥、巴西等国家）无机涂覆隔膜收入（2018-2029）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中东及非洲（土耳其、沙特等国家）无机涂覆隔膜销量（2018-2029）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中东及非洲（土耳其、沙特等国家）无机涂覆隔膜收入（2018-2029）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全球市场主要厂商无机涂覆隔膜产能市场份额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全球市场主要厂商无机涂覆隔膜销量（2018-2023）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全球市场主要厂商无机涂覆隔膜销售收入（2018-2023）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全球市场主要厂商无机涂覆隔膜销售价格（2018-2023）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2022年全球主要生产商无机涂覆隔膜收入排名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中国市场主要厂商无机涂覆隔膜销量（2018-2023）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中国市场主要厂商无机涂覆隔膜销售收入（2018-2023）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中国市场主要厂商无机涂覆隔膜销售价格（2018-2023）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2022年中国主要生产商无机涂覆隔膜收入排名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全球主要厂商无机涂覆隔膜总部及产地分布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全球主要厂商无机涂覆隔膜商业化日期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全球主要厂商无机涂覆隔膜产品类型及应用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无机涂覆隔膜行业集中度、竞争程度分析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无机涂覆隔膜行业集中度分析：全球头部厂商份额（Top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全球无机涂覆隔膜第一梯队、第二梯队和第三梯队生产商（品牌）及市场份额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不同产品类型无机涂覆隔膜分析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全球市场不同产品类型无机涂覆隔膜销量（2018-2029）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全球市场不同产品类型无机涂覆隔膜销量及市场份额（2018-2023）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全球市场不同产品类型无机涂覆隔膜销量预测（2024-2029）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全球市场不同产品类型无机涂覆隔膜收入（2018-2029）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全球市场不同产品类型无机涂覆隔膜收入及市场份额（2018-2023）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全球市场不同产品类型无机涂覆隔膜收入预测（2024-2029）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全球市场不同产品类型无机涂覆隔膜价格走势（2018-2029）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中国市场不同产品类型无机涂覆隔膜销量（2018-2029）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中国市场不同产品类型无机涂覆隔膜销量及市场份额（2018-2023）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中国市场不同产品类型无机涂覆隔膜销量预测（2024-2029）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中国市场不同产品类型无机涂覆隔膜收入（2018-2029）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中国市场不同产品类型无机涂覆隔膜收入及市场份额（2018-2023）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中国市场不同产品类型无机涂覆隔膜收入预测（2024-2029）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不同应用无机涂覆隔膜分析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全球市场不同应用无机涂覆隔膜销量（2018-2029）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全球市场不同应用无机涂覆隔膜销量及市场份额（2018-2023）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全球市场不同应用无机涂覆隔膜销量预测（2024-2029）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全球市场不同应用无机涂覆隔膜收入（2018-2029）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全球市场不同应用无机涂覆隔膜收入及市场份额（2018-2023）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全球市场不同应用无机涂覆隔膜收入预测（2024-2029）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全球市场不同应用无机涂覆隔膜价格走势（2018-2029）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中国市场不同应用无机涂覆隔膜销量（2018-2029）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中国市场不同应用无机涂覆隔膜销量及市场份额（2018-2023）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中国市场不同应用无机涂覆隔膜销量预测（2024-2029）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中国市场不同应用无机涂覆隔膜收入（2018-2029）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中国市场不同应用无机涂覆隔膜收入及市场份额（2018-2023）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中国市场不同应用无机涂覆隔膜收入预测（2024-2029）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无机涂覆隔膜行业发展趋势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无机涂覆隔膜行业主要驱动因素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无机涂覆隔膜中国企业SWOT分析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中国无机涂覆隔膜行业政策环境分析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无机涂覆隔膜行业产业链简介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无机涂覆隔膜行业供应链分析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无机涂覆隔膜主要原料及供应情况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无机涂覆隔膜行业主要下游客户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无机涂覆隔膜行业采购模式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无机涂覆隔膜行业生产模式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无机涂覆隔膜行业销售模式及销售渠道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全球市场主要无机涂覆隔膜厂商简介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璞泰来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璞泰来基本信息、无机涂覆隔膜生产基地、销售区域、竞争对手及市场地位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璞泰来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璞泰来 无机涂覆隔膜销量、收入、价格及毛利率（2018-2023）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璞泰来公司简介及主要业务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璞泰来企业最新动态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恩捷股份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恩捷股份基本信息、无机涂覆隔膜生产基地、销售区域、竞争对手及市场地位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恩捷股份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恩捷股份 无机涂覆隔膜销量、收入、价格及毛利率（2018-2023）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恩捷股份公司简介及主要业务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恩捷股份企业最新动态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星源材质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星源材质基本信息、无机涂覆隔膜生产基地、销售区域、竞争对手及市场地位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星源材质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星源材质 无机涂覆隔膜销量、收入、价格及毛利率（2018-2023）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星源材质公司简介及主要业务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星源材质企业最新动态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中材锂膜有限公司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中材锂膜有限公司基本信息、无机涂覆隔膜生产基地、销售区域、竞争对手及市场地位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中材锂膜有限公司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中材锂膜有限公司 无机涂覆隔膜销量、收入、价格及毛利率（2018-2023）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中材锂膜有限公司公司简介及主要业务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中材锂膜有限公司企业最新动态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深圳中兴新材技术股份有限公司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深圳中兴新材技术股份有限公司基本信息、无机涂覆隔膜生产基地、销售区域、竞争对手及市场地位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深圳中兴新材技术股份有限公司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深圳中兴新材技术股份有限公司 无机涂覆隔膜销量、收入、价格及毛利率（2018-2023）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深圳中兴新材技术股份有限公司公司简介及主要业务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深圳中兴新材技术股份有限公司企业最新动态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航天彩虹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航天彩虹基本信息、无机涂覆隔膜生产基地、销售区域、竞争对手及市场地位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航天彩虹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航天彩虹 无机涂覆隔膜销量、收入、价格及毛利率（2018-2023）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航天彩虹公司简介及主要业务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航天彩虹企业最新动态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惠强新材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惠强新材基本信息、无机涂覆隔膜生产基地、销售区域、竞争对手及市场地位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惠强新材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惠强新材 无机涂覆隔膜销量、收入、价格及毛利率（2018-2023）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惠强新材公司简介及主要业务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惠强新材企业最新动态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江苏厚生新能源科技有限公司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江苏厚生新能源科技有限公司基本信息、无机涂覆隔膜生产基地、销售区域、竞争对手及市场地位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江苏厚生新能源科技有限公司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江苏厚生新能源科技有限公司 无机涂覆隔膜销量、收入、价格及毛利率（2018-2023）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江苏厚生新能源科技有限公司公司简介及主要业务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江苏厚生新能源科技有限公司企业最新动态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康辉新材料科技有限公司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康辉新材料科技有限公司基本信息、无机涂覆隔膜生产基地、销售区域、竞争对手及市场地位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康辉新材料科技有限公司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康辉新材料科技有限公司 无机涂覆隔膜销量、收入、价格及毛利率（2018-2023）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康辉新材料科技有限公司公司简介及主要业务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康辉新材料科技有限公司企业最新动态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辽源鸿图锂电隔膜科技股份有限公司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辽源鸿图锂电隔膜科技股份有限公司基本信息、无机涂覆隔膜生产基地、销售区域、竞争对手及市场地位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辽源鸿图锂电隔膜科技股份有限公司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辽源鸿图锂电隔膜科技股份有限公司 无机涂覆隔膜销量、收入、价格及毛利率（2018-2023）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辽源鸿图锂电隔膜科技股份有限公司公司简介及主要业务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辽源鸿图锂电隔膜科技股份有限公司企业最新动态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美联新材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美联新材基本信息、 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美联新材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美联新材 无机涂覆隔膜销量、收入、价格及毛利率（2018-2023）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美联新材公司简介及主要业务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美联新材企业最新动态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双奥能源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双奥能源基本信息、 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双奥能源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双奥能源 无机涂覆隔膜销量、收入、价格及毛利率（2018-2023）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双奥能源公司简介及主要业务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双奥能源企业最新动态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中国市场无机涂覆隔膜产量、销量、进出口分析及未来趋势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中国市场无机涂覆隔膜产量、销量、进出口分析及未来趋势（2018-2029）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中国市场无机涂覆隔膜进出口贸易趋势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中国市场无机涂覆隔膜主要进口来源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中国市场无机涂覆隔膜主要出口目的地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中国市场无机涂覆隔膜主要地区分布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中国无机涂覆隔膜生产地区分布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中国无机涂覆隔膜消费地区分布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全球不同产品类型无机涂覆隔膜增长趋势2018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不同应用无机涂覆隔膜增长趋势2018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无机涂覆隔膜行业发展主要特点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无机涂覆隔膜行业发展有利因素分析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无机涂覆隔膜行业发展不利因素分析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进入无机涂覆隔膜行业壁垒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全球主要地区无机涂覆隔膜产量（千平方米）：2018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全球主要地区无机涂覆隔膜产量（2018-2023）&amp;（千平方米）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全球主要地区无机涂覆隔膜产量市场份额（2018-2023）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全球主要地区无机涂覆隔膜产量（2024-2029）&amp;（千平方米）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全球主要地区无机涂覆隔膜销售收入（百万美元）：2018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全球主要地区无机涂覆隔膜销售收入（2018-2023）&amp;（百万美元）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全球主要地区无机涂覆隔膜销售收入市场份额（2018-2023）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全球主要地区无机涂覆隔膜收入（2024-2029）&amp;（百万美元）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全球主要地区无机涂覆隔膜收入市场份额（2024-2029）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全球主要地区无机涂覆隔膜销量（千平方米）：2018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全球主要地区无机涂覆隔膜销量（2018-2023）&amp;（千平方米）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全球主要地区无机涂覆隔膜销量市场份额（2018-2023）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全球主要地区无机涂覆隔膜销量（2024-2029）&amp;（千平方米）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全球主要地区无机涂覆隔膜销量份额（2024-2029）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北美无机涂覆隔膜基本情况分析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欧洲无机涂覆隔膜基本情况分析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亚太地区无机涂覆隔膜基本情况分析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拉美地区无机涂覆隔膜基本情况分析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中东及非洲无机涂覆隔膜基本情况分析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全球市场主要厂商无机涂覆隔膜产能（2022-2023）&amp;（千平方米）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全球市场主要厂商无机涂覆隔膜销量（2018-2023）&amp;（千平方米）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全球市场主要厂商无机涂覆隔膜销量市场份额（2018-2023）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全球市场主要厂商无机涂覆隔膜销售收入（2018-2023）&amp;（百万美元）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全球市场主要厂商无机涂覆隔膜销售收入市场份额（2018-2023）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全球市场主要厂商无机涂覆隔膜销售价格（2018-2023）&amp;（美元/平方米）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2022年全球主要生产商无机涂覆隔膜收入排名（百万美元）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中国市场主要厂商无机涂覆隔膜销量（2018-2023）&amp;（千平方米）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中国市场主要厂商无机涂覆隔膜销量市场份额（2018-2023）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中国市场主要厂商无机涂覆隔膜销售收入（2018-2023）&amp;（百万美元）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中国市场主要厂商无机涂覆隔膜销售收入市场份额（2018-2023）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中国市场主要厂商无机涂覆隔膜销售价格（2018-2023）&amp;（美元/平方米）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2022年中国主要生产商无机涂覆隔膜收入排名（百万美元）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全球主要厂商无机涂覆隔膜总部及产地分布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全球主要厂商无机涂覆隔膜商业化日期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全球主要厂商无机涂覆隔膜产品类型及应用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2022年全球无机涂覆隔膜主要厂商市场地位（第一梯队、第二梯队和第三梯队）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全球不同产品类型无机涂覆隔膜销量（2018-2023年）&amp;（千平方米）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全球不同产品类型无机涂覆隔膜销量市场份额（2018-2023）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全球不同产品类型无机涂覆隔膜销量预测（2024-2029）&amp;（千平方米）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全球市场不同产品类型无机涂覆隔膜销量市场份额预测（2024-2029）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全球不同产品类型无机涂覆隔膜收入（2018-2023年）&amp;（百万美元）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全球不同产品类型无机涂覆隔膜收入市场份额（2018-2023）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全球不同产品类型无机涂覆隔膜收入预测（2024-2029）&amp;（百万美元）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全球不同产品类型无机涂覆隔膜收入市场份额预测（2024-2029）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中国不同产品类型无机涂覆隔膜销量（2018-2023年）&amp;（千平方米）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中国不同产品类型无机涂覆隔膜销量市场份额（2018-2023）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中国不同产品类型无机涂覆隔膜销量预测（2024-2029）&amp;（千平方米）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中国不同产品类型无机涂覆隔膜销量市场份额预测（2024-2029）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中国不同产品类型无机涂覆隔膜收入（2018-2023年）&amp;（百万美元）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中国不同产品类型无机涂覆隔膜收入市场份额（2018-2023）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中国不同产品类型无机涂覆隔膜收入预测（2024-2029）&amp;（百万美元）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中国不同产品类型无机涂覆隔膜收入市场份额预测（2024-2029）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全球不同应用无机涂覆隔膜销量（2018-2023年）&amp;（千平方米）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全球不同应用无机涂覆隔膜销量市场份额（2018-2023）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全球不同应用无机涂覆隔膜销量预测（2024-2029）&amp;（千平方米）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全球市场不同应用无机涂覆隔膜销量市场份额预测（2024-2029）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全球不同应用无机涂覆隔膜收入（2018-2023年）&amp;（百万美元）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全球不同应用无机涂覆隔膜收入市场份额（2018-2023）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全球不同应用无机涂覆隔膜收入预测（2024-2029）&amp;（百万美元）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全球不同应用无机涂覆隔膜收入市场份额预测（2024-2029）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中国不同应用无机涂覆隔膜销量（2018-2023年）&amp;（千平方米）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中国不同应用无机涂覆隔膜销量市场份额（2018-2023）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中国不同应用无机涂覆隔膜销量预测（2024-2029）&amp;（千平方米）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中国不同应用无机涂覆隔膜销量市场份额预测（2024-2029）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中国不同应用无机涂覆隔膜收入（2018-2023年）&amp;（百万美元）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中国不同应用无机涂覆隔膜收入市场份额（2018-2023）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中国不同应用无机涂覆隔膜收入预测（2024-2029）&amp;（百万美元）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中国不同应用无机涂覆隔膜收入市场份额预测（2024-2029）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无机涂覆隔膜行业技术发展趋势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无机涂覆隔膜行业主要驱动因素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无机涂覆隔膜行业供应链分析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无机涂覆隔膜上游原料供应商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无机涂覆隔膜行业主要下游客户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无机涂覆隔膜行业典型经销商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璞泰来 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璞泰来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璞泰来 无机涂覆隔膜销量（千平方米）、收入（百万美元）、价格（美元/平方米）及毛利率（2018-2023）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璞泰来公司简介及主要业务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璞泰来企业最新动态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恩捷股份 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恩捷股份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恩捷股份 无机涂覆隔膜销量（千平方米）、收入（百万美元）、价格（美元/平方米）及毛利率（2018-2023）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恩捷股份公司简介及主要业务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恩捷股份企业最新动态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星源材质 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星源材质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星源材质 无机涂覆隔膜销量（千平方米）、收入（百万美元）、价格（美元/平方米）及毛利率（2018-2023）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星源材质公司简介及主要业务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星源材质企业最新动态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中材锂膜有限公司 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中材锂膜有限公司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中材锂膜有限公司 无机涂覆隔膜销量（千平方米）、收入（百万美元）、价格（美元/平方米）及毛利率（2018-2023）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中材锂膜有限公司公司简介及主要业务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中材锂膜有限公司企业最新动态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深圳中兴新材技术股份有限公司 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深圳中兴新材技术股份有限公司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深圳中兴新材技术股份有限公司 无机涂覆隔膜销量（千平方米）、收入（百万美元）、价格（美元/平方米）及毛利率（2018-2023）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深圳中兴新材技术股份有限公司公司简介及主要业务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深圳中兴新材技术股份有限公司企业最新动态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航天彩虹 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航天彩虹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航天彩虹 无机涂覆隔膜销量（千平方米）、收入（百万美元）、价格（美元/平方米）及毛利率（2018-2023）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航天彩虹公司简介及主要业务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航天彩虹企业最新动态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惠强新材 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惠强新材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惠强新材 无机涂覆隔膜销量（千平方米）、收入（百万美元）、价格（美元/平方米）及毛利率（2018-2023）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惠强新材公司简介及主要业务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惠强新材企业最新动态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江苏厚生新能源科技有限公司 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江苏厚生新能源科技有限公司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江苏厚生新能源科技有限公司 无机涂覆隔膜销量（千平方米）、收入（百万美元）、价格（美元/平方米）及毛利率（2018-2023）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江苏厚生新能源科技有限公司公司简介及主要业务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江苏厚生新能源科技有限公司企业最新动态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康辉新材料科技有限公司 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康辉新材料科技有限公司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康辉新材料科技有限公司 无机涂覆隔膜销量（千平方米）、收入（百万美元）、价格（美元/平方米）及毛利率（2018-2023）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康辉新材料科技有限公司公司简介及主要业务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康辉新材料科技有限公司企业最新动态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辽源鸿图锂电隔膜科技股份有限公司 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辽源鸿图锂电隔膜科技股份有限公司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辽源鸿图锂电隔膜科技股份有限公司 无机涂覆隔膜销量（千平方米）、收入（百万美元）、价格（美元/平方米）及毛利率（2018-2023）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辽源鸿图锂电隔膜科技股份有限公司公司简介及主要业务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辽源鸿图锂电隔膜科技股份有限公司企业最新动态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美联新材 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美联新材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美联新材 无机涂覆隔膜销量（千平方米）、收入（百万美元）、价格（美元/平方米）及毛利率（2018-2023）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美联新材公司简介及主要业务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美联新材企业最新动态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双奥能源 无机涂覆隔膜生产基地、销售区域、竞争对手及市场地位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双奥能源 无机涂覆隔膜产品规格、参数及市场应用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双奥能源 无机涂覆隔膜销量（千平方米）、收入（百万美元）、价格（美元/平方米）及毛利率（2018-2023）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双奥能源公司简介及主要业务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双奥能源企业最新动态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中国市场无机涂覆隔膜产量、销量、进出口（2018-2023年）&amp;（千平方米）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中国市场无机涂覆隔膜产量、销量、进出口预测（2024-2029）&amp;（千平方米）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中国市场无机涂覆隔膜进出口贸易趋势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中国市场无机涂覆隔膜主要进口来源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中国市场无机涂覆隔膜主要出口目的地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中国无机涂覆隔膜生产地区分布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中国无机涂覆隔膜消费地区分布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无机涂覆隔膜产品图片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全球不同产品类型无机涂覆隔膜规模2018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全球不同产品类型无机涂覆隔膜市场份额2022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勃姆石涂覆隔膜产品图片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氧化铝涂覆隔膜产品图片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二氧化钛涂覆隔膜产品图片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氧化镁涂覆隔膜产品图片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二氧化硅涂覆隔膜产品图片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全球不同应用无机涂覆隔膜规模2018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全球不同应用无机涂覆隔膜市场份额2022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动力锂电池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消费锂电池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储能锂电池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全球无机涂覆隔膜产能、产量、产能利用率及发展趋势（2018-2029）&amp;（千平方米）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全球无机涂覆隔膜产量、需求量及发展趋势（2018-2029）&amp;（千平方米）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全球主要地区无机涂覆隔膜产量规模：2018 VS 2022 VS 2029（千平方米）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全球主要地区无机涂覆隔膜产量市场份额（2018-2029）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中国无机涂覆隔膜产能、产量、产能利用率及发展趋势（2018-2029）&amp;（千平方米）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中国无机涂覆隔膜产量、市场需求量及发展趋势（2018-2029）&amp;（千平方米）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中国无机涂覆隔膜总产能占全球比重（2018-2029）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中国无机涂覆隔膜总产量占全球比重（2018-2029）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全球无机涂覆隔膜市场收入及增长率:（2018-2029）&amp;（百万美元）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全球市场无机涂覆隔膜市场规模：2018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全球市场无机涂覆隔膜销量及增长率（2018-2029）&amp;（千平方米）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全球市场无机涂覆隔膜价格趋势（2018-2029）&amp;（美元/平方米）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中国无机涂覆隔膜市场收入及增长率:（2018-2029）&amp;（百万美元）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中国市场无机涂覆隔膜市场规模：2018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中国市场无机涂覆隔膜销量及增长率（2018-2029）&amp;（千平方米）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中国市场无机涂覆隔膜销量占全球比重（2018-2029）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中国无机涂覆隔膜收入占全球比重（2018-2029）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全球主要地区无机涂覆隔膜销售收入规模：2018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全球主要地区无机涂覆隔膜销售收入市场份额（2018-2023）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全球主要地区无机涂覆隔膜销售收入市场份额（2018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全球主要地区无机涂覆隔膜收入市场份额（2024-2029）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北美（美国和加拿大）无机涂覆隔膜销量（2018-2029）&amp;（千平方米）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北美（美国和加拿大）无机涂覆隔膜销量份额（2018-2029）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北美（美国和加拿大）无机涂覆隔膜收入（2018-2029）&amp;（百万美元）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北美（美国和加拿大）无机涂覆隔膜收入份额（2018-2029）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欧洲（德国、英国、法国和意大利等国家）无机涂覆隔膜销量（2018-2029）&amp;（千平方米）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欧洲（德国、英国、法国和意大利等国家）无机涂覆隔膜销量份额（2018-2029）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欧洲（德国、英国、法国和意大利等国家）无机涂覆隔膜收入（2018-2029）&amp;（百万美元）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欧洲（德国、英国、法国和意大利等国家）无机涂覆隔膜收入份额（2018-2029）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亚太（中国、日本、韩国、中国台湾、印度和东南亚等）无机涂覆隔膜销量（2018-2029）&amp;（千平方米）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亚太（中国、日本、韩国、中国台湾、印度和东南亚等）无机涂覆隔膜销量份额（2018-2029）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亚太（中国、日本、韩国、中国台湾、印度和东南亚等）无机涂覆隔膜收入（2018-2029）&amp;（百万美元）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亚太（中国、日本、韩国、中国台湾、印度和东南亚等）无机涂覆隔膜收入份额（2018-2029）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拉美地区（墨西哥、巴西等国家）无机涂覆隔膜销量（2018-2029）&amp;（千平方米）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拉美地区（墨西哥、巴西等国家）无机涂覆隔膜销量份额（2018-2029）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拉美地区（墨西哥、巴西等国家）无机涂覆隔膜收入（2018-2029）&amp;（百万美元）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拉美地区（墨西哥、巴西等国家）无机涂覆隔膜收入份额（2018-2029）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中东及非洲（土耳其、沙特等国家）无机涂覆隔膜销量（2018-2029）&amp;（千平方米）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中东及非洲（土耳其、沙特等国家）无机涂覆隔膜销量份额（2018-2029）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中东及非洲（土耳其、沙特等国家）无机涂覆隔膜收入（2018-2029）&amp;（百万美元）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中东及非洲（土耳其、沙特等国家）无机涂覆隔膜收入份额（2018-2029）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2022年全球市场主要厂商无机涂覆隔膜销量市场份额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2022年全球市场主要厂商无机涂覆隔膜收入市场份额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2022年中国市场主要厂商无机涂覆隔膜销量市场份额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2022年中国市场主要厂商无机涂覆隔膜收入市场份额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2022年全球前五大生产商无机涂覆隔膜市场份额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全球无机涂覆隔膜第一梯队、第二梯队和第三梯队生产商（品牌）及市场份额（2022）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全球不同产品类型无机涂覆隔膜价格走势（2018-2029）&amp;（美元/平方米）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全球不同应用无机涂覆隔膜价格走势（2018-2029）&amp;（美元/平方米）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无机涂覆隔膜中国企业SWOT分析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无机涂覆隔膜产业链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无机涂覆隔膜行业采购模式分析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无机涂覆隔膜行业生产模式分析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无机涂覆隔膜行业销售模式分析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IxMSwiaGRpZCI6IjY3YTEzMDQ2M2ViMDk1NDQ0ZWIyMzZiOTVkNTMwZWIwIiwidXNlckNvdW50Ijo1MjEx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52F76"/>
    <w:rsid w:val="00E865C2"/>
    <w:rsid w:val="00E973EC"/>
    <w:rsid w:val="00EF5BA2"/>
    <w:rsid w:val="00F907CF"/>
    <w:rsid w:val="00FA00A3"/>
    <w:rsid w:val="00FC3E1B"/>
    <w:rsid w:val="01011432"/>
    <w:rsid w:val="01050F2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05F15"/>
    <w:rsid w:val="015754F6"/>
    <w:rsid w:val="015772A4"/>
    <w:rsid w:val="016465E1"/>
    <w:rsid w:val="01672D40"/>
    <w:rsid w:val="016A6FD7"/>
    <w:rsid w:val="017442FA"/>
    <w:rsid w:val="01787946"/>
    <w:rsid w:val="0179755F"/>
    <w:rsid w:val="017B5688"/>
    <w:rsid w:val="017D4F5C"/>
    <w:rsid w:val="017E0CD4"/>
    <w:rsid w:val="01892352"/>
    <w:rsid w:val="01910A08"/>
    <w:rsid w:val="019D55FE"/>
    <w:rsid w:val="01A3100D"/>
    <w:rsid w:val="01A4698D"/>
    <w:rsid w:val="01B12E58"/>
    <w:rsid w:val="01B51143"/>
    <w:rsid w:val="01B85F94"/>
    <w:rsid w:val="01B91D0C"/>
    <w:rsid w:val="01BB7833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4C35ED"/>
    <w:rsid w:val="0250441F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4056C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2B6C3A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569EC"/>
    <w:rsid w:val="03A82039"/>
    <w:rsid w:val="03B409DD"/>
    <w:rsid w:val="03B94E08"/>
    <w:rsid w:val="03B95FF4"/>
    <w:rsid w:val="03BB6210"/>
    <w:rsid w:val="03BB7FBE"/>
    <w:rsid w:val="03C03826"/>
    <w:rsid w:val="03C07382"/>
    <w:rsid w:val="03CC5D27"/>
    <w:rsid w:val="03CF3A69"/>
    <w:rsid w:val="03CF75C5"/>
    <w:rsid w:val="03D270B5"/>
    <w:rsid w:val="03D472D2"/>
    <w:rsid w:val="03D746CC"/>
    <w:rsid w:val="03DF1EFE"/>
    <w:rsid w:val="03E05C76"/>
    <w:rsid w:val="03E272F9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43713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EE7F1F"/>
    <w:rsid w:val="04F129B0"/>
    <w:rsid w:val="04F217BD"/>
    <w:rsid w:val="04F82B4C"/>
    <w:rsid w:val="04F9361E"/>
    <w:rsid w:val="050643F9"/>
    <w:rsid w:val="05091CAE"/>
    <w:rsid w:val="05092FAB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1B09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448C8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86320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A273A"/>
    <w:rsid w:val="05CB200E"/>
    <w:rsid w:val="05D03D33"/>
    <w:rsid w:val="05D709B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E4C3D"/>
    <w:rsid w:val="062E6905"/>
    <w:rsid w:val="062F6A41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667380"/>
    <w:rsid w:val="06744454"/>
    <w:rsid w:val="067A09FA"/>
    <w:rsid w:val="067A5541"/>
    <w:rsid w:val="067A5F0E"/>
    <w:rsid w:val="067E6679"/>
    <w:rsid w:val="0687687D"/>
    <w:rsid w:val="068A3C77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EE2458"/>
    <w:rsid w:val="06F7130D"/>
    <w:rsid w:val="06FA1737"/>
    <w:rsid w:val="07050D55"/>
    <w:rsid w:val="070D6D82"/>
    <w:rsid w:val="0717375D"/>
    <w:rsid w:val="071A41EC"/>
    <w:rsid w:val="071D4AEC"/>
    <w:rsid w:val="072145DC"/>
    <w:rsid w:val="072639A0"/>
    <w:rsid w:val="072916E2"/>
    <w:rsid w:val="072B545A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8A2181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258D6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B2B96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87E2F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2799E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A6F07"/>
    <w:rsid w:val="09ED4C49"/>
    <w:rsid w:val="09FB55B8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590531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9092D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81AF7"/>
    <w:rsid w:val="0AFA761E"/>
    <w:rsid w:val="0B00275A"/>
    <w:rsid w:val="0B016BFE"/>
    <w:rsid w:val="0B022976"/>
    <w:rsid w:val="0B116715"/>
    <w:rsid w:val="0B13248D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584344"/>
    <w:rsid w:val="0B633415"/>
    <w:rsid w:val="0B696551"/>
    <w:rsid w:val="0B6C6C61"/>
    <w:rsid w:val="0B6E1DBA"/>
    <w:rsid w:val="0B705B32"/>
    <w:rsid w:val="0B753148"/>
    <w:rsid w:val="0B7849E6"/>
    <w:rsid w:val="0B786794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27EF8"/>
    <w:rsid w:val="0BB43C70"/>
    <w:rsid w:val="0BB974D9"/>
    <w:rsid w:val="0BC00066"/>
    <w:rsid w:val="0BC07420"/>
    <w:rsid w:val="0BC65752"/>
    <w:rsid w:val="0BCB720C"/>
    <w:rsid w:val="0BCF0AAA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7325E"/>
    <w:rsid w:val="0C2D285A"/>
    <w:rsid w:val="0C3443D2"/>
    <w:rsid w:val="0C3E60D7"/>
    <w:rsid w:val="0C3E79DE"/>
    <w:rsid w:val="0C4274C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9B273A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1534"/>
    <w:rsid w:val="0D41495E"/>
    <w:rsid w:val="0D447276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32CD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37F7"/>
    <w:rsid w:val="0E76520D"/>
    <w:rsid w:val="0E772D33"/>
    <w:rsid w:val="0E796AAB"/>
    <w:rsid w:val="0E813BB2"/>
    <w:rsid w:val="0E835B7C"/>
    <w:rsid w:val="0E83792A"/>
    <w:rsid w:val="0E883192"/>
    <w:rsid w:val="0E8C2C83"/>
    <w:rsid w:val="0E8C4A31"/>
    <w:rsid w:val="0E94340C"/>
    <w:rsid w:val="0E984B91"/>
    <w:rsid w:val="0EA2285E"/>
    <w:rsid w:val="0EA33B28"/>
    <w:rsid w:val="0EA53D44"/>
    <w:rsid w:val="0EA55AF2"/>
    <w:rsid w:val="0EAC0C2F"/>
    <w:rsid w:val="0EAF4BC3"/>
    <w:rsid w:val="0EB14497"/>
    <w:rsid w:val="0EBB5316"/>
    <w:rsid w:val="0EC44971"/>
    <w:rsid w:val="0ECA7307"/>
    <w:rsid w:val="0ECB205A"/>
    <w:rsid w:val="0ED05760"/>
    <w:rsid w:val="0ED71A24"/>
    <w:rsid w:val="0EDB59B8"/>
    <w:rsid w:val="0EDD3455"/>
    <w:rsid w:val="0EDD34DE"/>
    <w:rsid w:val="0EE02FCE"/>
    <w:rsid w:val="0EE52393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A26DF"/>
    <w:rsid w:val="0F3F5F47"/>
    <w:rsid w:val="0F3F7CF5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372FC"/>
    <w:rsid w:val="0F546B75"/>
    <w:rsid w:val="0F5F2145"/>
    <w:rsid w:val="0F5F5CA1"/>
    <w:rsid w:val="0F607C6B"/>
    <w:rsid w:val="0F655282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1B22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72E1C"/>
    <w:rsid w:val="10593038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70644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0C84"/>
    <w:rsid w:val="11366ED6"/>
    <w:rsid w:val="113675B4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646FD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D0492"/>
    <w:rsid w:val="125F245C"/>
    <w:rsid w:val="1264737E"/>
    <w:rsid w:val="126857B5"/>
    <w:rsid w:val="12687563"/>
    <w:rsid w:val="12744159"/>
    <w:rsid w:val="1279351E"/>
    <w:rsid w:val="127B54E8"/>
    <w:rsid w:val="128125DB"/>
    <w:rsid w:val="12851EC3"/>
    <w:rsid w:val="12880169"/>
    <w:rsid w:val="1296784C"/>
    <w:rsid w:val="129E2F84"/>
    <w:rsid w:val="12A27DCD"/>
    <w:rsid w:val="12AB56A1"/>
    <w:rsid w:val="12AB5A1E"/>
    <w:rsid w:val="12B502CE"/>
    <w:rsid w:val="12B91B6C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85187"/>
    <w:rsid w:val="133C10D2"/>
    <w:rsid w:val="134358DA"/>
    <w:rsid w:val="134A606D"/>
    <w:rsid w:val="134E6759"/>
    <w:rsid w:val="13511DA5"/>
    <w:rsid w:val="13517FF7"/>
    <w:rsid w:val="135B0E75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B660AC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065285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70602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5735F"/>
    <w:rsid w:val="15FA4976"/>
    <w:rsid w:val="1606331B"/>
    <w:rsid w:val="160B6B83"/>
    <w:rsid w:val="160C5454"/>
    <w:rsid w:val="161812A0"/>
    <w:rsid w:val="16210154"/>
    <w:rsid w:val="16223ECC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357F5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AA639C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15B36"/>
    <w:rsid w:val="16E204EC"/>
    <w:rsid w:val="16E951E1"/>
    <w:rsid w:val="16EF0253"/>
    <w:rsid w:val="16EF3DAF"/>
    <w:rsid w:val="16FA6207"/>
    <w:rsid w:val="17005FBC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0D7B"/>
    <w:rsid w:val="172D48D7"/>
    <w:rsid w:val="17334576"/>
    <w:rsid w:val="173914CE"/>
    <w:rsid w:val="173B3498"/>
    <w:rsid w:val="173E0892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96410"/>
    <w:rsid w:val="179B5CE4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85587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23988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7583F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A3BC0"/>
    <w:rsid w:val="196B16E7"/>
    <w:rsid w:val="197467ED"/>
    <w:rsid w:val="1977008B"/>
    <w:rsid w:val="1980590A"/>
    <w:rsid w:val="198B3B37"/>
    <w:rsid w:val="198C1D89"/>
    <w:rsid w:val="198C2A6A"/>
    <w:rsid w:val="198F7ACB"/>
    <w:rsid w:val="19A215AC"/>
    <w:rsid w:val="19A8293B"/>
    <w:rsid w:val="19A867BE"/>
    <w:rsid w:val="19A90B8D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65454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40CB2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DD03C2"/>
    <w:rsid w:val="1AE23C2A"/>
    <w:rsid w:val="1AE45BF4"/>
    <w:rsid w:val="1AEC41AC"/>
    <w:rsid w:val="1AF220BF"/>
    <w:rsid w:val="1AF916A0"/>
    <w:rsid w:val="1AFA0F74"/>
    <w:rsid w:val="1B0D0CA7"/>
    <w:rsid w:val="1B102525"/>
    <w:rsid w:val="1B140288"/>
    <w:rsid w:val="1B1464DA"/>
    <w:rsid w:val="1B1A7868"/>
    <w:rsid w:val="1B23671D"/>
    <w:rsid w:val="1B244243"/>
    <w:rsid w:val="1B245FF1"/>
    <w:rsid w:val="1B291859"/>
    <w:rsid w:val="1B2E0C1E"/>
    <w:rsid w:val="1B34418A"/>
    <w:rsid w:val="1B351FAC"/>
    <w:rsid w:val="1B422063"/>
    <w:rsid w:val="1B4346C9"/>
    <w:rsid w:val="1B4A3CA9"/>
    <w:rsid w:val="1B4B4899"/>
    <w:rsid w:val="1B4D5548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BE6445"/>
    <w:rsid w:val="1BC53330"/>
    <w:rsid w:val="1BC7354C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9F0025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EC0D90"/>
    <w:rsid w:val="1CF00444"/>
    <w:rsid w:val="1CF0262F"/>
    <w:rsid w:val="1CF540E9"/>
    <w:rsid w:val="1CFA525B"/>
    <w:rsid w:val="1CFE11EF"/>
    <w:rsid w:val="1CFF5EAA"/>
    <w:rsid w:val="1D0C4F8F"/>
    <w:rsid w:val="1D104A7F"/>
    <w:rsid w:val="1D1125A5"/>
    <w:rsid w:val="1D152095"/>
    <w:rsid w:val="1D17405F"/>
    <w:rsid w:val="1D1A58FD"/>
    <w:rsid w:val="1D1F75A0"/>
    <w:rsid w:val="1D210A3A"/>
    <w:rsid w:val="1D214EDE"/>
    <w:rsid w:val="1D232A04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CA7323"/>
    <w:rsid w:val="1DDF4451"/>
    <w:rsid w:val="1DE86A66"/>
    <w:rsid w:val="1DEE1833"/>
    <w:rsid w:val="1DF223D6"/>
    <w:rsid w:val="1DF3687A"/>
    <w:rsid w:val="1DFB128B"/>
    <w:rsid w:val="1DFC3255"/>
    <w:rsid w:val="1DFE521F"/>
    <w:rsid w:val="1E0345E3"/>
    <w:rsid w:val="1E0908B0"/>
    <w:rsid w:val="1E1B36DB"/>
    <w:rsid w:val="1E1D2535"/>
    <w:rsid w:val="1E222CBC"/>
    <w:rsid w:val="1E2248BA"/>
    <w:rsid w:val="1E234C86"/>
    <w:rsid w:val="1E2527AC"/>
    <w:rsid w:val="1E28404A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31769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04B68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82554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A4FBC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B33C8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ED72F9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9542D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070A1"/>
    <w:rsid w:val="20F621DE"/>
    <w:rsid w:val="20FC3C98"/>
    <w:rsid w:val="21004E0A"/>
    <w:rsid w:val="21025026"/>
    <w:rsid w:val="21090163"/>
    <w:rsid w:val="21132D8F"/>
    <w:rsid w:val="211663DC"/>
    <w:rsid w:val="2118069A"/>
    <w:rsid w:val="211B1C44"/>
    <w:rsid w:val="212154AC"/>
    <w:rsid w:val="21221225"/>
    <w:rsid w:val="212349E5"/>
    <w:rsid w:val="21244F9D"/>
    <w:rsid w:val="212705E9"/>
    <w:rsid w:val="212E1977"/>
    <w:rsid w:val="213056EF"/>
    <w:rsid w:val="213408D0"/>
    <w:rsid w:val="21380082"/>
    <w:rsid w:val="213845A4"/>
    <w:rsid w:val="2144119B"/>
    <w:rsid w:val="214473ED"/>
    <w:rsid w:val="21451D01"/>
    <w:rsid w:val="21464F13"/>
    <w:rsid w:val="214E3DC8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39C1"/>
    <w:rsid w:val="2197576F"/>
    <w:rsid w:val="219C4B33"/>
    <w:rsid w:val="219E4D4F"/>
    <w:rsid w:val="21A165ED"/>
    <w:rsid w:val="21A734D8"/>
    <w:rsid w:val="21AC663D"/>
    <w:rsid w:val="21AD1366"/>
    <w:rsid w:val="21AF47B7"/>
    <w:rsid w:val="21B005DE"/>
    <w:rsid w:val="21B52099"/>
    <w:rsid w:val="21B93937"/>
    <w:rsid w:val="21BE0F4D"/>
    <w:rsid w:val="21BF0821"/>
    <w:rsid w:val="21C01B6C"/>
    <w:rsid w:val="21D05231"/>
    <w:rsid w:val="21D749C3"/>
    <w:rsid w:val="21E32762"/>
    <w:rsid w:val="21E40B6E"/>
    <w:rsid w:val="21F52495"/>
    <w:rsid w:val="21F7445F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114DC"/>
    <w:rsid w:val="22225160"/>
    <w:rsid w:val="22244B28"/>
    <w:rsid w:val="22280ABD"/>
    <w:rsid w:val="2229302F"/>
    <w:rsid w:val="222A65E3"/>
    <w:rsid w:val="222F1E4B"/>
    <w:rsid w:val="22327245"/>
    <w:rsid w:val="22340741"/>
    <w:rsid w:val="2238098F"/>
    <w:rsid w:val="22394A78"/>
    <w:rsid w:val="224A27E1"/>
    <w:rsid w:val="2250591D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378F"/>
    <w:rsid w:val="22A75620"/>
    <w:rsid w:val="22AD7794"/>
    <w:rsid w:val="22AE0FC2"/>
    <w:rsid w:val="22AF4D3A"/>
    <w:rsid w:val="22B10AB2"/>
    <w:rsid w:val="22B20386"/>
    <w:rsid w:val="22B42350"/>
    <w:rsid w:val="22B645B0"/>
    <w:rsid w:val="22B67E76"/>
    <w:rsid w:val="22BC725E"/>
    <w:rsid w:val="22BD1205"/>
    <w:rsid w:val="22CF0F38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B417D"/>
    <w:rsid w:val="231F5029"/>
    <w:rsid w:val="23201794"/>
    <w:rsid w:val="232A43C0"/>
    <w:rsid w:val="232C754C"/>
    <w:rsid w:val="23332CA9"/>
    <w:rsid w:val="23452FA8"/>
    <w:rsid w:val="23455745"/>
    <w:rsid w:val="234D1C9C"/>
    <w:rsid w:val="234F5D16"/>
    <w:rsid w:val="23502079"/>
    <w:rsid w:val="235356C5"/>
    <w:rsid w:val="23563407"/>
    <w:rsid w:val="235C6C70"/>
    <w:rsid w:val="23607DE2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9D4B92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D3D6C"/>
    <w:rsid w:val="23EE3640"/>
    <w:rsid w:val="23F4034E"/>
    <w:rsid w:val="23FA0237"/>
    <w:rsid w:val="23FC3FAF"/>
    <w:rsid w:val="24002495"/>
    <w:rsid w:val="240115C5"/>
    <w:rsid w:val="24014588"/>
    <w:rsid w:val="2403533D"/>
    <w:rsid w:val="240371E6"/>
    <w:rsid w:val="2407580F"/>
    <w:rsid w:val="240C2364"/>
    <w:rsid w:val="24125580"/>
    <w:rsid w:val="241536E8"/>
    <w:rsid w:val="241F1A4B"/>
    <w:rsid w:val="24264B88"/>
    <w:rsid w:val="2429467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47FE9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749B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2C4420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53B30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062EC3"/>
    <w:rsid w:val="26105AEF"/>
    <w:rsid w:val="26141B5F"/>
    <w:rsid w:val="261849A4"/>
    <w:rsid w:val="26211093"/>
    <w:rsid w:val="26293ED7"/>
    <w:rsid w:val="262D1BA9"/>
    <w:rsid w:val="263747E9"/>
    <w:rsid w:val="263F63D5"/>
    <w:rsid w:val="26413EFB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DE174A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75541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72D69"/>
    <w:rsid w:val="27DA77F2"/>
    <w:rsid w:val="27DC037F"/>
    <w:rsid w:val="27DE2C9A"/>
    <w:rsid w:val="27E233B7"/>
    <w:rsid w:val="27E2526A"/>
    <w:rsid w:val="27EC00AA"/>
    <w:rsid w:val="27EE00B2"/>
    <w:rsid w:val="27F12250"/>
    <w:rsid w:val="27F37477"/>
    <w:rsid w:val="27F60D15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4952E9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0E9D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F039B6"/>
    <w:rsid w:val="28F214DC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37F8A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A1DB7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12DBE"/>
    <w:rsid w:val="2A62672D"/>
    <w:rsid w:val="2A691C72"/>
    <w:rsid w:val="2A6C52BE"/>
    <w:rsid w:val="2A6D1762"/>
    <w:rsid w:val="2A7228D5"/>
    <w:rsid w:val="2A726D79"/>
    <w:rsid w:val="2A834AE2"/>
    <w:rsid w:val="2A84085A"/>
    <w:rsid w:val="2A846AAC"/>
    <w:rsid w:val="2A8820F8"/>
    <w:rsid w:val="2A8B3997"/>
    <w:rsid w:val="2A8D5961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57BED"/>
    <w:rsid w:val="2B0674C1"/>
    <w:rsid w:val="2B0A5203"/>
    <w:rsid w:val="2B0F0ED1"/>
    <w:rsid w:val="2B147E30"/>
    <w:rsid w:val="2B150FC4"/>
    <w:rsid w:val="2B1A6A27"/>
    <w:rsid w:val="2B22254D"/>
    <w:rsid w:val="2B256796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437B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D031F0A"/>
    <w:rsid w:val="2D0461B9"/>
    <w:rsid w:val="2D0B41F9"/>
    <w:rsid w:val="2D1063D5"/>
    <w:rsid w:val="2D127B5A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4D7629"/>
    <w:rsid w:val="2D5269EE"/>
    <w:rsid w:val="2D5473F4"/>
    <w:rsid w:val="2D5F5B52"/>
    <w:rsid w:val="2D601C8D"/>
    <w:rsid w:val="2D6B7AAF"/>
    <w:rsid w:val="2D6D3827"/>
    <w:rsid w:val="2D6F57F1"/>
    <w:rsid w:val="2D742E08"/>
    <w:rsid w:val="2D766B80"/>
    <w:rsid w:val="2D8017AD"/>
    <w:rsid w:val="2D855015"/>
    <w:rsid w:val="2D892E82"/>
    <w:rsid w:val="2D8D7A26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10657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450300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4F58DB"/>
    <w:rsid w:val="2F503401"/>
    <w:rsid w:val="2F517346"/>
    <w:rsid w:val="2F526238"/>
    <w:rsid w:val="2F544F8C"/>
    <w:rsid w:val="2F5702EB"/>
    <w:rsid w:val="2F594063"/>
    <w:rsid w:val="2F5E78CC"/>
    <w:rsid w:val="2F68699C"/>
    <w:rsid w:val="2F6C023B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1405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A20E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B0F91"/>
    <w:rsid w:val="30CC23DC"/>
    <w:rsid w:val="30D616E4"/>
    <w:rsid w:val="30D81900"/>
    <w:rsid w:val="30D84C78"/>
    <w:rsid w:val="30DA7426"/>
    <w:rsid w:val="30DF67EA"/>
    <w:rsid w:val="30E67B79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3D5EBE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B6DE3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2E1CAB"/>
    <w:rsid w:val="33352BEA"/>
    <w:rsid w:val="33386686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45FB2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656B7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9767B"/>
    <w:rsid w:val="34CB5A03"/>
    <w:rsid w:val="34E07C38"/>
    <w:rsid w:val="34E56399"/>
    <w:rsid w:val="34E95E8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6E45E1"/>
    <w:rsid w:val="35747E49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244CD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50AA1"/>
    <w:rsid w:val="36064819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178A5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7D2D2D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34D9D"/>
    <w:rsid w:val="36F4271E"/>
    <w:rsid w:val="36FA25D0"/>
    <w:rsid w:val="36FB2B1D"/>
    <w:rsid w:val="36FD3E6E"/>
    <w:rsid w:val="3701395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6F1E40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3452D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76B0F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02168"/>
    <w:rsid w:val="38602906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8249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0285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0FC9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A7DF4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6D130B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AF722D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B3E99"/>
    <w:rsid w:val="3BAE1BDB"/>
    <w:rsid w:val="3BAE5737"/>
    <w:rsid w:val="3BB16FD5"/>
    <w:rsid w:val="3BB5094F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D6FA3"/>
    <w:rsid w:val="3C2F4ACA"/>
    <w:rsid w:val="3C335C3C"/>
    <w:rsid w:val="3C3416BF"/>
    <w:rsid w:val="3C3E2F5F"/>
    <w:rsid w:val="3C452863"/>
    <w:rsid w:val="3C455B7B"/>
    <w:rsid w:val="3C522566"/>
    <w:rsid w:val="3C575DCE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4F4CF8"/>
    <w:rsid w:val="3D595B76"/>
    <w:rsid w:val="3D6C58AA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0408A"/>
    <w:rsid w:val="3DD0505D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3F2FBE"/>
    <w:rsid w:val="3E412892"/>
    <w:rsid w:val="3E41478A"/>
    <w:rsid w:val="3E43485C"/>
    <w:rsid w:val="3E465190"/>
    <w:rsid w:val="3E4D1237"/>
    <w:rsid w:val="3E5201BC"/>
    <w:rsid w:val="3E5325C6"/>
    <w:rsid w:val="3E55633E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94239"/>
    <w:rsid w:val="3E8A1B82"/>
    <w:rsid w:val="3E8E21C5"/>
    <w:rsid w:val="3E8F7AA2"/>
    <w:rsid w:val="3E9230EE"/>
    <w:rsid w:val="3E94330A"/>
    <w:rsid w:val="3E974BA8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3E28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1677D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2F711F"/>
    <w:rsid w:val="40477F08"/>
    <w:rsid w:val="40491ED2"/>
    <w:rsid w:val="40493C80"/>
    <w:rsid w:val="404C551E"/>
    <w:rsid w:val="405745EF"/>
    <w:rsid w:val="405C39B3"/>
    <w:rsid w:val="40610FCA"/>
    <w:rsid w:val="4061721C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55117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77B80"/>
    <w:rsid w:val="40FC6F44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0662CD"/>
    <w:rsid w:val="420C31B7"/>
    <w:rsid w:val="420F2CA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02E61"/>
    <w:rsid w:val="42426BD9"/>
    <w:rsid w:val="42470693"/>
    <w:rsid w:val="42507548"/>
    <w:rsid w:val="4258222A"/>
    <w:rsid w:val="425B7C9B"/>
    <w:rsid w:val="42644DA1"/>
    <w:rsid w:val="426B4382"/>
    <w:rsid w:val="42707BEA"/>
    <w:rsid w:val="42733236"/>
    <w:rsid w:val="427342EC"/>
    <w:rsid w:val="427C5579"/>
    <w:rsid w:val="427C658F"/>
    <w:rsid w:val="427F1BDB"/>
    <w:rsid w:val="42815953"/>
    <w:rsid w:val="428A37DB"/>
    <w:rsid w:val="428B4A24"/>
    <w:rsid w:val="428C42F8"/>
    <w:rsid w:val="428E1E1E"/>
    <w:rsid w:val="42903DE8"/>
    <w:rsid w:val="42905B96"/>
    <w:rsid w:val="42916F69"/>
    <w:rsid w:val="42937435"/>
    <w:rsid w:val="42997141"/>
    <w:rsid w:val="429B74ED"/>
    <w:rsid w:val="429F227D"/>
    <w:rsid w:val="429F5DD9"/>
    <w:rsid w:val="42A258CA"/>
    <w:rsid w:val="42A72EE0"/>
    <w:rsid w:val="42A87384"/>
    <w:rsid w:val="42AD499A"/>
    <w:rsid w:val="42AE0712"/>
    <w:rsid w:val="42B911C3"/>
    <w:rsid w:val="42B94836"/>
    <w:rsid w:val="42BC698B"/>
    <w:rsid w:val="42C45840"/>
    <w:rsid w:val="42C65A5C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95949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117C9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A7763B"/>
    <w:rsid w:val="43AC6A00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ED0DC6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80293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21C9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1C7BB5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75D73"/>
    <w:rsid w:val="45CC5137"/>
    <w:rsid w:val="45CF4C28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80139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4C44CA"/>
    <w:rsid w:val="46537607"/>
    <w:rsid w:val="46592743"/>
    <w:rsid w:val="465A0995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C7200"/>
    <w:rsid w:val="469D0882"/>
    <w:rsid w:val="469D2F78"/>
    <w:rsid w:val="469D6AD4"/>
    <w:rsid w:val="469F5CBE"/>
    <w:rsid w:val="46A2058E"/>
    <w:rsid w:val="46A41C10"/>
    <w:rsid w:val="46A71700"/>
    <w:rsid w:val="46A95479"/>
    <w:rsid w:val="46B502C1"/>
    <w:rsid w:val="46B51F2C"/>
    <w:rsid w:val="46B67B95"/>
    <w:rsid w:val="46B75DE7"/>
    <w:rsid w:val="46C329DE"/>
    <w:rsid w:val="46C6602A"/>
    <w:rsid w:val="46C93D6D"/>
    <w:rsid w:val="46C978C9"/>
    <w:rsid w:val="46CE1383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2D789A"/>
    <w:rsid w:val="47370CD6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55EE6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76015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DF33D4"/>
    <w:rsid w:val="48E409EA"/>
    <w:rsid w:val="48EC3D42"/>
    <w:rsid w:val="48EE3617"/>
    <w:rsid w:val="48F86243"/>
    <w:rsid w:val="48FA3211"/>
    <w:rsid w:val="48FE0BF8"/>
    <w:rsid w:val="4901159C"/>
    <w:rsid w:val="490C1BAE"/>
    <w:rsid w:val="490C1CEF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21DF7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43F7B"/>
    <w:rsid w:val="49861AA1"/>
    <w:rsid w:val="49885819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62BE2"/>
    <w:rsid w:val="4A0C0D60"/>
    <w:rsid w:val="4A0D21C2"/>
    <w:rsid w:val="4A11580F"/>
    <w:rsid w:val="4A1B15C8"/>
    <w:rsid w:val="4A225C6E"/>
    <w:rsid w:val="4A2512BA"/>
    <w:rsid w:val="4A286FFC"/>
    <w:rsid w:val="4A311628"/>
    <w:rsid w:val="4A317C5F"/>
    <w:rsid w:val="4A325785"/>
    <w:rsid w:val="4A36527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8A736F"/>
    <w:rsid w:val="4A932ECE"/>
    <w:rsid w:val="4A954692"/>
    <w:rsid w:val="4AA743C5"/>
    <w:rsid w:val="4AAE5753"/>
    <w:rsid w:val="4AB32D6A"/>
    <w:rsid w:val="4AB60164"/>
    <w:rsid w:val="4AB663B6"/>
    <w:rsid w:val="4ABB39CC"/>
    <w:rsid w:val="4ABD08DC"/>
    <w:rsid w:val="4AC40AD3"/>
    <w:rsid w:val="4AC42881"/>
    <w:rsid w:val="4ACA3C0F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37A07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96317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7B78B7"/>
    <w:rsid w:val="4C800A2A"/>
    <w:rsid w:val="4C820C46"/>
    <w:rsid w:val="4C8F6EBF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C1EC1"/>
    <w:rsid w:val="4CCF19B1"/>
    <w:rsid w:val="4CD80866"/>
    <w:rsid w:val="4CE54D31"/>
    <w:rsid w:val="4CE865CF"/>
    <w:rsid w:val="4CF03E01"/>
    <w:rsid w:val="4CF17B79"/>
    <w:rsid w:val="4CF907DC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82688"/>
    <w:rsid w:val="4DCA28A4"/>
    <w:rsid w:val="4DCE1C69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403C0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37BD9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C25C9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82BD0"/>
    <w:rsid w:val="4FBA06F6"/>
    <w:rsid w:val="4FC155E1"/>
    <w:rsid w:val="4FC6507C"/>
    <w:rsid w:val="4FC82B2E"/>
    <w:rsid w:val="4FCB2904"/>
    <w:rsid w:val="4FCB6460"/>
    <w:rsid w:val="4FCC3F86"/>
    <w:rsid w:val="4FCD042A"/>
    <w:rsid w:val="4FD55530"/>
    <w:rsid w:val="4FF260E2"/>
    <w:rsid w:val="4FFC486B"/>
    <w:rsid w:val="4FFE6835"/>
    <w:rsid w:val="500100D3"/>
    <w:rsid w:val="50011E81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43DA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2FB8"/>
    <w:rsid w:val="510A745C"/>
    <w:rsid w:val="510B1AC2"/>
    <w:rsid w:val="510F4A72"/>
    <w:rsid w:val="511126A2"/>
    <w:rsid w:val="51116092"/>
    <w:rsid w:val="51161B0F"/>
    <w:rsid w:val="51316796"/>
    <w:rsid w:val="513444D8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1680B"/>
    <w:rsid w:val="52285DEB"/>
    <w:rsid w:val="52320A18"/>
    <w:rsid w:val="52350508"/>
    <w:rsid w:val="52354064"/>
    <w:rsid w:val="523F62C5"/>
    <w:rsid w:val="52416EAD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90A97"/>
    <w:rsid w:val="529A036B"/>
    <w:rsid w:val="52A336C4"/>
    <w:rsid w:val="52A47F2C"/>
    <w:rsid w:val="52A86F2C"/>
    <w:rsid w:val="52AA1A33"/>
    <w:rsid w:val="52AA4A52"/>
    <w:rsid w:val="52B4142D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2488E"/>
    <w:rsid w:val="5304233A"/>
    <w:rsid w:val="530D6D8F"/>
    <w:rsid w:val="531145A8"/>
    <w:rsid w:val="5311687F"/>
    <w:rsid w:val="531215C4"/>
    <w:rsid w:val="53163E96"/>
    <w:rsid w:val="531B14AC"/>
    <w:rsid w:val="531D3476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50EA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51418"/>
    <w:rsid w:val="53C74089"/>
    <w:rsid w:val="53D224B3"/>
    <w:rsid w:val="53D8114B"/>
    <w:rsid w:val="53DA0EE7"/>
    <w:rsid w:val="53DB7228"/>
    <w:rsid w:val="53E06252"/>
    <w:rsid w:val="53F15CD4"/>
    <w:rsid w:val="53F57F4F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1F321E"/>
    <w:rsid w:val="5435198C"/>
    <w:rsid w:val="54387E3C"/>
    <w:rsid w:val="543C16DA"/>
    <w:rsid w:val="54413194"/>
    <w:rsid w:val="544467E1"/>
    <w:rsid w:val="544B5DC1"/>
    <w:rsid w:val="5452714F"/>
    <w:rsid w:val="54534C76"/>
    <w:rsid w:val="54535FB0"/>
    <w:rsid w:val="54556311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459BA"/>
    <w:rsid w:val="54996B2C"/>
    <w:rsid w:val="54A10368"/>
    <w:rsid w:val="54A8063C"/>
    <w:rsid w:val="54AB6860"/>
    <w:rsid w:val="54AD6566"/>
    <w:rsid w:val="54B35714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EB4EAE"/>
    <w:rsid w:val="54F14BBA"/>
    <w:rsid w:val="54F46459"/>
    <w:rsid w:val="54FF12D2"/>
    <w:rsid w:val="55083CB2"/>
    <w:rsid w:val="550D12C8"/>
    <w:rsid w:val="55102B67"/>
    <w:rsid w:val="551709E9"/>
    <w:rsid w:val="55175CA3"/>
    <w:rsid w:val="551B1885"/>
    <w:rsid w:val="551C775D"/>
    <w:rsid w:val="55200FFC"/>
    <w:rsid w:val="5520724E"/>
    <w:rsid w:val="55264138"/>
    <w:rsid w:val="552A59D6"/>
    <w:rsid w:val="552F7491"/>
    <w:rsid w:val="55384597"/>
    <w:rsid w:val="553C395C"/>
    <w:rsid w:val="553C5017"/>
    <w:rsid w:val="55456CB4"/>
    <w:rsid w:val="554C0043"/>
    <w:rsid w:val="55516A4E"/>
    <w:rsid w:val="5552317F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43798"/>
    <w:rsid w:val="559612BE"/>
    <w:rsid w:val="55985036"/>
    <w:rsid w:val="559A7000"/>
    <w:rsid w:val="55A0213D"/>
    <w:rsid w:val="55A52D8C"/>
    <w:rsid w:val="55A559A5"/>
    <w:rsid w:val="55A66DA3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776C9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0426CB"/>
    <w:rsid w:val="561623FF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5A22EB"/>
    <w:rsid w:val="5660442A"/>
    <w:rsid w:val="56633896"/>
    <w:rsid w:val="56665BCA"/>
    <w:rsid w:val="566A3561"/>
    <w:rsid w:val="566D64C3"/>
    <w:rsid w:val="56707D61"/>
    <w:rsid w:val="567A298E"/>
    <w:rsid w:val="567A33CD"/>
    <w:rsid w:val="56835CE6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2E7C77"/>
    <w:rsid w:val="573214BA"/>
    <w:rsid w:val="57325016"/>
    <w:rsid w:val="573A203E"/>
    <w:rsid w:val="573B29D0"/>
    <w:rsid w:val="573C5E95"/>
    <w:rsid w:val="57476D14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31D16"/>
    <w:rsid w:val="57844563"/>
    <w:rsid w:val="57877110"/>
    <w:rsid w:val="578A6709"/>
    <w:rsid w:val="578D66F1"/>
    <w:rsid w:val="579B2BBB"/>
    <w:rsid w:val="57A001D2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86CFE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3686E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8F24A5D"/>
    <w:rsid w:val="58F76517"/>
    <w:rsid w:val="58FC58DC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079D6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17165"/>
    <w:rsid w:val="5A131882"/>
    <w:rsid w:val="5A1530F9"/>
    <w:rsid w:val="5A1924BD"/>
    <w:rsid w:val="5A291596"/>
    <w:rsid w:val="5A2E5F69"/>
    <w:rsid w:val="5A343E94"/>
    <w:rsid w:val="5A3572F7"/>
    <w:rsid w:val="5A357CBF"/>
    <w:rsid w:val="5A3966BC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AC35E9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32D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66CB5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A3273"/>
    <w:rsid w:val="5D7A37C6"/>
    <w:rsid w:val="5D7C348F"/>
    <w:rsid w:val="5D8440F2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DFE3EA4"/>
    <w:rsid w:val="5E111E29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A32E8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9A1E1F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A171DD"/>
    <w:rsid w:val="5FB213EA"/>
    <w:rsid w:val="5FB76A00"/>
    <w:rsid w:val="5FBB029F"/>
    <w:rsid w:val="5FC1162D"/>
    <w:rsid w:val="5FC353A5"/>
    <w:rsid w:val="5FCC24AC"/>
    <w:rsid w:val="5FCD1D80"/>
    <w:rsid w:val="5FCF5AF8"/>
    <w:rsid w:val="5FD01870"/>
    <w:rsid w:val="5FD17AC2"/>
    <w:rsid w:val="5FD749AD"/>
    <w:rsid w:val="5FDE5D3B"/>
    <w:rsid w:val="5FE01AB3"/>
    <w:rsid w:val="5FEF7F48"/>
    <w:rsid w:val="5FF05A6E"/>
    <w:rsid w:val="5FF137C3"/>
    <w:rsid w:val="5FFB4B3F"/>
    <w:rsid w:val="600F4147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30B79"/>
    <w:rsid w:val="60783761"/>
    <w:rsid w:val="60820DBC"/>
    <w:rsid w:val="60830691"/>
    <w:rsid w:val="6085265B"/>
    <w:rsid w:val="6086255C"/>
    <w:rsid w:val="608763D3"/>
    <w:rsid w:val="608A5EC3"/>
    <w:rsid w:val="60912DAE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B60A66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9328C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29748A"/>
    <w:rsid w:val="6136215C"/>
    <w:rsid w:val="613E7553"/>
    <w:rsid w:val="61406582"/>
    <w:rsid w:val="6142054C"/>
    <w:rsid w:val="61502C69"/>
    <w:rsid w:val="61504A17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62889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D495B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0D46B6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69CC"/>
    <w:rsid w:val="6263717B"/>
    <w:rsid w:val="62652744"/>
    <w:rsid w:val="62683FE2"/>
    <w:rsid w:val="626B7D0D"/>
    <w:rsid w:val="626D0FDF"/>
    <w:rsid w:val="626F35C2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31AFE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B74E9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5B76A3"/>
    <w:rsid w:val="63611187"/>
    <w:rsid w:val="63754843"/>
    <w:rsid w:val="637B1AF3"/>
    <w:rsid w:val="63806E68"/>
    <w:rsid w:val="63865A9E"/>
    <w:rsid w:val="638906B4"/>
    <w:rsid w:val="63952BB5"/>
    <w:rsid w:val="639A5E34"/>
    <w:rsid w:val="63AD1FEB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DD455C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36413"/>
    <w:rsid w:val="64264155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64FF0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206D"/>
    <w:rsid w:val="64F14763"/>
    <w:rsid w:val="64F225B2"/>
    <w:rsid w:val="64F31E4B"/>
    <w:rsid w:val="64F471A3"/>
    <w:rsid w:val="64F61D79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10D5D"/>
    <w:rsid w:val="655C6080"/>
    <w:rsid w:val="656652B8"/>
    <w:rsid w:val="656767D3"/>
    <w:rsid w:val="657373C5"/>
    <w:rsid w:val="657D36E6"/>
    <w:rsid w:val="658C7FE7"/>
    <w:rsid w:val="65921AA2"/>
    <w:rsid w:val="659A6BA8"/>
    <w:rsid w:val="659F2C7D"/>
    <w:rsid w:val="65A11CE5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176C6"/>
    <w:rsid w:val="666A0329"/>
    <w:rsid w:val="666B40A1"/>
    <w:rsid w:val="666D606B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043ED"/>
    <w:rsid w:val="66CB4B3F"/>
    <w:rsid w:val="66CC0FE3"/>
    <w:rsid w:val="66D85D11"/>
    <w:rsid w:val="66D93700"/>
    <w:rsid w:val="66DB1226"/>
    <w:rsid w:val="66DB2FD4"/>
    <w:rsid w:val="66DC0AFB"/>
    <w:rsid w:val="66F81DD8"/>
    <w:rsid w:val="66F81F24"/>
    <w:rsid w:val="67006681"/>
    <w:rsid w:val="67050051"/>
    <w:rsid w:val="670544F5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3F7A07"/>
    <w:rsid w:val="674566A0"/>
    <w:rsid w:val="674C7A2E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07D7A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7ED7463"/>
    <w:rsid w:val="680227E3"/>
    <w:rsid w:val="68040309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C1286"/>
    <w:rsid w:val="68DD28B2"/>
    <w:rsid w:val="68DD2925"/>
    <w:rsid w:val="68DD74D8"/>
    <w:rsid w:val="68E048D2"/>
    <w:rsid w:val="68E1689C"/>
    <w:rsid w:val="68F71C1C"/>
    <w:rsid w:val="68FE11F2"/>
    <w:rsid w:val="69020CEC"/>
    <w:rsid w:val="690F51B7"/>
    <w:rsid w:val="69132EFA"/>
    <w:rsid w:val="69146C72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8470E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AF24F6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60125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56475"/>
    <w:rsid w:val="6ACF10A2"/>
    <w:rsid w:val="6ADB5443"/>
    <w:rsid w:val="6ADE12E5"/>
    <w:rsid w:val="6ADF6E0B"/>
    <w:rsid w:val="6AE6019A"/>
    <w:rsid w:val="6AEF34F2"/>
    <w:rsid w:val="6AF74155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0E7C"/>
    <w:rsid w:val="6B563571"/>
    <w:rsid w:val="6B6C4B43"/>
    <w:rsid w:val="6B6C68F1"/>
    <w:rsid w:val="6B737BEB"/>
    <w:rsid w:val="6B7632CC"/>
    <w:rsid w:val="6B777044"/>
    <w:rsid w:val="6B792DBC"/>
    <w:rsid w:val="6B7E03D2"/>
    <w:rsid w:val="6B826114"/>
    <w:rsid w:val="6B86601F"/>
    <w:rsid w:val="6B907123"/>
    <w:rsid w:val="6B9A16B0"/>
    <w:rsid w:val="6B9C21B9"/>
    <w:rsid w:val="6BA17875"/>
    <w:rsid w:val="6BAE6F0A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108D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727F37"/>
    <w:rsid w:val="6C7A6DEC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B5F3B"/>
    <w:rsid w:val="6CED5810"/>
    <w:rsid w:val="6CEF1588"/>
    <w:rsid w:val="6CF3201F"/>
    <w:rsid w:val="6CF92406"/>
    <w:rsid w:val="6D013069"/>
    <w:rsid w:val="6D0D7C60"/>
    <w:rsid w:val="6D17288C"/>
    <w:rsid w:val="6D196605"/>
    <w:rsid w:val="6D1F0D27"/>
    <w:rsid w:val="6D262AD0"/>
    <w:rsid w:val="6D266F73"/>
    <w:rsid w:val="6D2B458A"/>
    <w:rsid w:val="6D2F7BD6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40381"/>
    <w:rsid w:val="6D97577B"/>
    <w:rsid w:val="6D981752"/>
    <w:rsid w:val="6D9914F3"/>
    <w:rsid w:val="6D995997"/>
    <w:rsid w:val="6D9E2FAE"/>
    <w:rsid w:val="6DA24C20"/>
    <w:rsid w:val="6DA560EA"/>
    <w:rsid w:val="6DA926D7"/>
    <w:rsid w:val="6DAF6F69"/>
    <w:rsid w:val="6DB850B3"/>
    <w:rsid w:val="6DBE53FE"/>
    <w:rsid w:val="6DC02F24"/>
    <w:rsid w:val="6DC76061"/>
    <w:rsid w:val="6DCA3DA3"/>
    <w:rsid w:val="6DCC3677"/>
    <w:rsid w:val="6DCC7B1B"/>
    <w:rsid w:val="6DCF3167"/>
    <w:rsid w:val="6DD32C5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B63AC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02F99"/>
    <w:rsid w:val="6EB04D47"/>
    <w:rsid w:val="6EB41798"/>
    <w:rsid w:val="6EB4382C"/>
    <w:rsid w:val="6EB760D5"/>
    <w:rsid w:val="6EB83BFB"/>
    <w:rsid w:val="6EBC36EB"/>
    <w:rsid w:val="6EBD1212"/>
    <w:rsid w:val="6EBE56B6"/>
    <w:rsid w:val="6EBF4F8A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352D6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57B85"/>
    <w:rsid w:val="6F4638FD"/>
    <w:rsid w:val="6F4B4A6F"/>
    <w:rsid w:val="6F4D4184"/>
    <w:rsid w:val="6F561264"/>
    <w:rsid w:val="6F571666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86762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291255"/>
    <w:rsid w:val="702F7EED"/>
    <w:rsid w:val="703379DD"/>
    <w:rsid w:val="703419A7"/>
    <w:rsid w:val="7036571F"/>
    <w:rsid w:val="7037459C"/>
    <w:rsid w:val="704316FC"/>
    <w:rsid w:val="70433998"/>
    <w:rsid w:val="704D1714"/>
    <w:rsid w:val="704F233D"/>
    <w:rsid w:val="705931BC"/>
    <w:rsid w:val="705F15EC"/>
    <w:rsid w:val="705F6A24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9661BE"/>
    <w:rsid w:val="70A22DB5"/>
    <w:rsid w:val="70A408DB"/>
    <w:rsid w:val="70AB7EBB"/>
    <w:rsid w:val="70AC7790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5070D"/>
    <w:rsid w:val="71864485"/>
    <w:rsid w:val="718B3849"/>
    <w:rsid w:val="718C1A9B"/>
    <w:rsid w:val="71926986"/>
    <w:rsid w:val="719A7E36"/>
    <w:rsid w:val="719B5CA9"/>
    <w:rsid w:val="71A010A2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823A7"/>
    <w:rsid w:val="71CA4371"/>
    <w:rsid w:val="71CB1E97"/>
    <w:rsid w:val="71CF7BDA"/>
    <w:rsid w:val="71D92806"/>
    <w:rsid w:val="71DD22F7"/>
    <w:rsid w:val="71E03B95"/>
    <w:rsid w:val="71E51935"/>
    <w:rsid w:val="71E76CD1"/>
    <w:rsid w:val="71EA4A14"/>
    <w:rsid w:val="71F96A05"/>
    <w:rsid w:val="71FB277D"/>
    <w:rsid w:val="71FE04BF"/>
    <w:rsid w:val="720009F5"/>
    <w:rsid w:val="72001B41"/>
    <w:rsid w:val="72082C14"/>
    <w:rsid w:val="720E0625"/>
    <w:rsid w:val="720E0702"/>
    <w:rsid w:val="720E1013"/>
    <w:rsid w:val="72102360"/>
    <w:rsid w:val="72141A90"/>
    <w:rsid w:val="72203F91"/>
    <w:rsid w:val="72227D09"/>
    <w:rsid w:val="72237D08"/>
    <w:rsid w:val="72254EA7"/>
    <w:rsid w:val="72283418"/>
    <w:rsid w:val="7229553C"/>
    <w:rsid w:val="72307D49"/>
    <w:rsid w:val="7231619E"/>
    <w:rsid w:val="7232523A"/>
    <w:rsid w:val="723B701D"/>
    <w:rsid w:val="72404633"/>
    <w:rsid w:val="724A3778"/>
    <w:rsid w:val="725325B9"/>
    <w:rsid w:val="72563E57"/>
    <w:rsid w:val="72636FD7"/>
    <w:rsid w:val="72646574"/>
    <w:rsid w:val="726C58D8"/>
    <w:rsid w:val="726C71D7"/>
    <w:rsid w:val="727B38BE"/>
    <w:rsid w:val="727D13E4"/>
    <w:rsid w:val="728409C4"/>
    <w:rsid w:val="72936E59"/>
    <w:rsid w:val="729A01E8"/>
    <w:rsid w:val="729B5D0E"/>
    <w:rsid w:val="72A36BE8"/>
    <w:rsid w:val="72A5093A"/>
    <w:rsid w:val="72AF5315"/>
    <w:rsid w:val="72B131C6"/>
    <w:rsid w:val="72BB0214"/>
    <w:rsid w:val="72C25048"/>
    <w:rsid w:val="72C45265"/>
    <w:rsid w:val="72C47013"/>
    <w:rsid w:val="72C53CB8"/>
    <w:rsid w:val="72D354A8"/>
    <w:rsid w:val="72D37256"/>
    <w:rsid w:val="72DA58DB"/>
    <w:rsid w:val="72EB0A43"/>
    <w:rsid w:val="72EB27F1"/>
    <w:rsid w:val="72EE05EF"/>
    <w:rsid w:val="72EE67B4"/>
    <w:rsid w:val="72F07E08"/>
    <w:rsid w:val="72F21DD2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7F2F3A"/>
    <w:rsid w:val="73805B8F"/>
    <w:rsid w:val="738250F4"/>
    <w:rsid w:val="73840550"/>
    <w:rsid w:val="73935145"/>
    <w:rsid w:val="73970283"/>
    <w:rsid w:val="73A330CC"/>
    <w:rsid w:val="73A66718"/>
    <w:rsid w:val="73B40E35"/>
    <w:rsid w:val="73B46EE8"/>
    <w:rsid w:val="73B9469D"/>
    <w:rsid w:val="73BA7561"/>
    <w:rsid w:val="73BC23E0"/>
    <w:rsid w:val="73BC418E"/>
    <w:rsid w:val="73BF6063"/>
    <w:rsid w:val="73C418BB"/>
    <w:rsid w:val="73C848E1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4F5002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91BBA"/>
    <w:rsid w:val="74FA6D1C"/>
    <w:rsid w:val="74FC01B7"/>
    <w:rsid w:val="75047B9A"/>
    <w:rsid w:val="750A2CD7"/>
    <w:rsid w:val="75167F2B"/>
    <w:rsid w:val="75183646"/>
    <w:rsid w:val="751853F4"/>
    <w:rsid w:val="751D2AF0"/>
    <w:rsid w:val="751D6EAE"/>
    <w:rsid w:val="7521074C"/>
    <w:rsid w:val="75297601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B7C19"/>
    <w:rsid w:val="756E14B8"/>
    <w:rsid w:val="757E0BB5"/>
    <w:rsid w:val="757F020E"/>
    <w:rsid w:val="757F5473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9073C"/>
    <w:rsid w:val="75AE7B06"/>
    <w:rsid w:val="75BB2563"/>
    <w:rsid w:val="75C94940"/>
    <w:rsid w:val="75CE1F56"/>
    <w:rsid w:val="75D73501"/>
    <w:rsid w:val="75D94B83"/>
    <w:rsid w:val="75E11C8A"/>
    <w:rsid w:val="75E55C1E"/>
    <w:rsid w:val="75F06371"/>
    <w:rsid w:val="75F47C0F"/>
    <w:rsid w:val="75F55735"/>
    <w:rsid w:val="75F67D31"/>
    <w:rsid w:val="75FF0362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346F2"/>
    <w:rsid w:val="76445D7A"/>
    <w:rsid w:val="764B35A7"/>
    <w:rsid w:val="765406AD"/>
    <w:rsid w:val="76562678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37428"/>
    <w:rsid w:val="76991590"/>
    <w:rsid w:val="769E5DCD"/>
    <w:rsid w:val="76AA4771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91B3A"/>
    <w:rsid w:val="772C5186"/>
    <w:rsid w:val="77324E93"/>
    <w:rsid w:val="77383B2B"/>
    <w:rsid w:val="77405D68"/>
    <w:rsid w:val="77420E4E"/>
    <w:rsid w:val="77446974"/>
    <w:rsid w:val="774E15A1"/>
    <w:rsid w:val="775070C7"/>
    <w:rsid w:val="77560455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B5CAF"/>
    <w:rsid w:val="776D5DAA"/>
    <w:rsid w:val="77753443"/>
    <w:rsid w:val="77764653"/>
    <w:rsid w:val="777709E9"/>
    <w:rsid w:val="777A2396"/>
    <w:rsid w:val="77860D3A"/>
    <w:rsid w:val="77933457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45988"/>
    <w:rsid w:val="78177BE5"/>
    <w:rsid w:val="781F4CEB"/>
    <w:rsid w:val="78201875"/>
    <w:rsid w:val="78210A63"/>
    <w:rsid w:val="782151C7"/>
    <w:rsid w:val="78284000"/>
    <w:rsid w:val="7831514A"/>
    <w:rsid w:val="783267CC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3A5B"/>
    <w:rsid w:val="78E75809"/>
    <w:rsid w:val="78ED15CB"/>
    <w:rsid w:val="78F65A4C"/>
    <w:rsid w:val="78FA19E0"/>
    <w:rsid w:val="78FB12B4"/>
    <w:rsid w:val="790068CB"/>
    <w:rsid w:val="7904460D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25B49"/>
    <w:rsid w:val="79464C25"/>
    <w:rsid w:val="794B3FEA"/>
    <w:rsid w:val="794C7D62"/>
    <w:rsid w:val="79532E9E"/>
    <w:rsid w:val="79563CE2"/>
    <w:rsid w:val="79586707"/>
    <w:rsid w:val="795D5ACB"/>
    <w:rsid w:val="795F1843"/>
    <w:rsid w:val="796055BB"/>
    <w:rsid w:val="79635B65"/>
    <w:rsid w:val="796926C2"/>
    <w:rsid w:val="796D0C75"/>
    <w:rsid w:val="796E7CD8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EF706B"/>
    <w:rsid w:val="79F467B9"/>
    <w:rsid w:val="79F93A46"/>
    <w:rsid w:val="79FA156C"/>
    <w:rsid w:val="79FC1788"/>
    <w:rsid w:val="79FE105C"/>
    <w:rsid w:val="7A04063C"/>
    <w:rsid w:val="7A044199"/>
    <w:rsid w:val="7A066163"/>
    <w:rsid w:val="7A083C89"/>
    <w:rsid w:val="7A124B07"/>
    <w:rsid w:val="7A2D1941"/>
    <w:rsid w:val="7A2D7B93"/>
    <w:rsid w:val="7A2F7467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3E90"/>
    <w:rsid w:val="7B1B6026"/>
    <w:rsid w:val="7B1D7C08"/>
    <w:rsid w:val="7B1E128A"/>
    <w:rsid w:val="7B1E7754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A49B8"/>
    <w:rsid w:val="7B5F3D7C"/>
    <w:rsid w:val="7B696C1E"/>
    <w:rsid w:val="7B737828"/>
    <w:rsid w:val="7B767318"/>
    <w:rsid w:val="7B7B66DC"/>
    <w:rsid w:val="7B827A6B"/>
    <w:rsid w:val="7B890DF9"/>
    <w:rsid w:val="7B914152"/>
    <w:rsid w:val="7B91776F"/>
    <w:rsid w:val="7B963516"/>
    <w:rsid w:val="7B963B66"/>
    <w:rsid w:val="7B971768"/>
    <w:rsid w:val="7B9A3006"/>
    <w:rsid w:val="7B9D48A5"/>
    <w:rsid w:val="7BA63759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3BAE"/>
    <w:rsid w:val="7C3F7AEE"/>
    <w:rsid w:val="7C4411C4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25061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C75C09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57016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67872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93E4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01204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9802</Words>
  <Characters>12531</Characters>
  <Lines>0</Lines>
  <Paragraphs>0</Paragraphs>
  <TotalTime>8</TotalTime>
  <ScaleCrop>false</ScaleCrop>
  <LinksUpToDate>false</LinksUpToDate>
  <CharactersWithSpaces>14776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2023-08-31T09:58:16Z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17682E77D55B429984928116AC795108_13</vt:lpwstr>
  </property>
  <property fmtid="{D5CDD505-2E9C-101B-9397-08002B2CF9AE}" pid="5" name="commondata">
    <vt:lpwstr>eyJjb3VudCI6NDAzLCJoZGlkIjoiNjdhMTMwNDYzZWIwOTU0NDRlYjIzNmI5NWQ1MzBlYjAiLCJ1c2VyQ291bnQiOjQwM30=</vt:lpwstr>
  </property>
</Properties>
</file>