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right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340360</wp:posOffset>
                </wp:positionH>
                <wp:positionV relativeFrom="paragraph">
                  <wp:posOffset>1336675</wp:posOffset>
                </wp:positionV>
                <wp:extent cx="8495030" cy="3952875"/>
                <wp:effectExtent l="0" t="0" r="0" b="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95030" cy="395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行业报告-片式网络变压器行业调研及趋势分析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 w:ascii="微软雅黑" w:hAnsi="微软雅黑" w:eastAsia="微软雅黑" w:cs="微软雅黑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rFonts w:hint="default" w:ascii="微软雅黑" w:hAnsi="微软雅黑" w:eastAsia="微软雅黑" w:cs="微软雅黑"/>
                                <w:color w:val="000000" w:themeColor="text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.8pt;margin-top:105.25pt;height:311.25pt;width:668.9pt;z-index:251661312;mso-width-relative:page;mso-height-relative:page;" filled="f" stroked="f" coordsize="21600,21600" o:gfxdata="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I14TJrZAAAACwEAAA8AAAAAAAAAAQAgAAAAIgAAAGRycy9kb3ducmV2LnhtbFBLAQIUABQA&#10;AAAIAIdO4kCRMK0JYQIAAK4EAAAOAAAAAAAAAAEAIAAAACgBAABkcnMvZTJvRG9jLnhtbFBLBQYA&#10;AAAABgAGAFkBAAD7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 w:themeColor="text1"/>
                          <w:sz w:val="56"/>
                          <w:szCs w:val="5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00" w:themeColor="text1"/>
                          <w:sz w:val="56"/>
                          <w:szCs w:val="5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行业报告-片式网络变压器行业调研及趋势分析</w:t>
                      </w:r>
                    </w:p>
                    <w:p>
                      <w:pPr>
                        <w:jc w:val="left"/>
                        <w:rPr>
                          <w:rFonts w:hint="default" w:ascii="微软雅黑" w:hAnsi="微软雅黑" w:eastAsia="微软雅黑" w:cs="微软雅黑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jc w:val="left"/>
                        <w:rPr>
                          <w:rFonts w:hint="default" w:ascii="微软雅黑" w:hAnsi="微软雅黑" w:eastAsia="微软雅黑" w:cs="微软雅黑"/>
                          <w:color w:val="000000" w:themeColor="text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drawing>
          <wp:inline distT="0" distB="0" distL="114300" distR="114300">
            <wp:extent cx="2061845" cy="1117600"/>
            <wp:effectExtent l="0" t="0" r="14605" b="0"/>
            <wp:docPr id="1" name="图片 1" descr="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61845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-924560</wp:posOffset>
            </wp:positionH>
            <wp:positionV relativeFrom="page">
              <wp:posOffset>-9525</wp:posOffset>
            </wp:positionV>
            <wp:extent cx="10798810" cy="10748010"/>
            <wp:effectExtent l="0" t="0" r="2540" b="15240"/>
            <wp:wrapNone/>
            <wp:docPr id="9" name="图片 9" descr="通知员工打疫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通知员工打疫苗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98810" cy="1074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-857250</wp:posOffset>
                </wp:positionH>
                <wp:positionV relativeFrom="paragraph">
                  <wp:posOffset>-818515</wp:posOffset>
                </wp:positionV>
                <wp:extent cx="778510" cy="915670"/>
                <wp:effectExtent l="0" t="0" r="0" b="0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8510" cy="915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67.5pt;margin-top:-64.45pt;height:72.1pt;width:61.3pt;z-index:251659264;mso-width-relative:page;mso-height-relative:page;" filled="f" stroked="f" coordsize="21600,21600" o:gfxdata="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QdrRD9sAAAAMAQAADwAAAAAAAAABACAAAAAiAAAA&#10;ZHJzL2Rvd25yZXYueG1sUEsBAhQAFAAAAAgAh07iQGzxU/Q9AgAAZQ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据恒州诚思调研统计，2021年全球片式网络变压器市场规模约 亿元，2017-2021年年复合增长率CAGR约为%，预计未来将持续保持平稳增长的态势，到2028年市场规模将接近 亿元，未来六年CAGR为 %。</w:t>
      </w: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本文调研和分析全球片式网络变压器发展现状及未来趋势，核心内容如下：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（2）全球市场竞争格局，全球范围内主要生产商片式网络变压器销量、收入、价格及市场份额，数据2017-2021年。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（3）中国市场竞争格局，中国主要生产商片式网络变压器销量、收入、价格及市场份额，数据2017-2021年，包括国际企业及中国本土企业。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（4）全球其他重点国家及地区片式网络变压器市场竞争格局，如美国、欧洲、日本、韩国、东南亚和印度等核心参与者及其2021年份额。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（5）按产品类型和应用拆分，分析全球与核心国家/地区细分市场规模。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（6）全球片式网络变压器核心生产地区及其产量、产能。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（7）片式网络变压器行业产业链上游、中游及下游分析。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从核心市场看，中国片式网络变压器市场占据全球约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%。随着国内企业产品开发速度加快，随着新技术和产业政策的双轮驱动，未来中国片式网络变压器市场将迎来发展机遇，预计到2028年中国片式网络变压器市场将增长至 亿元，2022-2028年年复合增长率约为 %。2021年美国市场规模为 亿元，同期欧洲为 亿元，预计未来六年，这两地区CAGR分别为 %和 %。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从产品类型方面来看，按收入计， 2021年贴片式市场份额为 %，预计2028年份额将达到 %。同时就应用来看，高速电信在2028年份额大约是 %，未来几年CAGR大约为 %。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全球市场主要片式网络变压器参与者包括Bourns、Delta Electronics、Fumiwa、Sichuan Jingweida Technology Group和Mentech等，按收入计，2021年全球前3大生产商占有大约 %的市场份额。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本文重点关注如下国家或地区：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北美（美国和加拿大）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欧洲（德国、英国、法国、意大利和其他欧洲国家）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亚太（中国、日本、韩国、中国台湾地区、东南亚、印度等）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拉美（墨西哥和巴西等）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中东及非洲地区（土耳其和沙特等）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按产品类型拆分，包含：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贴片式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其他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按应用拆分，包含：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高速电信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汽车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其他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全球范围内片式网络变压器主要厂商：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Bourns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Delta Electronics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Fumiwa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Sichuan Jingweida Technology Group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Mentech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正文目录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1 市场综述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1.1 片式网络变压器定义及分类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1.2 全球片式网络变压器行业市场规模及预测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1.2.1 按收入计，2017-2028年全球片式网络变压器行业市场规模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1.2.2 按销量计，2017-2028年全球片式网络变压器行业市场规模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1.2.3 2017-2028年全球片式网络变压器价格趋势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1.3 中国片式网络变压器行业市场规模及预测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1.3.1 按收入计，2017-2028年中国片式网络变压器行业市场规模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1.3.2 按销量计，2017-2028年中国片式网络变压器行业市场规模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1.3.3 2017-2028年中国片式网络变压器价格趋势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1.4 中国在全球市场的地位分析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1.4.1 按收入计，2017-2028年中国在全球片式网络变压器市场的占比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1.4.2 按销量计，2017-2028年中国在全球片式网络变压器市场的占比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1.4.3 2017-2028年中国与全球片式网络变压器市场规模增速对比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1.5 行业发展机遇、挑战、趋势及政策分析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1.5.1 片式网络变压器行业驱动因素及发展机遇分析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1.5.2 片式网络变压器行业阻碍因素及面临的挑战分析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1.5.3 片式网络变压器行业发展趋势分析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1.5.4 中国市场相关行业政策分析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2 全球片式网络变压器行业竞争格局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2.1 按片式网络变压器收入计，2017-2022年全球主要厂商市场份额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2.2 按片式网络变压器销量计，2017-2022年全球主要厂商市场份额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2.3 片式网络变压器价格对比，2017-2022年全球主要厂商价格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2.4 全球第一梯队、第二梯队和第三梯队，三类片式网络变压器市场参与者分析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2.5 全球片式网络变压器行业集中度分析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2.6 全球片式网络变压器行业企业并购情况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2.7 全球片式网络变压器行业主要厂商产品列举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3 中国市场片式网络变压器行业竞争格局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3.1 按片式网络变压器收入计，2017-2022年中国市场主要厂商市场份额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3.2 按片式网络变压器销量计，2017-2022年中国市场主要厂商市场份额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3.3 中国市场片式网络变压器参与者份额：第一梯队、第二梯队、第三梯队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3.4 2017-2022年中国市场片式网络变压器进口与国产厂商份额对比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3.5 2021年中国本土厂商片式网络变压器内销与外销占比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3.6 中国市场进出口分析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3.6.1 2017-2028年中国市场片式网络变压器产量、销量、进口和出口量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3.6.2 中国市场片式网络变压器进出口贸易趋势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3.6.3 中国市场片式网络变压器主要进口来源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3.6.4 中国市场片式网络变压器中国市场主要出口目的地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4 全球主要地区产能及产量分析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4.1 2017-2028年全球片式网络变压器行业总产能、产量及产能利用率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4.2 全球片式网络变压器行业主要生产商总部及产地分布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4.3 全球主要生产商近几年片式网络变压器产能变化及未来规划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4.4 全球主要地区片式网络变压器产能分析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4.5 全球片式网络变压器产地分布及主要生产地区产量分析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4.5.1 全球主要地区片式网络变压器产量及未来增速预测，2017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4.5.2 2017-2028年全球主要生产地区及片式网络变压器产量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4.5.3 2017-2028年全球主要生产地区及片式网络变压器产量份额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5 行业产业链分析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5.1 片式网络变压器行业产业链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5.2 上游分析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5.2.1 片式网络变压器核心原料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5.2.2 片式网络变压器原料供应商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5.3 中游分析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5.4 下游分析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5.5 片式网络变压器生产方式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5.6 片式网络变压器行业采购模式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5.7 片式网络变压器行业销售模式及销售渠道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5.7.1 片式网络变压器销售渠道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5.7.2 片式网络变压器代表性经销商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6 按产品类型拆分，市场规模分析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6.1 片式网络变压器行业产品分类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6.1.1 贴片式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6.1.2 其他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6.2 按产品类型拆分，全球片式网络变压器细分市场规模增速预测，2017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6.3 按产品类型拆分，2017-2028年全球片式网络变压器细分市场规模（按收入）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6.4 按产品类型拆分，2017-2028年全球片式网络变压器细分市场规模（按销量）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6.5 按产品类型拆分，2017-2028年全球片式网络变压器细分市场价格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7 全球片式网络变压器市场下游行业分布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7.1 片式网络变压器行业下游分布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7.1.1 高速电信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7.1.2 汽车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7.1.3 其他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7.2 全球片式网络变压器主要下游市场规模增速预测，2017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7.3 按应用拆分，2017-2028年全球片式网络变压器细分市场规模（按收入）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7.4 按应用拆分，2017-2028年全球片式网络变压器细分市场规模（按销量）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7.5 按应用拆分，2017-2028年全球片式网络变压器细分市场价格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8 全球主要地区市场规模对比分析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8.1 全球主要地区片式网络变压器市场规模增速预测，2017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8.2 2017-2028年全球主要地区片式网络变压器市场规模（按收入）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8.3 2017-2028年全球主要地区片式网络变压器市场规模（按销量）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8.4 北美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8.4.1 2017-2028年北美片式网络变压器市场规模预测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8.4.2 2021年北美片式网络变压器市场规模，按国家细分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8.5 欧洲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8.5.1 2017-2028年欧洲片式网络变压器市场规模预测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8.5.2 2021年欧洲片式网络变压器市场规模，按国家细分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8.6 亚太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8.6.1 2017-2028年亚太片式网络变压器市场规模预测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8.6.2 2021年亚太片式网络变压器市场规模，按国家/地区细分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8.7 南美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8.7.1 2017-2028年南美片式网络变压器市场规模预测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8.7.2 2021年南美片式网络变压器市场规模，按国家细分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8.8 中东及非洲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8.8.1 2017-2028年中东及非洲片式网络变压器市场规模预测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8.8.2 2021年中东及非洲片式网络变压器市场规模，按国家细分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9 全球主要国家/地区分析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9.1 全球主要国家/地区片式网络变压器市场规模增速预测，2017 VS 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9.2 2017-2028年全球主要国家/地区片式网络变压器市场规模（按收入）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9.3 2017-2028年全球主要国家/地区片式网络变压器市场规模（按销量）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9.4 美国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9.4.1 2017-2028年美国片式网络变压器市场规模（按销量）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9.4.2 美国市场片式网络变压器主要厂商及2021年份额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9.4.3 美国市场不同产品类型 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9.4.4 美国市场不同应用片式网络变压器份额（按销量），2021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9.5 欧洲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9.5.1 2017-2028年欧洲片式网络变压器市场规模（按销量）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9.5.2 欧洲市场片式网络变压器主要厂商及2021年份额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9.5.3 欧洲市场不同产品类型 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9.5.4 欧洲市场不同应用片式网络变压器份额（按销量），2021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9.6 中国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9.6.1 2017-2028年中国片式网络变压器市场规模（按销量）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9.6.2 中国市场片式网络变压器主要厂商及2021年份额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9.6.3 中国市场不同产品类型 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9.6.4 中国市场不同应用片式网络变压器份额（按销量），2021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9.7 日本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9.7.1 2017-2028年日本片式网络变压器市场规模（按销量）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9.7.2 日本市场片式网络变压器主要厂商及2021年份额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9.7.3 日本市场不同产品类型 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9.7.4 日本市场不同应用片式网络变压器份额（按销量），2021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9.8 韩国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9.8.1 2017-2028年韩国片式网络变压器市场规模（按销量）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9.8.2 韩国市场片式网络变压器主要厂商及2021年份额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9.8.3 韩国市场不同产品类型 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9.8.4 韩国市场不同应用片式网络变压器份额（按销量），2021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9.9 东南亚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9.9.1 2017-2028年东南亚片式网络变压器市场规模（按销量）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9.9.2 东南亚市场片式网络变压器主要厂商及2021年份额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9.9.3 东南亚市场不同产品类型 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9.9.4 东南亚市场不同应用片式网络变压器份额（按销量），2021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9.10 印度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9.10.1 2017-2028年印度片式网络变压器市场规模（按销量）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9.10.2 印度市场片式网络变压器主要厂商及2021年份额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9.10.3 印度市场不同产品类型 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9.10.4 印度市场不同应用片式网络变压器份额（按销量），2021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9.11 中东及非洲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9.11.1 2017-2028年中东及非洲片式网络变压器市场规模（按销量）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9.11.2 中东及非洲市场片式网络变压器主要厂商及2021年份额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9.11.3 中东及非洲市场不同产品类型 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9.11.4 中东及非洲市场不同应用片式网络变压器份额（按销量），2021 VS 2028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10 主要片式网络变压器厂商简介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10.1 Bourns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10.1.1 Bourns基本信息、片式网络变压器生产基地、销售区域、竞争对手及市场地位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10.1.2 Bourns片式网络变压器产品型号、规格、参数及市场应用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10.1.3 Bourns片式网络变压器销量、收入、价格及毛利率（2017-2022）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10.1.4 Bourns公司简介及主要业务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10.1.5 Bourns企业最新动态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10.2 Delta Electronics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10.2.1 Delta Electronics基本信息、片式网络变压器生产基地、销售区域、竞争对手及市场地位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10.2.2 Delta Electronics片式网络变压器产品型号、规格、参数及市场应用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10.2.3 Delta Electronics片式网络变压器销量、收入、价格及毛利率（2017-2022）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10.2.4 Delta Electronics公司简介及主要业务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10.2.5 Delta Electronics企业最新动态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10.3 Fumiwa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10.3.1 Fumiwa基本信息、片式网络变压器生产基地、销售区域、竞争对手及市场地位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10.3.2 Fumiwa片式网络变压器产品型号、规格、参数及市场应用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10.3.3 Fumiwa片式网络变压器销量、收入、价格及毛利率（2017-2022）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10.3.4 Fumiwa公司简介及主要业务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10.3.5 Fumiwa企业最新动态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10.4 Sichuan Jingweida Technology Group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10.4.1 Sichuan Jingweida Technology Group基本信息、片式网络变压器生产基地、销售区域、竞争对手及市场地位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10.4.2 Sichuan Jingweida Technology Group片式网络变压器产品型号、规格、参数及市场应用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10.4.3 Sichuan Jingweida Technology Group片式网络变压器销量、收入、价格及毛利率（2017-2022）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10.4.4 Sichuan Jingweida Technology Group公司简介及主要业务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10.4.5 Sichuan Jingweida Technology Group企业最新动态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10.5 Mentech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10.5.1 Mentech基本信息、片式网络变压器生产基地、销售区域、竞争对手及市场地位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10.5.2 Mentech片式网络变压器产品型号、规格、参数及市场应用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10.5.3 Mentech片式网络变压器销量、收入、价格及毛利率（2017-2022）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10.5.4 Mentech公司简介及主要业务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10.5.5 Mentech企业最新动态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11 研究成果及结论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12 附录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12.1 研究方法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12.2 数据来源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12.2.1 二手信息来源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    12.2.2 一手信息来源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12.3 数据交互验证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 xml:space="preserve">    12.4 免责声明</w:t>
      </w: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SwiaGRpZCI6Ijk2NWM2ZDJlODVmODVjZmM3NTlmY2EzMmY4NTY0NDQ2IiwidXNlckNvdW50IjoxfQ=="/>
  </w:docVars>
  <w:rsids>
    <w:rsidRoot w:val="6F16361C"/>
    <w:rsid w:val="08C1485C"/>
    <w:rsid w:val="0CDD1B63"/>
    <w:rsid w:val="20BA3E31"/>
    <w:rsid w:val="2B9A54E8"/>
    <w:rsid w:val="3B4969DD"/>
    <w:rsid w:val="3C7E425E"/>
    <w:rsid w:val="3D0831A2"/>
    <w:rsid w:val="42CD4662"/>
    <w:rsid w:val="4F1A60CD"/>
    <w:rsid w:val="58F45C3B"/>
    <w:rsid w:val="5CD85714"/>
    <w:rsid w:val="60736906"/>
    <w:rsid w:val="6F16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baac93cc-2f2c-4f32-8eae-448becf964c6\&#36890;&#30693;&#21592;&#24037;&#25171;&#30123;&#33495;&#26032;&#20896;&#30149;&#27602;&#30123;&#33495;&#20813;&#36153;&#25509;&#31181;&#36890;&#3069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通知员工打疫苗新冠病毒疫苗免费接种通知.docx</Template>
  <Pages>19</Pages>
  <Words>4177</Words>
  <Characters>5891</Characters>
  <Lines>0</Lines>
  <Paragraphs>0</Paragraphs>
  <TotalTime>3</TotalTime>
  <ScaleCrop>false</ScaleCrop>
  <LinksUpToDate>false</LinksUpToDate>
  <CharactersWithSpaces>7295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2022-01-07T07:10:00Z</dcterms:created>
  <dc:creator>鼕鼕</dc:creator>
  <cp:lastModifiedBy>鼕鼕</cp:lastModifiedBy>
  <dcterms:modified xsi:type="dcterms:W3CDTF">2022-08-03T09:39:05Z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2EBBE351A11847DB87E3F14D4A9D04F4</vt:lpwstr>
  </property>
  <property fmtid="{D5CDD505-2E9C-101B-9397-08002B2CF9AE}" pid="4" name="KSOTemplateUUID">
    <vt:lpwstr>v1.0_library_yxPjEwufUAQB1fqZ1YdWOg==</vt:lpwstr>
  </property>
</Properties>
</file>