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丙二醇丁醚（PNB）行业研究及十四五规划分析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丙二醇丁醚（PNB）行业研究及十四五规划分析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【报告篇幅】：71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【报告图表数】：113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受新冠肺炎疫情等影响，2022年全球丙二醇丁醚（PNB）市场规模大约为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是全球最大的丙二醇丁醚（PNB）生产地区，占有大约 %的市场份额，之后是 ，占有大约 %的市场份额。目前全球市场，基本由 和 地区厂商主导，全球丙二醇丁醚（PNB）头部厂商主要包括Dow、江苏怡达化学、德纳股份和江苏华伦化工等，前三大厂商占有全球大约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本报告研究“十三五”期间全球及中国市场丙二醇丁醚（PNB）的供给和需求情况，以及“十四五”期间行业发展预测。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重点分析全球主要地区丙二醇丁醚（PNB）的产能、销量、收入和增长潜力，历史数据2018-2022年，预测数据2023-2029年。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丙二醇丁醚（PNB）行业竞争格局，包括全球市场主要厂商竞争格局和中国本土市场主要厂商竞争格局，重点分析全球主要厂商丙二醇丁醚（PNB）产能、销量、收入、价格和市场份额，全球丙二醇丁醚（PNB）产地分布情况、中国丙二醇丁醚（PNB）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此外针对丙二醇丁醚（PNB）行业产品分类、应用、行业政策、产业链、生产模式、销售模式、行业发展有利因素、不利因素和进入壁垒也做了详细分析。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江苏怡达化学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德纳股份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江苏华伦化工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颜料&amp;油墨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电子化学品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第2章：全球市场供需情况、中国地区供需情况，包括主要地区丙二醇丁醚（PNB）产量、销量、收入、价格及市场份额等；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第3章：全球主要地区和国家，丙二醇丁醚（PNB）销量和销售收入，2018-2022，及预测2023到2029；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第4章：行业竞争格局分析，包括全球市场企业排名及市场份额、中国市场企业排名和份额、主要厂商丙二醇丁醚（PNB）销量、收入、价格和市场份额等；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第5章：全球市场不同类型丙二醇丁醚（PNB）销量、收入、价格及份额等；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第6章：全球市场不同应用丙二醇丁醚（PNB）销量、收入、价格及份额等；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第9章：全球市场丙二醇丁醚（PNB）主要厂商基本情况介绍，包括公司简介、丙二醇丁醚（PNB）产品规格型号、销量、价格、收入及公司最新动态等；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第10章：中国市场丙二醇丁醚（PNB）进出口情况分析；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第11章：中国市场丙二醇丁醚（PNB）主要生产和消费地区分布；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丙二醇丁醚（PNB）市场概述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丙二醇丁醚（PNB）行业概述及统计范围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按照不同产品类型，丙二醇丁醚（PNB）主要可以分为如下几个类别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不同产品类型丙二醇丁醚（PNB）规模增长趋势2018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纯度≥98%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从不同应用，丙二醇丁醚（PNB）主要包括如下几个方面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不同应用丙二醇丁醚（PNB）规模增长趋势2018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颜料&amp;油墨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电子化学品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丙二醇丁醚（PNB）行业发展总体概况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丙二醇丁醚（PNB）行业发展主要特点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丙二醇丁醚（PNB）行业发展影响因素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全球丙二醇丁醚（PNB）供需现状及预测（2018-2029）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全球丙二醇丁醚（PNB）产能、产量、产能利用率及发展趋势（2018-2029）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全球丙二醇丁醚（PNB）产量、需求量及发展趋势（2018-2029）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全球主要地区丙二醇丁醚（PNB）产量及发展趋势（2018-2029）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中国丙二醇丁醚（PNB）供需现状及预测（2018-2029）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中国丙二醇丁醚（PNB）产能、产量、产能利用率及发展趋势（2018-2029）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中国丙二醇丁醚（PNB）产量、市场需求量及发展趋势（2018-2029）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中国丙二醇丁醚（PNB）产能和产量占全球的比重（2018-2029）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全球丙二醇丁醚（PNB）销量及收入（2018-2029）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全球市场丙二醇丁醚（PNB）价格趋势（2018-2029）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中国丙二醇丁醚（PNB）销量及收入（2018-2029）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中国市场丙二醇丁醚（PNB）销量和收入占全球的比重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全球丙二醇丁醚（PNB）主要地区分析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全球主要地区丙二醇丁醚（PNB）市场规模分析：2018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全球主要地区丙二醇丁醚（PNB）销售收入及市场份额（2018-2023年）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全球主要地区丙二醇丁醚（PNB）销售收入预测（2024-2029）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全球主要地区丙二醇丁醚（PNB）销量分析：2018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全球主要地区丙二醇丁醚（PNB）销量及市场份额（2018-2023年）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全球主要地区丙二醇丁醚（PNB）销量及市场份额预测（2024-2029）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全球市场主要厂商丙二醇丁醚（PNB）产能市场份额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全球市场主要厂商丙二醇丁醚（PNB）销量（2018-2023）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全球市场主要厂商丙二醇丁醚（PNB）销售收入（2018-2023）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全球市场主要厂商丙二醇丁醚（PNB）销售价格（2018-2023）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2022年全球主要生产商丙二醇丁醚（PNB）收入排名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中国市场主要厂商丙二醇丁醚（PNB）销量（2018-2023）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中国市场主要厂商丙二醇丁醚（PNB）销售收入（2018-2023）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中国市场主要厂商丙二醇丁醚（PNB）销售价格（2018-2023）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2022年中国主要生产商丙二醇丁醚（PNB）收入排名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全球主要厂商丙二醇丁醚（PNB）总部及产地分布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全球主要厂商丙二醇丁醚（PNB）商业化日期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全球主要厂商丙二醇丁醚（PNB）产品类型及应用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丙二醇丁醚（PNB）行业集中度、竞争程度分析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丙二醇丁醚（PNB）行业集中度分析：全球头部厂商份额（Top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全球丙二醇丁醚（PNB）第一梯队、第二梯队和第三梯队生产商（品牌）及市场份额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不同产品类型丙二醇丁醚（PNB）分析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全球市场不同产品类型丙二醇丁醚（PNB）销量及市场份额（2018-2023）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全球市场不同产品类型丙二醇丁醚（PNB）销量预测（2024-2029）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全球市场不同产品类型丙二醇丁醚（PNB）收入及市场份额（2018-2023）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全球市场不同产品类型丙二醇丁醚（PNB）收入预测（2024-2029）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全球市场不同产品类型丙二醇丁醚（PNB）价格走势（2018-2029）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中国市场不同产品类型丙二醇丁醚（PNB）销量及市场份额（2018-2023）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中国市场不同产品类型丙二醇丁醚（PNB）销量预测（2024-2029）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中国市场不同产品类型丙二醇丁醚（PNB）收入及市场份额（2018-2023）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中国市场不同产品类型丙二醇丁醚（PNB）收入预测（2024-2029）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不同应用丙二醇丁醚（PNB）分析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全球市场不同应用丙二醇丁醚（PNB）销量及市场份额（2018-2023）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全球市场不同应用丙二醇丁醚（PNB）销量预测（2024-2029）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全球市场不同应用丙二醇丁醚（PNB）收入及市场份额（2018-2023）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全球市场不同应用丙二醇丁醚（PNB）收入预测（2024-2029）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全球市场不同应用丙二醇丁醚（PNB）价格走势（2018-2029）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中国市场不同应用丙二醇丁醚（PNB）销量（2018-2029）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中国市场不同应用丙二醇丁醚（PNB）销量及市场份额（2018-2023）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中国市场不同应用丙二醇丁醚（PNB）销量预测（2024-2029）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中国市场不同应用丙二醇丁醚（PNB）收入（2018-2029）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中国市场不同应用丙二醇丁醚（PNB）收入及市场份额（2018-2023）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中国市场不同应用丙二醇丁醚（PNB）收入预测（2024-2029）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丙二醇丁醚（PNB）行业发展趋势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丙二醇丁醚（PNB）行业主要驱动因素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丙二醇丁醚（PNB）中国企业SWOT分析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中国丙二醇丁醚（PNB）行业政策环境分析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丙二醇丁醚（PNB）行业产业链简介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丙二醇丁醚（PNB）行业供应链分析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丙二醇丁醚（PNB）主要原料及供应情况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丙二醇丁醚（PNB）行业主要下游客户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丙二醇丁醚（PNB）行业采购模式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丙二醇丁醚（PNB）行业生产模式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丙二醇丁醚（PNB）行业销售模式及销售渠道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全球市场主要丙二醇丁醚（PNB）厂商简介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Dow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Dow基本信息、丙二醇丁醚（PNB）生产基地、销售区域、竞争对手及市场地位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Dow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Dow 丙二醇丁醚（PNB）销量、收入、价格及毛利率（2018-2023）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Dow公司简介及主要业务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Dow企业最新动态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江苏怡达化学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江苏怡达化学基本信息、丙二醇丁醚（PNB）生产基地、销售区域、竞争对手及市场地位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江苏怡达化学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江苏怡达化学 丙二醇丁醚（PNB）销量、收入、价格及毛利率（2018-2023）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江苏怡达化学公司简介及主要业务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江苏怡达化学企业最新动态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德纳股份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德纳股份基本信息、丙二醇丁醚（PNB）生产基地、销售区域、竞争对手及市场地位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德纳股份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德纳股份 丙二醇丁醚（PNB）销量、收入、价格及毛利率（2018-2023）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德纳股份公司简介及主要业务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德纳股份企业最新动态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江苏华伦化工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江苏华伦化工基本信息、丙二醇丁醚（PNB）生产基地、销售区域、竞争对手及市场地位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江苏华伦化工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江苏华伦化工 丙二醇丁醚（PNB）销量、收入、价格及毛利率（2018-2023）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江苏华伦化工公司简介及主要业务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江苏华伦化工企业最新动态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中国市场丙二醇丁醚（PNB）产量、销量、进出口分析及未来趋势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中国市场丙二醇丁醚（PNB）产量、销量、进出口分析及未来趋势（2018-2029）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中国市场丙二醇丁醚（PNB）进出口贸易趋势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中国市场丙二醇丁醚（PNB）主要进口来源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中国市场丙二醇丁醚（PNB）主要出口目的地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中国市场丙二醇丁醚（PNB）主要地区分布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中国丙二醇丁醚（PNB）生产地区分布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中国丙二醇丁醚（PNB）消费地区分布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全球不同产品类型丙二醇丁醚（PNB）增长趋势2018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不同应用丙二醇丁醚（PNB）增长趋势2018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丙二醇丁醚（PNB）行业发展主要特点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丙二醇丁醚（PNB）行业发展有利因素分析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丙二醇丁醚（PNB）行业发展不利因素分析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进入丙二醇丁醚（PNB）行业壁垒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全球主要地区丙二醇丁醚（PNB）产量（吨）：2018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全球主要地区丙二醇丁醚（PNB）产量（2018-2023）&amp;（吨）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全球主要地区丙二醇丁醚（PNB）产量市场份额（2018-2023）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全球主要地区丙二醇丁醚（PNB）产量（2024-2029）&amp;（吨）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全球主要地区丙二醇丁醚（PNB）销售收入（百万美元）：2018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全球主要地区丙二醇丁醚（PNB）销售收入（2018-2023）&amp;（百万美元）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全球主要地区丙二醇丁醚（PNB）销售收入市场份额（2018-2023）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全球主要地区丙二醇丁醚（PNB）收入（2024-2029）&amp;（百万美元）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全球主要地区丙二醇丁醚（PNB）收入市场份额（2024-2029）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全球主要地区丙二醇丁醚（PNB）销量（吨）：2018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全球主要地区丙二醇丁醚（PNB）销量（2018-2023）&amp;（吨）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全球主要地区丙二醇丁醚（PNB）销量（2024-2029）&amp;（吨）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全球主要地区丙二醇丁醚（PNB）销量份额（2024-2029）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北美丙二醇丁醚（PNB）基本情况分析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欧洲丙二醇丁醚（PNB）基本情况分析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亚太地区丙二醇丁醚（PNB）基本情况分析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拉美地区丙二醇丁醚（PNB）基本情况分析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中东及非洲丙二醇丁醚（PNB）基本情况分析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全球市场主要厂商丙二醇丁醚（PNB）产能（2022-2023）&amp;（吨）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全球市场主要厂商丙二醇丁醚（PNB）销量（2018-2023）&amp;（吨）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全球市场主要厂商丙二醇丁醚（PNB）销售收入（2018-2023）&amp;（百万美元）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全球市场主要厂商丙二醇丁醚（PNB）销售收入市场份额（2018-2023）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全球市场主要厂商丙二醇丁醚（PNB）销售价格（2018-2023）&amp;（美元/吨）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2022年全球主要生产商丙二醇丁醚（PNB）收入排名（百万美元）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中国市场主要厂商丙二醇丁醚（PNB）销量（2018-2023）&amp;（吨）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中国市场主要厂商丙二醇丁醚（PNB）销售收入（2018-2023）&amp;（百万美元）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中国市场主要厂商丙二醇丁醚（PNB）销售收入市场份额（2018-2023）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中国市场主要厂商丙二醇丁醚（PNB）销售价格（2018-2023）&amp;（美元/吨）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2022年中国主要生产商丙二醇丁醚（PNB）收入排名（百万美元）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全球主要厂商丙二醇丁醚（PNB）总部及产地分布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全球主要厂商丙二醇丁醚（PNB）商业化日期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全球主要厂商丙二醇丁醚（PNB）产品类型及应用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2022年全球丙二醇丁醚（PNB）主要厂商市场地位（第一梯队、第二梯队和第三梯队）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全球不同产品类型丙二醇丁醚（PNB）销量（2018-2023年）&amp;（吨）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全球不同产品类型丙二醇丁醚（PNB）销量预测（2024-2029）&amp;（吨）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全球市场不同产品类型丙二醇丁醚（PNB）销量市场份额预测（2024-2029）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全球不同产品类型丙二醇丁醚（PNB）收入（2018-2023年）&amp;（百万美元）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全球不同产品类型丙二醇丁醚（PNB）收入市场份额（2018-2023）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全球不同产品类型丙二醇丁醚（PNB）收入预测（2024-2029）&amp;（百万美元）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全球不同产品类型丙二醇丁醚（PNB）收入市场份额预测（2024-2029）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中国不同产品类型丙二醇丁醚（PNB）销量（2018-2023年）&amp;（吨）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中国不同产品类型丙二醇丁醚（PNB）销量预测（2024-2029）&amp;（吨）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中国不同产品类型丙二醇丁醚（PNB）销量市场份额预测（2024-2029）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中国不同产品类型丙二醇丁醚（PNB）收入（2018-2023年）&amp;（百万美元）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中国不同产品类型丙二醇丁醚（PNB）收入市场份额（2018-2023）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中国不同产品类型丙二醇丁醚（PNB）收入预测（2024-2029）&amp;（百万美元）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中国不同产品类型丙二醇丁醚（PNB）收入市场份额预测（2024-2029）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全球不同应用丙二醇丁醚（PNB）销量（2018-2023年）&amp;（吨）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全球不同应用丙二醇丁醚（PNB）销量预测（2024-2029）&amp;（吨）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全球市场不同应用丙二醇丁醚（PNB）销量市场份额预测（2024-2029）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全球不同应用丙二醇丁醚（PNB）收入（2018-2023年）&amp;（百万美元）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全球不同应用丙二醇丁醚（PNB）收入市场份额（2018-2023）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全球不同应用丙二醇丁醚（PNB）收入预测（2024-2029）&amp;（百万美元）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全球不同应用丙二醇丁醚（PNB）收入市场份额预测（2024-2029）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中国不同应用丙二醇丁醚（PNB）销量（2018-2023年）&amp;（吨）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中国不同应用丙二醇丁醚（PNB）销量市场份额（2018-2023）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中国不同应用丙二醇丁醚（PNB）销量预测（2024-2029）&amp;（吨）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中国不同应用丙二醇丁醚（PNB）销量市场份额预测（2024-2029）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中国不同应用丙二醇丁醚（PNB）收入（2018-2023年）&amp;（百万美元）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中国不同应用丙二醇丁醚（PNB）收入市场份额（2018-2023）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中国不同应用丙二醇丁醚（PNB）收入预测（2024-2029）&amp;（百万美元）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中国不同应用丙二醇丁醚（PNB）收入市场份额预测（2024-2029）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丙二醇丁醚（PNB）行业技术发展趋势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丙二醇丁醚（PNB）行业主要驱动因素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丙二醇丁醚（PNB）行业供应链分析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丙二醇丁醚（PNB）上游原料供应商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丙二醇丁醚（PNB）行业主要下游客户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丙二醇丁醚（PNB）行业典型经销商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Dow 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Dow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Dow 丙二醇丁醚（PNB）销量（吨）、收入（百万美元）、价格（美元/吨）及毛利率（2018-2023）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Dow企业最新动态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江苏怡达化学 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江苏怡达化学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江苏怡达化学 丙二醇丁醚（PNB）销量（吨）、收入（百万美元）、价格（美元/吨）及毛利率（2018-2023）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江苏怡达化学公司简介及主要业务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江苏怡达化学企业最新动态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德纳股份 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德纳股份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德纳股份 丙二醇丁醚（PNB）销量（吨）、收入（百万美元）、价格（美元/吨）及毛利率（2018-2023）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德纳股份公司简介及主要业务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德纳股份企业最新动态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江苏华伦化工 丙二醇丁醚（PNB）生产基地、销售区域、竞争对手及市场地位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江苏华伦化工 丙二醇丁醚（PNB）产品规格、参数及市场应用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江苏华伦化工 丙二醇丁醚（PNB）销量（吨）、收入（百万美元）、价格（美元/吨）及毛利率（2018-2023）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江苏华伦化工公司简介及主要业务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江苏华伦化工企业最新动态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中国市场丙二醇丁醚（PNB）产量、销量、进出口（2018-2023年）&amp;（吨）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中国市场丙二醇丁醚（PNB）产量、销量、进出口预测（2024-2029）&amp;（吨）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中国市场丙二醇丁醚（PNB）进出口贸易趋势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中国市场丙二醇丁醚（PNB）主要进口来源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中国市场丙二醇丁醚（PNB）主要出口目的地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中国丙二醇丁醚（PNB）生产地区分布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中国丙二醇丁醚（PNB）消费地区分布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丙二醇丁醚（PNB）产品图片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全球不同产品类型丙二醇丁醚（PNB）规模2018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全球不同产品类型丙二醇丁醚（PNB）市场份额2022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纯度≥98%产品图片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纯度≥99%产品图片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全球不同应用丙二醇丁醚（PNB）规模2018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全球不同应用丙二醇丁醚（PNB）市场份额2022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颜料&amp;油墨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电子化学品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全球丙二醇丁醚（PNB）产能、产量、产能利用率及发展趋势（2018-2029）&amp;（吨）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全球丙二醇丁醚（PNB）产量、需求量及发展趋势（2018-2029）&amp;（吨）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全球主要地区丙二醇丁醚（PNB）产量规模：2018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全球主要地区丙二醇丁醚（PNB）产量市场份额（2018-2029）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中国丙二醇丁醚（PNB）产能、产量、产能利用率及发展趋势（2018-2029）&amp;（吨）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中国丙二醇丁醚（PNB）产量、市场需求量及发展趋势（2018-2029）&amp;（吨）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中国丙二醇丁醚（PNB）总产能占全球比重（2018-2029）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中国丙二醇丁醚（PNB）总产量占全球比重（2018-2029）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全球丙二醇丁醚（PNB）市场收入及增长率:（2018-2029）&amp;（百万美元）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全球市场丙二醇丁醚（PNB）市场规模：2018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全球市场丙二醇丁醚（PNB）销量及增长率（2018-2029）&amp;（吨）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全球市场丙二醇丁醚（PNB）价格趋势（2018-2029）&amp;（美元/吨）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中国丙二醇丁醚（PNB）市场收入及增长率:（2018-2029）&amp;（百万美元）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中国市场丙二醇丁醚（PNB）市场规模：2018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中国市场丙二醇丁醚（PNB）销量及增长率（2018-2029）&amp;（吨）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中国市场丙二醇丁醚（PNB）销量占全球比重（2018-2029）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中国丙二醇丁醚（PNB）收入占全球比重（2018-2029）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全球主要地区丙二醇丁醚（PNB）销售收入规模：2018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全球主要地区丙二醇丁醚（PNB）销售收入市场份额（2018-2023）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全球主要地区丙二醇丁醚（PNB）销售收入市场份额（2018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全球主要地区丙二醇丁醚（PNB）收入市场份额（2024-2029）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北美（美国和加拿大）丙二醇丁醚（PNB）销量（2018-2029）&amp;（吨）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北美（美国和加拿大）丙二醇丁醚（PNB）销量份额（2018-2029）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北美（美国和加拿大）丙二醇丁醚（PNB）收入（2018-2029）&amp;（百万美元）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北美（美国和加拿大）丙二醇丁醚（PNB）收入份额（2018-2029）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欧洲（德国、英国、法国和意大利等国家）丙二醇丁醚（PNB）销量（2018-2029）&amp;（吨）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欧洲（德国、英国、法国和意大利等国家）丙二醇丁醚（PNB）销量份额（2018-2029）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欧洲（德国、英国、法国和意大利等国家）丙二醇丁醚（PNB）收入（2018-2029）&amp;（百万美元）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欧洲（德国、英国、法国和意大利等国家）丙二醇丁醚（PNB）收入份额（2018-2029）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亚太（中国、日本、韩国、中国台湾、印度和东南亚等）丙二醇丁醚（PNB）销量（2018-2029）&amp;（吨）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亚太（中国、日本、韩国、中国台湾、印度和东南亚等）丙二醇丁醚（PNB）销量份额（2018-2029）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亚太（中国、日本、韩国、中国台湾、印度和东南亚等）丙二醇丁醚（PNB）收入（2018-2029）&amp;（百万美元）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亚太（中国、日本、韩国、中国台湾、印度和东南亚等）丙二醇丁醚（PNB）收入份额（2018-2029）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拉美地区（墨西哥、巴西等国家）丙二醇丁醚（PNB）销量（2018-2029）&amp;（吨）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拉美地区（墨西哥、巴西等国家）丙二醇丁醚（PNB）销量份额（2018-2029）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拉美地区（墨西哥、巴西等国家）丙二醇丁醚（PNB）收入（2018-2029）&amp;（百万美元）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拉美地区（墨西哥、巴西等国家）丙二醇丁醚（PNB）收入份额（2018-2029）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中东及非洲（土耳其、沙特等国家）丙二醇丁醚（PNB）销量（2018-2029）&amp;（吨）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中东及非洲（土耳其、沙特等国家）丙二醇丁醚（PNB）销量份额（2018-2029）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中东及非洲（土耳其、沙特等国家）丙二醇丁醚（PNB）收入（2018-2029）&amp;（百万美元）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中东及非洲（土耳其、沙特等国家）丙二醇丁醚（PNB）收入份额（2018-2029）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2022年全球市场主要厂商丙二醇丁醚（PNB）销量市场份额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2022年全球市场主要厂商丙二醇丁醚（PNB）收入市场份额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2022年中国市场主要厂商丙二醇丁醚（PNB）销量市场份额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2022年中国市场主要厂商丙二醇丁醚（PNB）收入市场份额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2022年全球前五大生产商丙二醇丁醚（PNB）市场份额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全球丙二醇丁醚（PNB）第一梯队、第二梯队和第三梯队生产商（品牌）及市场份额（2022）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全球不同产品类型丙二醇丁醚（PNB）价格走势（2018-2029）&amp;（美元/吨）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全球不同应用丙二醇丁醚（PNB）价格走势（2018-2029）&amp;（美元/吨）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丙二醇丁醚（PNB）中国企业SWOT分析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丙二醇丁醚（PNB）产业链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丙二醇丁醚（PNB）行业采购模式分析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丙二醇丁醚（PNB）行业生产模式分析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丙二醇丁醚（PNB）行业销售模式分析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A3LCJoZGlkIjoiNjdhMTMwNDYzZWIwOTU0NDRlYjIzNmI5NWQ1MzBlYjAiLCJ1c2VyQ291bnQiOjcwN3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10881</Words>
  <Characters>15627</Characters>
  <Lines>0</Lines>
  <Paragraphs>0</Paragraphs>
  <TotalTime>20</TotalTime>
  <ScaleCrop>false</ScaleCrop>
  <LinksUpToDate>false</LinksUpToDate>
  <CharactersWithSpaces>18155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E19F259AF7AE491FAFF062569F763DCA</vt:lpwstr>
  </property>
  <property fmtid="{D5CDD505-2E9C-101B-9397-08002B2CF9AE}" pid="5" name="commondata">
    <vt:lpwstr>eyJjb3VudCI6NDAzLCJoZGlkIjoiNjdhMTMwNDYzZWIwOTU0NDRlYjIzNmI5NWQ1MzBlYjAiLCJ1c2VyQ291bnQiOjQwM30=</vt:lpwstr>
  </property>
</Properties>
</file>