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2022年非住宅绿色建筑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2022年非住宅绿色建筑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【报告篇幅】：86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研究中国市场非住宅绿色建筑现状及未来发展趋势，侧重分析在中国市场扮演重要角色的企业，重点呈现这些企业在中国市场的非住宅绿色建筑收入、市场份额、市场定位、发展计划、产品及服务等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据QYR最新调研，2021年中国非住宅绿色建筑市场销售收入达到了 万元，预计2028年可以达到 万元，2022-2028期间年复合增长率(CAGR)为 %。中国市场核心厂商包括HOCHTIEF AG、AECOM、Skanska Group、Clark Construction Group, LLC和Obayashi Corporation等，2021年前三大厂商，占有大约 %的市场份额。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从产品类型方面来看，净零能源就绪占有重要地位，预计2028年份额将达到 %。同时就应用来看，商业住宅在2021年份额大约是 %，未来几年CAGR大约为 %。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主要企业包括：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HOCHTIEF AG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AECOM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Skanska Group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Clark Construction Group, LLC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Obayashi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Lendlease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Swinerton Incorporated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Hensel Phelps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Gilbane Building Company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Clayco, Inc.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净零能源就绪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净零能量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净零碳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商业住宅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私人住宅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华东地区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华南地区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华北地区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华中地区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西南地区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西北及东北地区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第1章：报告统计范围、产品细分及中国总体规模及增长率，2017-2028年；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第2章：中国市场非住宅绿色建筑主要企业竞争分析，主要包括非住宅绿色建筑收入、市场份额、及行业集中度分析；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第3章：中国非住宅绿色建筑主要地区市场分析，包括规模及份额等；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第4章：中国市场非住宅绿色建筑主要企业基本情况介绍，包括公司简介、非住宅绿色建筑产品、非住宅绿色建筑收入及最新动态等；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第5章：中国不同产品类型非住宅绿色建筑规模及份额等；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第6章：中国不同应用非住宅绿色建筑规模及份额等；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非住宅绿色建筑市场概述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非住宅绿色建筑市场概述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不同产品类型非住宅绿色建筑分析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中国市场不同产品类型非住宅绿色建筑市场规模对比（2017 VS 2021 VS 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净零能源就绪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净零能量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净零碳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从不同应用，非住宅绿色建筑主要包括如下几个方面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中国市场不同应用非住宅绿色建筑市场规模对比（2017 VS 2021 VS 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商业住宅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私人住宅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中国非住宅绿色建筑市场规模现状及未来趋势（2017-2028）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中国市场非住宅绿色建筑主要企业分析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中国市场主要企业非住宅绿色建筑规模及市场份额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中国市场主要企业总部、主要市场区域、进入非住宅绿色建筑市场日期、提供的产品及服务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非住宅绿色建筑行业集中度、竞争程度分析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非住宅绿色建筑行业集中度分析：2021中国市场Top 5厂商市场份额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中国市场非住宅绿色建筑第一梯队、第二梯队和第三梯队厂商及市场份额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新增投资及市场并购活动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中国非住宅绿色建筑主要地区分析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中国主要地区非住宅绿色建筑市场规模分析：2017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中国主要地区非住宅绿色建筑规模及份额（2017-2022）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中国主要地区非住宅绿色建筑规模及份额预测（2023-2028）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华东地区非住宅绿色建筑市场规模及预测（2017-2028）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华南地区非住宅绿色建筑市场规模及预测（2017-2028）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华北地区非住宅绿色建筑市场规模及预测（2017-2028）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华中地区非住宅绿色建筑市场规模及预测（2017-2028）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西南地区非住宅绿色建筑市场规模及预测（2017-2028）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西北及东北地区非住宅绿色建筑市场规模及预测（2017-2028）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非住宅绿色建筑主要企业分析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HOCHTIEF AG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HOCHTIEF AG公司信息、总部、非住宅绿色建筑市场地位以及主要的竞争对手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HOCHTIEF AG非住宅绿色建筑产品及服务介绍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HOCHTIEF AG在中国市场非住宅绿色建筑收入（万元）及毛利率(2017-2022)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HOCHTIEF AG公司简介及主要业务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AECOM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AECOM公司信息、总部、非住宅绿色建筑市场地位以及主要的竞争对手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AECOM非住宅绿色建筑产品及服务介绍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AECOM在中国市场非住宅绿色建筑收入（万元）及毛利率(2017-2022)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AECOM公司简介及主要业务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Skanska Group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4.3.1 Skanska Group公司信息、总部、非住宅绿色建筑市场地位以及主要的竞争对手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4.3.2 Skanska Group非住宅绿色建筑产品及服务介绍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4.3.3 Skanska Group在中国市场非住宅绿色建筑收入（万元）及毛利率(2017-2022)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4.3.4 Skanska Group公司简介及主要业务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Clark Construction Group, LLC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4.4.1 Clark Construction Group, LLC公司信息、总部、非住宅绿色建筑市场地位以及主要的竞争对手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4.4.2 Clark Construction Group, LLC非住宅绿色建筑产品及服务介绍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4.4.3 Clark Construction Group, LLC在中国市场非住宅绿色建筑收入（万元）及毛利率(2017-2022)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4.4.4 Clark Construction Group, LLC公司简介及主要业务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Obayashi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4.5.1 Obayashi Corporation公司信息、总部、非住宅绿色建筑市场地位以及主要的竞争对手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4.5.2 Obayashi Corporation非住宅绿色建筑产品及服务介绍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4.5.3 Obayashi Corporation在中国市场非住宅绿色建筑收入（万元）及毛利率(2017-2022)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4.5.4 Obayashi Corporation公司简介及主要业务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Lendlease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Lendlease Corporation公司信息、总部、非住宅绿色建筑市场地位以及主要的竞争对手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Lendlease Corporation非住宅绿色建筑产品及服务介绍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4.6.3 Lendlease Corporation在中国市场非住宅绿色建筑收入（万元）及毛利率(2017-2022)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4.6.4 Lendlease Corporation公司简介及主要业务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4.7 Swinerton Incorporated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4.7.1 Swinerton Incorporated公司信息、总部、非住宅绿色建筑市场地位以及主要的竞争对手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4.7.2 Swinerton Incorporated非住宅绿色建筑产品及服务介绍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4.7.3 Swinerton Incorporated在中国市场非住宅绿色建筑收入（万元）及毛利率(2017-2022)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4.7.4 Swinerton Incorporated公司简介及主要业务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4.8 Hensel Phelps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4.8.1 Hensel Phelps公司信息、总部、非住宅绿色建筑市场地位以及主要的竞争对手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4.8.2 Hensel Phelps非住宅绿色建筑产品及服务介绍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4.8.3 Hensel Phelps在中国市场非住宅绿色建筑收入（万元）及毛利率(2017-2022)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4.8.4 Hensel Phelps公司简介及主要业务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4.9 Gilbane Building Company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4.9.1 Gilbane Building Company公司信息、总部、非住宅绿色建筑市场地位以及主要的竞争对手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4.9.2 Gilbane Building Company非住宅绿色建筑产品及服务介绍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4.9.3 Gilbane Building Company在中国市场非住宅绿色建筑收入（万元）及毛利率(2017-2022)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4.9.4 Gilbane Building Company公司简介及主要业务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4.10 Clayco, Inc.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4.10.1 Clayco, Inc.公司信息、总部、非住宅绿色建筑市场地位以及主要的竞争对手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4.10.2 Clayco, Inc.非住宅绿色建筑产品及服务介绍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4.10.3 Clayco, Inc.在中国市场非住宅绿色建筑收入（万元）及毛利率(2017-2022)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4.10.4 Clayco, Inc.公司简介及主要业务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不同类型非住宅绿色建筑规模及预测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中国市场不同类型非住宅绿色建筑规模及市场份额（2017-2022）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中国市场不同类型非住宅绿色建筑规模预测（2023-2028）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不同应用非住宅绿色建筑分析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中国市场不同应用非住宅绿色建筑规模及市场份额（2017-2022）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中国市场不同应用非住宅绿色建筑规模预测（2023-2028）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行业发展机遇和风险分析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非住宅绿色建筑行业发展机遇及主要驱动因素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非住宅绿色建筑行业发展面临的风险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非住宅绿色建筑行业政策分析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非住宅绿色建筑中国企业SWOT分析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非住宅绿色建筑行业产业链简介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非住宅绿色建筑行业供应链分析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主要原材料及供应情况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非住宅绿色建筑行业主要下游客户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非住宅绿色建筑行业采购模式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非住宅绿色建筑行业开发/生产模式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非住宅绿色建筑行业销售模式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研究结果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1464CE"/>
    <w:rsid w:val="00227F32"/>
    <w:rsid w:val="004D183B"/>
    <w:rsid w:val="00610011"/>
    <w:rsid w:val="006964AB"/>
    <w:rsid w:val="00976277"/>
    <w:rsid w:val="009E329D"/>
    <w:rsid w:val="00B2476A"/>
    <w:rsid w:val="00E973EC"/>
    <w:rsid w:val="010527E5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892352"/>
    <w:rsid w:val="01A3100D"/>
    <w:rsid w:val="01B51143"/>
    <w:rsid w:val="01E52DF6"/>
    <w:rsid w:val="01F914E4"/>
    <w:rsid w:val="01FD3441"/>
    <w:rsid w:val="022952B7"/>
    <w:rsid w:val="022A20AD"/>
    <w:rsid w:val="0235549D"/>
    <w:rsid w:val="02394999"/>
    <w:rsid w:val="024242BB"/>
    <w:rsid w:val="024A64DB"/>
    <w:rsid w:val="027F1500"/>
    <w:rsid w:val="02853CA9"/>
    <w:rsid w:val="0293006E"/>
    <w:rsid w:val="02932D49"/>
    <w:rsid w:val="02950A8E"/>
    <w:rsid w:val="02963561"/>
    <w:rsid w:val="02A66F7F"/>
    <w:rsid w:val="02AA1ACC"/>
    <w:rsid w:val="02D8252E"/>
    <w:rsid w:val="02FC7ACC"/>
    <w:rsid w:val="0336401E"/>
    <w:rsid w:val="03450DEE"/>
    <w:rsid w:val="038F2452"/>
    <w:rsid w:val="039B5D11"/>
    <w:rsid w:val="03A24C2B"/>
    <w:rsid w:val="03F63B3D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9761E0"/>
    <w:rsid w:val="05B71CEB"/>
    <w:rsid w:val="05B96C80"/>
    <w:rsid w:val="05C05FA5"/>
    <w:rsid w:val="05D03D33"/>
    <w:rsid w:val="061502A7"/>
    <w:rsid w:val="061C6B2D"/>
    <w:rsid w:val="061F6802"/>
    <w:rsid w:val="062E4C3D"/>
    <w:rsid w:val="062E6905"/>
    <w:rsid w:val="063F0270"/>
    <w:rsid w:val="067A09FA"/>
    <w:rsid w:val="067E6679"/>
    <w:rsid w:val="069F6334"/>
    <w:rsid w:val="06AA2137"/>
    <w:rsid w:val="06B741DD"/>
    <w:rsid w:val="06BA25C5"/>
    <w:rsid w:val="06BF4D3C"/>
    <w:rsid w:val="06C1202B"/>
    <w:rsid w:val="06CD42C4"/>
    <w:rsid w:val="06D8655C"/>
    <w:rsid w:val="06E20FAC"/>
    <w:rsid w:val="06EA7680"/>
    <w:rsid w:val="06EC5E8E"/>
    <w:rsid w:val="06FA1737"/>
    <w:rsid w:val="071A41EC"/>
    <w:rsid w:val="07463E60"/>
    <w:rsid w:val="074B3532"/>
    <w:rsid w:val="07541C5A"/>
    <w:rsid w:val="0754398E"/>
    <w:rsid w:val="07635050"/>
    <w:rsid w:val="076721B4"/>
    <w:rsid w:val="076C4756"/>
    <w:rsid w:val="077548C2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E1BD0"/>
    <w:rsid w:val="08102208"/>
    <w:rsid w:val="08141BD6"/>
    <w:rsid w:val="08197DD2"/>
    <w:rsid w:val="082F109E"/>
    <w:rsid w:val="083B011E"/>
    <w:rsid w:val="083E7D79"/>
    <w:rsid w:val="084946B2"/>
    <w:rsid w:val="085219AE"/>
    <w:rsid w:val="08581F76"/>
    <w:rsid w:val="085931B7"/>
    <w:rsid w:val="087B1FF8"/>
    <w:rsid w:val="089D1CB7"/>
    <w:rsid w:val="08FC21F4"/>
    <w:rsid w:val="09066EE6"/>
    <w:rsid w:val="09195451"/>
    <w:rsid w:val="09334E76"/>
    <w:rsid w:val="09485EB3"/>
    <w:rsid w:val="09914FCD"/>
    <w:rsid w:val="09975DC2"/>
    <w:rsid w:val="09B145E4"/>
    <w:rsid w:val="09B900DE"/>
    <w:rsid w:val="09C3351A"/>
    <w:rsid w:val="09DF2074"/>
    <w:rsid w:val="0A1D36CD"/>
    <w:rsid w:val="0A3C2172"/>
    <w:rsid w:val="0A477884"/>
    <w:rsid w:val="0A501AA3"/>
    <w:rsid w:val="0A574669"/>
    <w:rsid w:val="0A6825B7"/>
    <w:rsid w:val="0A75239A"/>
    <w:rsid w:val="0A9D6E3B"/>
    <w:rsid w:val="0AA71E94"/>
    <w:rsid w:val="0ADB5A7E"/>
    <w:rsid w:val="0ADC46E2"/>
    <w:rsid w:val="0ADC50D7"/>
    <w:rsid w:val="0ADD50EF"/>
    <w:rsid w:val="0AE02BF8"/>
    <w:rsid w:val="0AEE711F"/>
    <w:rsid w:val="0B4F3619"/>
    <w:rsid w:val="0B6C6C61"/>
    <w:rsid w:val="0B80232F"/>
    <w:rsid w:val="0B83012F"/>
    <w:rsid w:val="0B854172"/>
    <w:rsid w:val="0B8F6081"/>
    <w:rsid w:val="0BA14FB7"/>
    <w:rsid w:val="0BC07420"/>
    <w:rsid w:val="0BDD731F"/>
    <w:rsid w:val="0BF724D8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283FA3"/>
    <w:rsid w:val="0D35644A"/>
    <w:rsid w:val="0D41495E"/>
    <w:rsid w:val="0D4F4AA7"/>
    <w:rsid w:val="0D5054C8"/>
    <w:rsid w:val="0D764F9A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94340C"/>
    <w:rsid w:val="0E984B91"/>
    <w:rsid w:val="0EA2285E"/>
    <w:rsid w:val="0ED05760"/>
    <w:rsid w:val="0F091857"/>
    <w:rsid w:val="0F0A045B"/>
    <w:rsid w:val="0F0B3EC8"/>
    <w:rsid w:val="0F1E3C65"/>
    <w:rsid w:val="0F25419F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23D30"/>
    <w:rsid w:val="0FF87B67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BD7E82"/>
    <w:rsid w:val="10D02315"/>
    <w:rsid w:val="10DC6F79"/>
    <w:rsid w:val="10E1111F"/>
    <w:rsid w:val="10E87E46"/>
    <w:rsid w:val="10F3555E"/>
    <w:rsid w:val="11083133"/>
    <w:rsid w:val="110B24AF"/>
    <w:rsid w:val="110E2528"/>
    <w:rsid w:val="11196874"/>
    <w:rsid w:val="112A01DF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FB55F1"/>
    <w:rsid w:val="12FC4C4A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4220FB9"/>
    <w:rsid w:val="143A727F"/>
    <w:rsid w:val="143B7102"/>
    <w:rsid w:val="14492CFB"/>
    <w:rsid w:val="147432F5"/>
    <w:rsid w:val="147561B7"/>
    <w:rsid w:val="14856F0D"/>
    <w:rsid w:val="14874462"/>
    <w:rsid w:val="14BD732A"/>
    <w:rsid w:val="14CC4197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E204EC"/>
    <w:rsid w:val="16E951E1"/>
    <w:rsid w:val="16FA6207"/>
    <w:rsid w:val="1704664E"/>
    <w:rsid w:val="1705425F"/>
    <w:rsid w:val="170959E4"/>
    <w:rsid w:val="17292082"/>
    <w:rsid w:val="17334576"/>
    <w:rsid w:val="17527577"/>
    <w:rsid w:val="17660AF2"/>
    <w:rsid w:val="177E7F60"/>
    <w:rsid w:val="177F7314"/>
    <w:rsid w:val="17887726"/>
    <w:rsid w:val="178D2667"/>
    <w:rsid w:val="17E340BC"/>
    <w:rsid w:val="17F062FD"/>
    <w:rsid w:val="17F42B99"/>
    <w:rsid w:val="180E40F1"/>
    <w:rsid w:val="18151116"/>
    <w:rsid w:val="18225A12"/>
    <w:rsid w:val="18396F81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F34F4"/>
    <w:rsid w:val="18ED47DB"/>
    <w:rsid w:val="18F669FA"/>
    <w:rsid w:val="190D0660"/>
    <w:rsid w:val="19104BC2"/>
    <w:rsid w:val="192476D0"/>
    <w:rsid w:val="19455B9A"/>
    <w:rsid w:val="19480B6F"/>
    <w:rsid w:val="19512184"/>
    <w:rsid w:val="19596BEB"/>
    <w:rsid w:val="195C4BB1"/>
    <w:rsid w:val="1980590A"/>
    <w:rsid w:val="198C2A6A"/>
    <w:rsid w:val="19A867BE"/>
    <w:rsid w:val="19AB08EA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73563B"/>
    <w:rsid w:val="1B7A52DC"/>
    <w:rsid w:val="1B7C2AB3"/>
    <w:rsid w:val="1B7D343C"/>
    <w:rsid w:val="1B813577"/>
    <w:rsid w:val="1B817EA2"/>
    <w:rsid w:val="1B9F760C"/>
    <w:rsid w:val="1BAE0D3A"/>
    <w:rsid w:val="1BE00A25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FF5EAA"/>
    <w:rsid w:val="1D2D3220"/>
    <w:rsid w:val="1D4A3D81"/>
    <w:rsid w:val="1D55083D"/>
    <w:rsid w:val="1D593457"/>
    <w:rsid w:val="1D940AA2"/>
    <w:rsid w:val="1DA566C6"/>
    <w:rsid w:val="1DB01F38"/>
    <w:rsid w:val="1DC72896"/>
    <w:rsid w:val="1DE86A66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AB0DBC"/>
    <w:rsid w:val="1EAE4781"/>
    <w:rsid w:val="1EBA6F32"/>
    <w:rsid w:val="1EDA63A5"/>
    <w:rsid w:val="1EED76E0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635A3"/>
    <w:rsid w:val="1F8C2552"/>
    <w:rsid w:val="1F9C5978"/>
    <w:rsid w:val="1FA308E5"/>
    <w:rsid w:val="1FBE6BEB"/>
    <w:rsid w:val="1FC42E9D"/>
    <w:rsid w:val="1FC97738"/>
    <w:rsid w:val="1FD57123"/>
    <w:rsid w:val="1FE84D30"/>
    <w:rsid w:val="1FED52E1"/>
    <w:rsid w:val="1FFD529D"/>
    <w:rsid w:val="20107F24"/>
    <w:rsid w:val="20165A04"/>
    <w:rsid w:val="201E5DE0"/>
    <w:rsid w:val="202E3BA1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94D14"/>
    <w:rsid w:val="22225160"/>
    <w:rsid w:val="2229302F"/>
    <w:rsid w:val="22340741"/>
    <w:rsid w:val="2238098F"/>
    <w:rsid w:val="225E6657"/>
    <w:rsid w:val="22640CC3"/>
    <w:rsid w:val="228278F4"/>
    <w:rsid w:val="228815D3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50D037C"/>
    <w:rsid w:val="251F10C7"/>
    <w:rsid w:val="25293F80"/>
    <w:rsid w:val="255273C3"/>
    <w:rsid w:val="2570394C"/>
    <w:rsid w:val="25924264"/>
    <w:rsid w:val="25970F68"/>
    <w:rsid w:val="25A130FC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447DA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E4056"/>
    <w:rsid w:val="276F0494"/>
    <w:rsid w:val="27707AEE"/>
    <w:rsid w:val="2775510D"/>
    <w:rsid w:val="27917E2C"/>
    <w:rsid w:val="279F64C3"/>
    <w:rsid w:val="27A13FD6"/>
    <w:rsid w:val="27D364A8"/>
    <w:rsid w:val="27DA77F2"/>
    <w:rsid w:val="27DE2C9A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E388C"/>
    <w:rsid w:val="28B60F2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76C4D"/>
    <w:rsid w:val="2A1C76E6"/>
    <w:rsid w:val="2A307018"/>
    <w:rsid w:val="2A497728"/>
    <w:rsid w:val="2A4A6D87"/>
    <w:rsid w:val="2A9B4195"/>
    <w:rsid w:val="2AC0724B"/>
    <w:rsid w:val="2AC41D98"/>
    <w:rsid w:val="2AFD2549"/>
    <w:rsid w:val="2B002039"/>
    <w:rsid w:val="2B027D25"/>
    <w:rsid w:val="2B150FC4"/>
    <w:rsid w:val="2B382B44"/>
    <w:rsid w:val="2B5E0447"/>
    <w:rsid w:val="2B644AE3"/>
    <w:rsid w:val="2B7037AB"/>
    <w:rsid w:val="2B75100F"/>
    <w:rsid w:val="2B762D4B"/>
    <w:rsid w:val="2B881414"/>
    <w:rsid w:val="2BA04F9E"/>
    <w:rsid w:val="2BA8774B"/>
    <w:rsid w:val="2BAC7237"/>
    <w:rsid w:val="2BBC7992"/>
    <w:rsid w:val="2BE3594E"/>
    <w:rsid w:val="2BFC1D01"/>
    <w:rsid w:val="2C284379"/>
    <w:rsid w:val="2C287FF7"/>
    <w:rsid w:val="2C353974"/>
    <w:rsid w:val="2C390A8A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5210F"/>
    <w:rsid w:val="2D3C3E22"/>
    <w:rsid w:val="2D3C78E5"/>
    <w:rsid w:val="2D5473F4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5D3BD9"/>
    <w:rsid w:val="2E695321"/>
    <w:rsid w:val="2E69634F"/>
    <w:rsid w:val="2E6A4C67"/>
    <w:rsid w:val="2E765F2D"/>
    <w:rsid w:val="2E7A15B5"/>
    <w:rsid w:val="2E7E42AC"/>
    <w:rsid w:val="2EB42A0B"/>
    <w:rsid w:val="2EB51CD8"/>
    <w:rsid w:val="2EB56F2D"/>
    <w:rsid w:val="2EBF0997"/>
    <w:rsid w:val="2ED1509A"/>
    <w:rsid w:val="2EDA2C9E"/>
    <w:rsid w:val="2F0A0CA6"/>
    <w:rsid w:val="2F0D22BF"/>
    <w:rsid w:val="2F0E2DDB"/>
    <w:rsid w:val="2F113E46"/>
    <w:rsid w:val="2F131223"/>
    <w:rsid w:val="2F222924"/>
    <w:rsid w:val="2F517346"/>
    <w:rsid w:val="2F526238"/>
    <w:rsid w:val="2F544F8C"/>
    <w:rsid w:val="2F6C4A5A"/>
    <w:rsid w:val="2F7264B7"/>
    <w:rsid w:val="2F8A5440"/>
    <w:rsid w:val="2F9A4353"/>
    <w:rsid w:val="2FAC5648"/>
    <w:rsid w:val="2FB65B9E"/>
    <w:rsid w:val="2FDB1BC9"/>
    <w:rsid w:val="2FF46177"/>
    <w:rsid w:val="30081C57"/>
    <w:rsid w:val="300F2386"/>
    <w:rsid w:val="301A6893"/>
    <w:rsid w:val="302B4FA7"/>
    <w:rsid w:val="303F483A"/>
    <w:rsid w:val="30404A53"/>
    <w:rsid w:val="30452F08"/>
    <w:rsid w:val="305137EA"/>
    <w:rsid w:val="30662444"/>
    <w:rsid w:val="307039CC"/>
    <w:rsid w:val="30770068"/>
    <w:rsid w:val="3095452D"/>
    <w:rsid w:val="30A62A90"/>
    <w:rsid w:val="30B14F43"/>
    <w:rsid w:val="30B60F81"/>
    <w:rsid w:val="30CC23DC"/>
    <w:rsid w:val="30D84C78"/>
    <w:rsid w:val="30ED707D"/>
    <w:rsid w:val="310701CB"/>
    <w:rsid w:val="311E24C1"/>
    <w:rsid w:val="311F0DA0"/>
    <w:rsid w:val="311F749A"/>
    <w:rsid w:val="31934188"/>
    <w:rsid w:val="31E85CA8"/>
    <w:rsid w:val="31EB220A"/>
    <w:rsid w:val="31F918F3"/>
    <w:rsid w:val="31F96532"/>
    <w:rsid w:val="32111BAB"/>
    <w:rsid w:val="32274116"/>
    <w:rsid w:val="322A27BF"/>
    <w:rsid w:val="322D3DB8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40634A0"/>
    <w:rsid w:val="34380E16"/>
    <w:rsid w:val="34652146"/>
    <w:rsid w:val="34750AB5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414403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6036818"/>
    <w:rsid w:val="360D7D52"/>
    <w:rsid w:val="36186CF3"/>
    <w:rsid w:val="361F1C60"/>
    <w:rsid w:val="362317B0"/>
    <w:rsid w:val="363506C2"/>
    <w:rsid w:val="364E28A2"/>
    <w:rsid w:val="3653186C"/>
    <w:rsid w:val="365F1677"/>
    <w:rsid w:val="368E3857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6C5D3E"/>
    <w:rsid w:val="3871335D"/>
    <w:rsid w:val="387E00C9"/>
    <w:rsid w:val="3882184F"/>
    <w:rsid w:val="38AF2C58"/>
    <w:rsid w:val="38C7758E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B5562"/>
    <w:rsid w:val="3C7D61AA"/>
    <w:rsid w:val="3C915ADC"/>
    <w:rsid w:val="3CAF0DC4"/>
    <w:rsid w:val="3CC11012"/>
    <w:rsid w:val="3CC960B9"/>
    <w:rsid w:val="3CE70DB6"/>
    <w:rsid w:val="3CEE6FA1"/>
    <w:rsid w:val="3CF66C0A"/>
    <w:rsid w:val="3CFB4C5D"/>
    <w:rsid w:val="3D7423FD"/>
    <w:rsid w:val="3D7D00DC"/>
    <w:rsid w:val="3D7E0E7E"/>
    <w:rsid w:val="3D826B73"/>
    <w:rsid w:val="3DBE1FC2"/>
    <w:rsid w:val="3DD86F3A"/>
    <w:rsid w:val="3DDC316C"/>
    <w:rsid w:val="3DF91843"/>
    <w:rsid w:val="3E284F59"/>
    <w:rsid w:val="3E41478A"/>
    <w:rsid w:val="3E5201BC"/>
    <w:rsid w:val="3E5B23DB"/>
    <w:rsid w:val="3E5B3B51"/>
    <w:rsid w:val="3E6E3DBF"/>
    <w:rsid w:val="3E8E21C5"/>
    <w:rsid w:val="3E9D72F5"/>
    <w:rsid w:val="3E9E5242"/>
    <w:rsid w:val="3EA2203F"/>
    <w:rsid w:val="3EB97F9E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C51094"/>
    <w:rsid w:val="3FC635F0"/>
    <w:rsid w:val="3FC64109"/>
    <w:rsid w:val="3FC76BDC"/>
    <w:rsid w:val="3FCF2EAE"/>
    <w:rsid w:val="3FDD063A"/>
    <w:rsid w:val="3FDE5C0F"/>
    <w:rsid w:val="3FE56843"/>
    <w:rsid w:val="401B4533"/>
    <w:rsid w:val="401E7FAE"/>
    <w:rsid w:val="407025DB"/>
    <w:rsid w:val="407B6C60"/>
    <w:rsid w:val="408C3A72"/>
    <w:rsid w:val="408F792A"/>
    <w:rsid w:val="40914F84"/>
    <w:rsid w:val="409A1C76"/>
    <w:rsid w:val="40A82EFC"/>
    <w:rsid w:val="40AC0B88"/>
    <w:rsid w:val="40C20164"/>
    <w:rsid w:val="40C80B75"/>
    <w:rsid w:val="40D24A7A"/>
    <w:rsid w:val="40D31E9E"/>
    <w:rsid w:val="40DF4137"/>
    <w:rsid w:val="40FD24BE"/>
    <w:rsid w:val="410C2D75"/>
    <w:rsid w:val="412752AA"/>
    <w:rsid w:val="41366F69"/>
    <w:rsid w:val="41480B4D"/>
    <w:rsid w:val="416C69B7"/>
    <w:rsid w:val="418B1335"/>
    <w:rsid w:val="41A208E6"/>
    <w:rsid w:val="41A37141"/>
    <w:rsid w:val="41DE6C3F"/>
    <w:rsid w:val="41E16D4C"/>
    <w:rsid w:val="41E47950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375106"/>
    <w:rsid w:val="44392A3A"/>
    <w:rsid w:val="446E0735"/>
    <w:rsid w:val="447946C2"/>
    <w:rsid w:val="447D0F6A"/>
    <w:rsid w:val="447E20A0"/>
    <w:rsid w:val="44A01C25"/>
    <w:rsid w:val="44A37EC3"/>
    <w:rsid w:val="44AE215C"/>
    <w:rsid w:val="44BC4E15"/>
    <w:rsid w:val="44CD4598"/>
    <w:rsid w:val="44D949F1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A00B19"/>
    <w:rsid w:val="45B7081F"/>
    <w:rsid w:val="45C6230C"/>
    <w:rsid w:val="45F51ADA"/>
    <w:rsid w:val="462260A9"/>
    <w:rsid w:val="46235014"/>
    <w:rsid w:val="462501D5"/>
    <w:rsid w:val="463958E6"/>
    <w:rsid w:val="463F246D"/>
    <w:rsid w:val="464247F9"/>
    <w:rsid w:val="46845629"/>
    <w:rsid w:val="468604DF"/>
    <w:rsid w:val="468C638D"/>
    <w:rsid w:val="469F5CBE"/>
    <w:rsid w:val="46B51F2C"/>
    <w:rsid w:val="46F41115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912301"/>
    <w:rsid w:val="47A61541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5D7F48"/>
    <w:rsid w:val="496070A7"/>
    <w:rsid w:val="497907C1"/>
    <w:rsid w:val="49AD3523"/>
    <w:rsid w:val="49B3517A"/>
    <w:rsid w:val="49D433EE"/>
    <w:rsid w:val="49EE3C79"/>
    <w:rsid w:val="4A015BA5"/>
    <w:rsid w:val="4A1B15C8"/>
    <w:rsid w:val="4A311628"/>
    <w:rsid w:val="4A372A74"/>
    <w:rsid w:val="4A3922B8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655548"/>
    <w:rsid w:val="4B9E19F4"/>
    <w:rsid w:val="4BA07DE3"/>
    <w:rsid w:val="4BA8113B"/>
    <w:rsid w:val="4BC50B39"/>
    <w:rsid w:val="4BCD61D2"/>
    <w:rsid w:val="4BD165C6"/>
    <w:rsid w:val="4C092FFA"/>
    <w:rsid w:val="4C143200"/>
    <w:rsid w:val="4C1D6881"/>
    <w:rsid w:val="4C3B7578"/>
    <w:rsid w:val="4C530B9E"/>
    <w:rsid w:val="4C5821AD"/>
    <w:rsid w:val="4C904488"/>
    <w:rsid w:val="4C9A70C7"/>
    <w:rsid w:val="4CC60DB4"/>
    <w:rsid w:val="4CFB2B99"/>
    <w:rsid w:val="4D176CDD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DD70BE"/>
    <w:rsid w:val="4DF36049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6A6F79"/>
    <w:rsid w:val="4F6C3DC6"/>
    <w:rsid w:val="4F701CA4"/>
    <w:rsid w:val="4F7459D0"/>
    <w:rsid w:val="4F7E1A87"/>
    <w:rsid w:val="4F8C3149"/>
    <w:rsid w:val="4F8F360B"/>
    <w:rsid w:val="4F8F7453"/>
    <w:rsid w:val="4F911872"/>
    <w:rsid w:val="4F951480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1126A2"/>
    <w:rsid w:val="513E60D4"/>
    <w:rsid w:val="51510956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2366DF"/>
    <w:rsid w:val="532A414D"/>
    <w:rsid w:val="53373E56"/>
    <w:rsid w:val="53430F31"/>
    <w:rsid w:val="53537313"/>
    <w:rsid w:val="536632F4"/>
    <w:rsid w:val="53741F9D"/>
    <w:rsid w:val="53832BD5"/>
    <w:rsid w:val="538771E8"/>
    <w:rsid w:val="5389478E"/>
    <w:rsid w:val="538D7111"/>
    <w:rsid w:val="538E1DAE"/>
    <w:rsid w:val="53991C45"/>
    <w:rsid w:val="539C0A6E"/>
    <w:rsid w:val="53C74089"/>
    <w:rsid w:val="53DA0EE7"/>
    <w:rsid w:val="53DB7228"/>
    <w:rsid w:val="53F15CD4"/>
    <w:rsid w:val="54024CD1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516A4E"/>
    <w:rsid w:val="557401FE"/>
    <w:rsid w:val="55754C4A"/>
    <w:rsid w:val="55891C8E"/>
    <w:rsid w:val="558C5567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5655AA"/>
    <w:rsid w:val="56665BCA"/>
    <w:rsid w:val="566A35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A4E5A"/>
    <w:rsid w:val="57C47138"/>
    <w:rsid w:val="57CB607D"/>
    <w:rsid w:val="57E650FB"/>
    <w:rsid w:val="57EC6F82"/>
    <w:rsid w:val="5808311F"/>
    <w:rsid w:val="5813308A"/>
    <w:rsid w:val="58144F27"/>
    <w:rsid w:val="581E0F7F"/>
    <w:rsid w:val="582715F5"/>
    <w:rsid w:val="58447CCC"/>
    <w:rsid w:val="584B0E16"/>
    <w:rsid w:val="5876327B"/>
    <w:rsid w:val="58904D53"/>
    <w:rsid w:val="589143AC"/>
    <w:rsid w:val="589A4356"/>
    <w:rsid w:val="58BA0865"/>
    <w:rsid w:val="58C96998"/>
    <w:rsid w:val="58EB7AAF"/>
    <w:rsid w:val="590F329A"/>
    <w:rsid w:val="591C3800"/>
    <w:rsid w:val="592B065B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C094B"/>
    <w:rsid w:val="5CAD396D"/>
    <w:rsid w:val="5CAD75CF"/>
    <w:rsid w:val="5CC1185D"/>
    <w:rsid w:val="5CCA0FB2"/>
    <w:rsid w:val="5CDC08DA"/>
    <w:rsid w:val="5CDD33AE"/>
    <w:rsid w:val="5CF16F06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76511E"/>
    <w:rsid w:val="5EB57238"/>
    <w:rsid w:val="5ED24F05"/>
    <w:rsid w:val="5EDA1E95"/>
    <w:rsid w:val="5EEE13A2"/>
    <w:rsid w:val="5EF54CAE"/>
    <w:rsid w:val="5F06329E"/>
    <w:rsid w:val="5F160083"/>
    <w:rsid w:val="5F225246"/>
    <w:rsid w:val="5F2E113A"/>
    <w:rsid w:val="5F323F31"/>
    <w:rsid w:val="5F3429A7"/>
    <w:rsid w:val="5F3432E0"/>
    <w:rsid w:val="5F350550"/>
    <w:rsid w:val="5F3B2A2C"/>
    <w:rsid w:val="5F45566C"/>
    <w:rsid w:val="5F5A0B67"/>
    <w:rsid w:val="5F85016E"/>
    <w:rsid w:val="5F9E6D95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972270"/>
    <w:rsid w:val="619E0A91"/>
    <w:rsid w:val="61C001AC"/>
    <w:rsid w:val="61C61E4C"/>
    <w:rsid w:val="61C6487B"/>
    <w:rsid w:val="61C90DAA"/>
    <w:rsid w:val="61D77CEC"/>
    <w:rsid w:val="61EA269E"/>
    <w:rsid w:val="61F77CA9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8045C0"/>
    <w:rsid w:val="62827F6A"/>
    <w:rsid w:val="628568AE"/>
    <w:rsid w:val="62946750"/>
    <w:rsid w:val="62AE0A41"/>
    <w:rsid w:val="62B763E4"/>
    <w:rsid w:val="62C1796B"/>
    <w:rsid w:val="62C725D4"/>
    <w:rsid w:val="62D82B5B"/>
    <w:rsid w:val="62D847B6"/>
    <w:rsid w:val="62E01518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C73E8"/>
    <w:rsid w:val="63CC396A"/>
    <w:rsid w:val="63D52D78"/>
    <w:rsid w:val="63DC790D"/>
    <w:rsid w:val="63FE1550"/>
    <w:rsid w:val="644366BF"/>
    <w:rsid w:val="644B3444"/>
    <w:rsid w:val="64505303"/>
    <w:rsid w:val="647927F9"/>
    <w:rsid w:val="64847F0B"/>
    <w:rsid w:val="648E1784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F0AD1"/>
    <w:rsid w:val="660679FF"/>
    <w:rsid w:val="66277FF7"/>
    <w:rsid w:val="662C0B13"/>
    <w:rsid w:val="662E4007"/>
    <w:rsid w:val="66823A94"/>
    <w:rsid w:val="6688668C"/>
    <w:rsid w:val="66950DF7"/>
    <w:rsid w:val="66A63182"/>
    <w:rsid w:val="66BC0A58"/>
    <w:rsid w:val="66BE423A"/>
    <w:rsid w:val="66F81F24"/>
    <w:rsid w:val="67006681"/>
    <w:rsid w:val="671357D7"/>
    <w:rsid w:val="67550AE6"/>
    <w:rsid w:val="675859D1"/>
    <w:rsid w:val="6775711A"/>
    <w:rsid w:val="6782148E"/>
    <w:rsid w:val="678E364A"/>
    <w:rsid w:val="679F6B13"/>
    <w:rsid w:val="67C77AFB"/>
    <w:rsid w:val="67DD79B6"/>
    <w:rsid w:val="67DF1901"/>
    <w:rsid w:val="680756EB"/>
    <w:rsid w:val="683A360D"/>
    <w:rsid w:val="683D5975"/>
    <w:rsid w:val="68452682"/>
    <w:rsid w:val="6882548B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92608B"/>
    <w:rsid w:val="699451C2"/>
    <w:rsid w:val="69EC5884"/>
    <w:rsid w:val="6A1C481A"/>
    <w:rsid w:val="6A2D585D"/>
    <w:rsid w:val="6A3656CE"/>
    <w:rsid w:val="6A3B63DF"/>
    <w:rsid w:val="6A66663F"/>
    <w:rsid w:val="6A7245A8"/>
    <w:rsid w:val="6A997972"/>
    <w:rsid w:val="6AAC47D0"/>
    <w:rsid w:val="6AAD0439"/>
    <w:rsid w:val="6AB37396"/>
    <w:rsid w:val="6ADB5443"/>
    <w:rsid w:val="6B152CE6"/>
    <w:rsid w:val="6B1E4C20"/>
    <w:rsid w:val="6B3134EF"/>
    <w:rsid w:val="6B737BEB"/>
    <w:rsid w:val="6B86601F"/>
    <w:rsid w:val="6B907123"/>
    <w:rsid w:val="6B9C21B9"/>
    <w:rsid w:val="6BA17875"/>
    <w:rsid w:val="6BBB56E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3116E2"/>
    <w:rsid w:val="6C36217B"/>
    <w:rsid w:val="6C4438F4"/>
    <w:rsid w:val="6C5E64B7"/>
    <w:rsid w:val="6C8A14A1"/>
    <w:rsid w:val="6C9C1E8E"/>
    <w:rsid w:val="6CA01AB8"/>
    <w:rsid w:val="6CA54605"/>
    <w:rsid w:val="6CCC4A03"/>
    <w:rsid w:val="6CF3201F"/>
    <w:rsid w:val="6D1F0D27"/>
    <w:rsid w:val="6D302B94"/>
    <w:rsid w:val="6D4C011E"/>
    <w:rsid w:val="6DA24C20"/>
    <w:rsid w:val="6DB850B3"/>
    <w:rsid w:val="6DDF6AD5"/>
    <w:rsid w:val="6DF25C05"/>
    <w:rsid w:val="6DFD14D4"/>
    <w:rsid w:val="6E0636F3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C93847"/>
    <w:rsid w:val="6F16104D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130224D"/>
    <w:rsid w:val="714A4664"/>
    <w:rsid w:val="716122C9"/>
    <w:rsid w:val="7168479B"/>
    <w:rsid w:val="717E56EC"/>
    <w:rsid w:val="719A7E36"/>
    <w:rsid w:val="719B5CA9"/>
    <w:rsid w:val="71AA20F6"/>
    <w:rsid w:val="720009F5"/>
    <w:rsid w:val="72082C14"/>
    <w:rsid w:val="720E1013"/>
    <w:rsid w:val="72102360"/>
    <w:rsid w:val="72237D08"/>
    <w:rsid w:val="72254EA7"/>
    <w:rsid w:val="72283418"/>
    <w:rsid w:val="724A3778"/>
    <w:rsid w:val="72636FD7"/>
    <w:rsid w:val="72B131C6"/>
    <w:rsid w:val="72EE05EF"/>
    <w:rsid w:val="72EE67B4"/>
    <w:rsid w:val="730837AD"/>
    <w:rsid w:val="730F2856"/>
    <w:rsid w:val="73153192"/>
    <w:rsid w:val="73215481"/>
    <w:rsid w:val="732D6F8E"/>
    <w:rsid w:val="732F6074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4063606"/>
    <w:rsid w:val="741464E0"/>
    <w:rsid w:val="7434271A"/>
    <w:rsid w:val="74474788"/>
    <w:rsid w:val="74734442"/>
    <w:rsid w:val="747F71E4"/>
    <w:rsid w:val="748C2944"/>
    <w:rsid w:val="748F01F5"/>
    <w:rsid w:val="749A2DE8"/>
    <w:rsid w:val="74AB4753"/>
    <w:rsid w:val="74C13807"/>
    <w:rsid w:val="74C762A4"/>
    <w:rsid w:val="74E279D7"/>
    <w:rsid w:val="74FC01B7"/>
    <w:rsid w:val="75167F2B"/>
    <w:rsid w:val="751D2AF0"/>
    <w:rsid w:val="757F020E"/>
    <w:rsid w:val="75832D5B"/>
    <w:rsid w:val="75A26A30"/>
    <w:rsid w:val="75F67D31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45AC6"/>
    <w:rsid w:val="7706219D"/>
    <w:rsid w:val="770734AF"/>
    <w:rsid w:val="771039C0"/>
    <w:rsid w:val="77147432"/>
    <w:rsid w:val="77405D68"/>
    <w:rsid w:val="775C4448"/>
    <w:rsid w:val="776331FE"/>
    <w:rsid w:val="77643B8B"/>
    <w:rsid w:val="7765665E"/>
    <w:rsid w:val="776D5DAA"/>
    <w:rsid w:val="77753443"/>
    <w:rsid w:val="777709E9"/>
    <w:rsid w:val="77A05EDF"/>
    <w:rsid w:val="77A66839"/>
    <w:rsid w:val="77AD35FB"/>
    <w:rsid w:val="77B830F0"/>
    <w:rsid w:val="77BF7F00"/>
    <w:rsid w:val="77E31BB3"/>
    <w:rsid w:val="77F42A27"/>
    <w:rsid w:val="77FE3D94"/>
    <w:rsid w:val="78003FA4"/>
    <w:rsid w:val="78145988"/>
    <w:rsid w:val="782151C7"/>
    <w:rsid w:val="783A666A"/>
    <w:rsid w:val="784E31E5"/>
    <w:rsid w:val="786C5ECD"/>
    <w:rsid w:val="78932B61"/>
    <w:rsid w:val="789977BD"/>
    <w:rsid w:val="78A05039"/>
    <w:rsid w:val="78AE17AF"/>
    <w:rsid w:val="78B676BA"/>
    <w:rsid w:val="78DA7131"/>
    <w:rsid w:val="78ED15CB"/>
    <w:rsid w:val="79130B44"/>
    <w:rsid w:val="79151E55"/>
    <w:rsid w:val="79365B23"/>
    <w:rsid w:val="794121CF"/>
    <w:rsid w:val="79563CE2"/>
    <w:rsid w:val="79635B65"/>
    <w:rsid w:val="796D0C75"/>
    <w:rsid w:val="797E4BE3"/>
    <w:rsid w:val="798824CB"/>
    <w:rsid w:val="799E3333"/>
    <w:rsid w:val="79BF1AE8"/>
    <w:rsid w:val="79CC5E49"/>
    <w:rsid w:val="79D344C4"/>
    <w:rsid w:val="79D9190A"/>
    <w:rsid w:val="79DD4D9E"/>
    <w:rsid w:val="79EE0E9A"/>
    <w:rsid w:val="79EE40DD"/>
    <w:rsid w:val="79F467B9"/>
    <w:rsid w:val="7A360C00"/>
    <w:rsid w:val="7A677E27"/>
    <w:rsid w:val="7A6F5299"/>
    <w:rsid w:val="7A847DB3"/>
    <w:rsid w:val="7A8732A6"/>
    <w:rsid w:val="7AA22819"/>
    <w:rsid w:val="7AB066E9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D62C03"/>
    <w:rsid w:val="7CFE43FC"/>
    <w:rsid w:val="7D10125B"/>
    <w:rsid w:val="7D157C49"/>
    <w:rsid w:val="7D3445AB"/>
    <w:rsid w:val="7D35091E"/>
    <w:rsid w:val="7D873EDA"/>
    <w:rsid w:val="7D883850"/>
    <w:rsid w:val="7D8C0A7A"/>
    <w:rsid w:val="7DD34BB2"/>
    <w:rsid w:val="7DDD767C"/>
    <w:rsid w:val="7DE12051"/>
    <w:rsid w:val="7DEC6514"/>
    <w:rsid w:val="7DFC32FA"/>
    <w:rsid w:val="7E551C72"/>
    <w:rsid w:val="7E5D7BC6"/>
    <w:rsid w:val="7E646727"/>
    <w:rsid w:val="7E916A99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6</Pages>
  <Words>3005</Words>
  <Characters>4731</Characters>
  <Lines>0</Lines>
  <Paragraphs>0</Paragraphs>
  <TotalTime>896</TotalTime>
  <ScaleCrop>false</ScaleCrop>
  <LinksUpToDate>false</LinksUpToDate>
  <CharactersWithSpaces>5841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2022-04-24T09:05:26Z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0D30AC625EE4428FBD03028D9FF3957F</vt:lpwstr>
  </property>
  <property fmtid="{D5CDD505-2E9C-101B-9397-08002B2CF9AE}" pid="5" name="commondata">
    <vt:lpwstr>eyJjb3VudCI6MzU0LCJoZGlkIjoiNjdhMTMwNDYzZWIwOTU0NDRlYjIzNmI5NWQ1MzBlYjAiLCJ1c2VyQ291bnQiOjM1NH0=</vt:lpwstr>
  </property>
</Properties>
</file>