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大数据行业分析报告-中国农业储罐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大数据行业分析报告-中国农业储罐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【报告篇幅】：120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【报告图表数】：159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2022年中国农业储罐市场销售收入达到了 万元，预计2029年可以达到 万元，2023-2029期间年复合增长率(CAGR)为 %。本研究项目旨在梳理农业储罐领域产品系列，洞悉行业特点、市场存量空间及增量空间，并结合市场发展前景判断农业储罐领域内各类竞争者所处地位。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中国市场核心厂商包括Synder Industries、Polymaster、Sintex、Enduramaxx和LF manufracturing等，按收入计，2022年中国市场前三大厂商占有大约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从产品类型方面来看，储水箱占有重要地位，预计2029年份额将达到 %。同时就应用来看，农场在2022年份额大约是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农业储罐的生产、消费及进出口情况，重点关注在中国市场扮演重要角色的全球及本土农业储罐生产商，呈现这些厂商在中国市场的农业储罐销量、收入、价格、毛利率、市场份额等关键指标。此外，针对农业储罐产品本身的细分增长情况，如不同农业储罐产品类型、价格、销量、收入，不同应用农业储罐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本文主要包括农业储罐生产商如下：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Synder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Polymaster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Sintex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Enduramaxx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LF manufracturing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Assmann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Sherman Rototank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Poly Processing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Tank Holding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NEL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Rotoplas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Meridian Manufacturing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Balmoral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Siegen Philippines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BNH Gas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Highberg Solution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Savi Serbatoi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STAFCO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AgroChem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National Tank Outlet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储水箱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化学品储罐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化肥储罐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农场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加工厂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第2章：中国市场农业储罐主要厂商（品牌）竞争分析，主要包括农业储罐销量、收入、市场份额、价格、产地及行业集中度分析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第3章：中国市场农业储罐主要厂商（品牌）基本情况介绍，包括公司简介、农业储罐产品型号、销量、价格、收入及最新动态等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第4章：中国不同类型农业储罐销量、收入、价格及份额等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第5章：中国不同应用农业储罐销量、收入、价格及份额等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第8章：中国本土农业储罐生产情况分析，及中国市场农业储罐进出口情况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市场空间：中国农业储罐行业市场规模情况如何？未来增长情况如何？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产业链情况：中国农业储罐厂商所在产业链构成是怎样？未来格局会如何演化？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厂商分析：全球农业储罐领先企业是谁？企业情况怎样？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农业储罐市场概述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按照不同产品类型，农业储罐主要可以分为如下几个类别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中国不同产品类型农业储罐增长趋势2018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储水箱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化学品储罐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化肥储罐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从不同应用，农业储罐主要包括如下几个方面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中国不同应用农业储罐增长趋势2018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农场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加工厂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中国农业储罐发展现状及未来趋势（2018-2029）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中国市场农业储罐收入及增长率（2018-2029）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中国市场农业储罐销量及增长率（2018-2029）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中国市场主要农业储罐厂商分析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中国市场主要厂商农业储罐销量、收入及市场份额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中国市场主要厂商农业储罐销量（2018-2023）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中国市场主要厂商农业储罐收入（2018-2023）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2022年中国市场主要厂商农业储罐收入排名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中国市场主要厂商农业储罐价格（2018-2023）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中国市场主要厂商农业储罐总部及产地分布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中国市场主要厂商成立时间及农业储罐商业化日期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中国市场主要厂商农业储罐产品类型及应用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农业储罐行业集中度、竞争程度分析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农业储罐行业集中度分析：2022年中国Top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中国农业储罐第一梯队、第二梯队和第三梯队厂商（品牌）及2022年市场份额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中国市场农业储罐主要企业分析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Synder Industries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Synder Industries基本信息、农业储罐生产基地、总部、竞争对手及市场地位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Synder Industries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Synder Industries在中国市场农业储罐销量、收入、价格及毛利率（2018-2023）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Synder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Synder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Polymaster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Polymaster基本信息、农业储罐生产基地、总部、竞争对手及市场地位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Polymaster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Polymaster在中国市场农业储罐销量、收入、价格及毛利率（2018-2023）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Polymaster公司简介及主要业务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Polymaster企业最新动态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Sintex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Sintex基本信息、农业储罐生产基地、总部、竞争对手及市场地位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Sintex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Sintex在中国市场农业储罐销量、收入、价格及毛利率（2018-2023）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Sintex公司简介及主要业务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Sintex企业最新动态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Enduramaxx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Enduramaxx基本信息、农业储罐生产基地、总部、竞争对手及市场地位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Enduramaxx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Enduramaxx在中国市场农业储罐销量、收入、价格及毛利率（2018-2023）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Enduramaxx公司简介及主要业务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Enduramaxx企业最新动态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LF manufracturing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LF manufracturing基本信息、农业储罐生产基地、总部、竞争对手及市场地位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LF manufracturing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LF manufracturing在中国市场农业储罐销量、收入、价格及毛利率（2018-2023）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LF manufracturing公司简介及主要业务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LF manufracturing企业最新动态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Assmann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Assmann Corporation基本信息、农业储罐生产基地、总部、竞争对手及市场地位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Assmann Corporation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Assmann Corporation在中国市场农业储罐销量、收入、价格及毛利率（2018-2023）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Assmann Corporation公司简介及主要业务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Assmann Corporation企业最新动态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Sherman Rototank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Sherman Rototank基本信息、农业储罐生产基地、总部、竞争对手及市场地位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Sherman Rototank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Sherman Rototank在中国市场农业储罐销量、收入、价格及毛利率（2018-2023）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Sherman Rototank公司简介及主要业务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Sherman Rototank企业最新动态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Poly Processing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Poly Processing基本信息、农业储罐生产基地、总部、竞争对手及市场地位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Poly Processing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Poly Processing在中国市场农业储罐销量、收入、价格及毛利率（2018-2023）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Poly Processing公司简介及主要业务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Poly Processing企业最新动态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Tank Holding Corporation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Tank Holding Corporation基本信息、农业储罐生产基地、总部、竞争对手及市场地位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Tank Holding Corporation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Tank Holding Corporation在中国市场农业储罐销量、收入、价格及毛利率（2018-2023）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Tank Holding Corporation公司简介及主要业务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Tank Holding Corporation企业最新动态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NEL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NEL TANKS基本信息、农业储罐生产基地、总部、竞争对手及市场地位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NEL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NEL TANKS在中国市场农业储罐销量、收入、价格及毛利率（2018-2023）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NEL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NEL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Rotoplas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Rotoplas基本信息、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Rotoplas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Rotoplas在中国市场农业储罐销量、收入、价格及毛利率（2018-2023）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Rotoplas公司简介及主要业务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Rotoplas企业最新动态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Meridian Manufacturing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Meridian Manufacturing基本信息、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Meridian Manufacturing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Meridian Manufacturing在中国市场农业储罐销量、收入、价格及毛利率（2018-2023）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Meridian Manufacturing公司简介及主要业务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Meridian Manufacturing企业最新动态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Balmoral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Balmoral Tanks基本信息、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Balmoral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Balmoral Tanks在中国市场农业储罐销量、收入、价格及毛利率（2018-2023）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Balmoral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Balmoral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Siegen Philippines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Siegen Philippines基本信息、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Siegen Philippines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Siegen Philippines在中国市场农业储罐销量、收入、价格及毛利率（2018-2023）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Siegen Philippines公司简介及主要业务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3.14.5 Siegen Philippines企业最新动态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BNH Gas Tanks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BNH Gas Tanks基本信息、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BNH Gas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BNH Gas Tanks在中国市场农业储罐销量、收入、价格及毛利率（2018-2023）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BNH Gas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3.15.5 BNH Gas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3.16 Highberg Solution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3.16.1 Highberg Solution基本信息、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3.16.2 Highberg Solution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3.16.3 Highberg Solution在中国市场农业储罐销量、收入、价格及毛利率（2018-2023）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3.16.4 Highberg Solution公司简介及主要业务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3.16.5 Highberg Solution企业最新动态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3.17 Savi Serbatoi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3.17.1 Savi Serbatoi基本信息、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3.17.2 Savi Serbatoi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3.17.3 Savi Serbatoi在中国市场农业储罐销量、收入、价格及毛利率（2018-2023）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3.17.4 Savi Serbatoi公司简介及主要业务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3.17.5 Savi Serbatoi企业最新动态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3.18 STAFCO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3.18.1 STAFCO基本信息、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3.18.2 STAFCO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3.18.3 STAFCO在中国市场农业储罐销量、收入、价格及毛利率（2018-2023）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3.18.4 STAFCO公司简介及主要业务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3.18.5 STAFCO企业最新动态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3.19 AgroChem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3.19.1 AgroChem基本信息、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3.19.2 AgroChem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3.19.3 AgroChem在中国市场农业储罐销量、收入、价格及毛利率（2018-2023）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3.19.4 AgroChem公司简介及主要业务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3.19.5 AgroChem企业最新动态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3.20 National Tank Outlet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3.20.1 National Tank Outlet基本信息、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3.20.2 National Tank Outlet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3.20.3 National Tank Outlet在中国市场农业储罐销量、收入、价格及毛利率（2018-2023）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3.20.4 National Tank Outlet公司简介及主要业务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3.20.5 National Tank Outlet企业最新动态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不同类型农业储罐分析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中国市场不同产品类型农业储罐销量（2018-2029）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中国市场不同产品类型农业储罐销量及市场份额（2018-2023）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中国市场不同产品类型农业储罐销量预测（2024-2029）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中国市场不同产品类型农业储罐规模（2018-2029）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中国市场不同产品类型农业储罐规模及市场份额（2018-2023）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中国市场不同产品类型农业储罐规模预测（2024-2029）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中国市场不同产品类型农业储罐价格走势（2018-2029）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不同应用农业储罐分析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中国市场不同应用农业储罐销量（2018-2029）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中国市场不同应用农业储罐销量及市场份额（2018-2023）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中国市场不同应用农业储罐销量预测（2024-2029）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中国市场不同应用农业储罐规模（2018-2029）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中国市场不同应用农业储罐规模及市场份额（2018-2023）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中国市场不同应用农业储罐规模预测（2024-2029）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中国市场不同应用农业储罐价格走势（2018-2029）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农业储罐行业发展分析---发展趋势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农业储罐行业发展分析---厂商壁垒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农业储罐行业发展分析---驱动因素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农业储罐行业发展分析---制约因素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农业储罐中国企业SWOT分析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农业储罐行业政策环境分析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农业储罐行业产业链简介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农业储罐产业链分析-上游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农业储罐产业链分析-中游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农业储罐产业链分析-下游：行业场景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农业储罐行业采购模式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农业储罐行业生产模式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农业储罐行业销售模式及销售渠道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中国本土农业储罐产能、产量分析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中国农业储罐供需现状及预测（2018-2029）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中国农业储罐产能、产量、产能利用率及发展趋势（2018-2029）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中国农业储罐产量、市场需求量及发展趋势（2018-2029）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中国农业储罐进出口分析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中国市场农业储罐主要进口来源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中国市场农业储罐主要出口目的地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不同产品类型，农业储罐市场规模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不同应用农业储罐市场规模2018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中国市场主要厂商农业储罐销量（2018-2023）&amp;（千件）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中国市场主要厂商农业储罐销量市场份额（2018-2023）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中国市场主要厂商农业储罐收入（2018-2023）&amp;（万元）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中国市场主要厂商农业储罐收入份额（2018-2023）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2022年中国主要生产商农业储罐收入排名（万元）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中国市场主要厂商农业储罐价格（2018-2023）&amp;（元/件）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中国市场主要厂商农业储罐总部及产地分布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中国市场主要厂商成立时间及农业储罐商业化日期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中国市场主要厂商农业储罐产品类型及应用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2022年中国市场农业储罐主要厂商市场地位（第一梯队、第二梯队和第三梯队）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Synder Industries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Synder Industries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Synder Industries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Synder Industries公司简介及主要业务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Synder Industries企业最新动态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Polymaster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Polymaster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Polymaster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Polymaster公司简介及主要业务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Polymaster企业最新动态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Sintex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Sintex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Sintex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Sintex公司简介及主要业务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Sintex企业最新动态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Enduramaxx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Enduramaxx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Enduramaxx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Enduramaxx公司简介及主要业务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Enduramaxx企业最新动态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LF manufracturing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LF manufracturing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LF manufracturing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LF manufracturing公司简介及主要业务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LF manufracturing企业最新动态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Assmann Corporation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Assmann Corporation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Assmann Corporation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Assmann Corporation公司简介及主要业务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Assmann Corporation企业最新动态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Sherman Rototank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Sherman Rototank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Sherman Rototank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Sherman Rototank公司简介及主要业务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Sherman Rototank企业最新动态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Poly Processing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Poly Processing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Poly Processing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Poly Processing公司简介及主要业务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Poly Processing企业最新动态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Tank Holding Corporation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Tank Holding Corporation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Tank Holding Corporation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Tank Holding Corporation公司简介及主要业务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Tank Holding Corporation企业最新动态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NEL TANKS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NEL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NEL TANKS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NEL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NEL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Rotoplas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Rotoplas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Rotoplas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Rotoplas公司简介及主要业务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Rotoplas企业最新动态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Meridian Manufacturing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Meridian Manufacturing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Meridian Manufacturing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Meridian Manufacturing公司简介及主要业务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Meridian Manufacturing企业最新动态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Balmoral Tanks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Balmoral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Balmoral Tanks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Balmoral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Balmoral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Siegen Philippines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Siegen Philippines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Siegen Philippines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Siegen Philippines公司简介及主要业务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Siegen Philippines企业最新动态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BNH Gas Tanks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BNH Gas Tanks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BNH Gas Tanks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BNH Gas Tanks公司简介及主要业务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BNH Gas Tanks企业最新动态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Highberg Solution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Highberg Solution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Highberg Solution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Highberg Solution公司简介及主要业务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Highberg Solution企业最新动态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Savi Serbatoi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Savi Serbatoi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Savi Serbatoi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Savi Serbatoi公司简介及主要业务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Savi Serbatoi企业最新动态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STAFCO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STAFCO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STAFCO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STAFCO公司简介及主要业务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STAFCO企业最新动态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AgroChem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AgroChem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AgroChem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AgroChem公司简介及主要业务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AgroChem企业最新动态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National Tank Outlet 农业储罐生产基地、总部、竞争对手及市场地位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National Tank Outlet 农业储罐产品规格、参数及市场应用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National Tank Outlet 农业储罐销量（千件）、收入（万元）、价格（元/件）及毛利率（2018-2023）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National Tank Outlet司简介及主要业务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National Tank Outlet企业最新动态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中国市场不同类型农业储罐销量（2018-2023）&amp;（千件）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中国市场不同类型农业储罐销量市场份额（2018-2023）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中国市场不同类型农业储罐销量预测（2024-2029）&amp;（千件）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中国市场不同类型农业储罐销量市场份额预测（2024-2029）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中国市场不同类型农业储罐规模（2018-2023）&amp;（万元）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中国市场不同类型农业储罐规模市场份额（2018-2023）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中国市场不同类型农业储罐规模预测（2024-2029）&amp;（万元）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中国市场不同类型农业储罐规模市场份额预测（2024-2029）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中国市场不同应用农业储罐销量（2018-2023）&amp;（千件）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中国市场不同应用农业储罐销量市场份额（2018-2023）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中国市场不同应用农业储罐销量预测（2024-2029）&amp;（千件）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中国市场不同应用农业储罐销量市场份额预测（2024-2029）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中国市场不同应用农业储罐规模（2018-2023）&amp;（万元）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中国市场不同应用农业储罐规模市场份额（2018-2023）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中国市场不同应用农业储罐规模预测（2024-2029）&amp;（万元）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中国市场不同应用农业储罐规模市场份额预测（2024-2029）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农业储罐行业发展分析---发展趋势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农业储罐行业发展分析---厂商壁垒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农业储罐行业发展分析---驱动因素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农业储罐行业发展分析---制约因素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农业储罐行业相关重点政策一览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农业储罐行业供应链分析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农业储罐上游原料供应商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农业储罐行业主要下游客户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农业储罐典型经销商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表138 中国农业储罐产量、销量、进口量及出口量（2018-2023）&amp;（千件）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表139 中国农业储罐产量、销量、进口量及出口量预测（2024-2029）&amp;（千件）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表140 中国市场农业储罐主要进口来源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表141 中国市场农业储罐主要出口目的地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表142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表143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农业储罐产品图片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中国不同产品类型农业储罐产量市场份额2022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储水箱产品图片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化学品储罐产品图片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化肥储罐产品图片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中国不同应用农业储罐市场份额2022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农场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加工厂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中国市场农业储罐市场规模，2018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中国市场农业储罐收入及增长率（2018-2029）&amp;（万元）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中国市场农业储罐销量及增长率（2018-2029）&amp;（千件）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2022年中国市场主要厂商农业储罐销量市场份额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2022年中国市场主要厂商农业储罐收入市场份额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2022年中国市场前五大厂商农业储罐市场份额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2022年中国市场农业储罐第一梯队、第二梯队和第三梯队厂商（品牌）及市场份额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中国市场不同产品类型农业储罐价格走势（2018-2029）&amp;（元/件）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中国市场不同应用农业储罐价格走势（2018-2029）&amp;（元/件）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农业储罐中国企业SWOT分析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农业储罐产业链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农业储罐行业采购模式分析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农业储罐行业生产模式分析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农业储罐行业销售模式分析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中国农业储罐产能、产量、产能利用率及发展趋势（2018-2029）&amp;（千件）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中国农业储罐产量、市场需求量及发展趋势（2018-2029）&amp;（千件）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2OCwiaGRpZCI6IjY3YTEzMDQ2M2ViMDk1NDQ0ZWIyMzZiOTVkNTMwZWIwIiwidXNlckNvdW50IjoxMTY4fQ=="/>
  </w:docVars>
  <w:rsids>
    <w:rsidRoot w:val="438C3708"/>
    <w:rsid w:val="00005402"/>
    <w:rsid w:val="00103897"/>
    <w:rsid w:val="001464CE"/>
    <w:rsid w:val="00227F32"/>
    <w:rsid w:val="00305CE7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C05FA5"/>
    <w:rsid w:val="05D03D33"/>
    <w:rsid w:val="05F17CC7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F8136C"/>
    <w:rsid w:val="08FC21F4"/>
    <w:rsid w:val="09066EE6"/>
    <w:rsid w:val="09195451"/>
    <w:rsid w:val="091A12E3"/>
    <w:rsid w:val="09287EA3"/>
    <w:rsid w:val="09334E76"/>
    <w:rsid w:val="09420839"/>
    <w:rsid w:val="09485EB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B43C70"/>
    <w:rsid w:val="0BC07420"/>
    <w:rsid w:val="0BDD731F"/>
    <w:rsid w:val="0BF724D8"/>
    <w:rsid w:val="0C0A7D34"/>
    <w:rsid w:val="0C193AD3"/>
    <w:rsid w:val="0C1B3CF0"/>
    <w:rsid w:val="0C2D285A"/>
    <w:rsid w:val="0C3E60D7"/>
    <w:rsid w:val="0C593243"/>
    <w:rsid w:val="0C601702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5CA1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220A6"/>
    <w:rsid w:val="10982633"/>
    <w:rsid w:val="10991687"/>
    <w:rsid w:val="10A7189E"/>
    <w:rsid w:val="10AA46ED"/>
    <w:rsid w:val="10BD7E82"/>
    <w:rsid w:val="10C85AC8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2316DC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A50A7A"/>
    <w:rsid w:val="15A5287C"/>
    <w:rsid w:val="15B479FC"/>
    <w:rsid w:val="15B64A89"/>
    <w:rsid w:val="15BC1A9A"/>
    <w:rsid w:val="15C2342E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40FC8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351FAC"/>
    <w:rsid w:val="1B422063"/>
    <w:rsid w:val="1B4B4899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2A284A"/>
    <w:rsid w:val="1C2F4C4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D3220"/>
    <w:rsid w:val="1D4A3D81"/>
    <w:rsid w:val="1D532BBD"/>
    <w:rsid w:val="1D55083D"/>
    <w:rsid w:val="1D593457"/>
    <w:rsid w:val="1D5F5A06"/>
    <w:rsid w:val="1D6C44AF"/>
    <w:rsid w:val="1D840FC9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A016C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376626"/>
    <w:rsid w:val="313F372D"/>
    <w:rsid w:val="314931FE"/>
    <w:rsid w:val="316D3DF6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503CD3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24418"/>
    <w:rsid w:val="34652146"/>
    <w:rsid w:val="346F257B"/>
    <w:rsid w:val="34735BC7"/>
    <w:rsid w:val="34750AB5"/>
    <w:rsid w:val="347B0F20"/>
    <w:rsid w:val="34874EF3"/>
    <w:rsid w:val="34913981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5BA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B2B1D"/>
    <w:rsid w:val="370B658B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ED3EE3"/>
    <w:rsid w:val="37F039D3"/>
    <w:rsid w:val="37F92887"/>
    <w:rsid w:val="37FF2F0E"/>
    <w:rsid w:val="38200CB7"/>
    <w:rsid w:val="38246991"/>
    <w:rsid w:val="382471D8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62997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64660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AA0180"/>
    <w:rsid w:val="3DBE1FC2"/>
    <w:rsid w:val="3DC07568"/>
    <w:rsid w:val="3DD35929"/>
    <w:rsid w:val="3DD82F3F"/>
    <w:rsid w:val="3DD86F3A"/>
    <w:rsid w:val="3DDC316C"/>
    <w:rsid w:val="3DE11DF4"/>
    <w:rsid w:val="3DF91843"/>
    <w:rsid w:val="3E021D6A"/>
    <w:rsid w:val="3E135D25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4330A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51B86"/>
    <w:rsid w:val="40041DC9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3C1CEE"/>
    <w:rsid w:val="4258222A"/>
    <w:rsid w:val="426B4382"/>
    <w:rsid w:val="42707BEA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A35D9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21829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37CA9"/>
    <w:rsid w:val="467632F5"/>
    <w:rsid w:val="46845629"/>
    <w:rsid w:val="468604DF"/>
    <w:rsid w:val="468C638D"/>
    <w:rsid w:val="469F5CBE"/>
    <w:rsid w:val="46A41C10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440D5"/>
    <w:rsid w:val="47B63383"/>
    <w:rsid w:val="47C51615"/>
    <w:rsid w:val="47CA1B4A"/>
    <w:rsid w:val="47D66E97"/>
    <w:rsid w:val="47D74267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BE77A4"/>
    <w:rsid w:val="4CC60DB4"/>
    <w:rsid w:val="4CCA547A"/>
    <w:rsid w:val="4CF03E01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814A59"/>
    <w:rsid w:val="4D865650"/>
    <w:rsid w:val="4D8C54DC"/>
    <w:rsid w:val="4D901140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F260E2"/>
    <w:rsid w:val="4FFC486B"/>
    <w:rsid w:val="50096F88"/>
    <w:rsid w:val="500F2DC6"/>
    <w:rsid w:val="500F511D"/>
    <w:rsid w:val="501A73E7"/>
    <w:rsid w:val="50292CB4"/>
    <w:rsid w:val="502C5162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873568"/>
    <w:rsid w:val="519530DD"/>
    <w:rsid w:val="51BA7D9C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C1043A"/>
    <w:rsid w:val="54C45A17"/>
    <w:rsid w:val="54C618EB"/>
    <w:rsid w:val="54CD2C7A"/>
    <w:rsid w:val="54D51A4B"/>
    <w:rsid w:val="54D9743E"/>
    <w:rsid w:val="54DD06D4"/>
    <w:rsid w:val="54EB3100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B27AF8"/>
    <w:rsid w:val="55B84771"/>
    <w:rsid w:val="55B926BE"/>
    <w:rsid w:val="55BB0D24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E10C5F"/>
    <w:rsid w:val="56F269C8"/>
    <w:rsid w:val="56FC15F5"/>
    <w:rsid w:val="57016832"/>
    <w:rsid w:val="571A0E8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55C47"/>
    <w:rsid w:val="5B797C67"/>
    <w:rsid w:val="5B7C4A52"/>
    <w:rsid w:val="5B8012C6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846314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467A6D"/>
    <w:rsid w:val="5D5E7BC3"/>
    <w:rsid w:val="5D6E1CEF"/>
    <w:rsid w:val="5D710D9B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9B3C2C"/>
    <w:rsid w:val="60A26D69"/>
    <w:rsid w:val="60A30D33"/>
    <w:rsid w:val="60A968B8"/>
    <w:rsid w:val="60AF3851"/>
    <w:rsid w:val="60B42F40"/>
    <w:rsid w:val="60CC1D90"/>
    <w:rsid w:val="60EC26DA"/>
    <w:rsid w:val="60F026A0"/>
    <w:rsid w:val="61045C75"/>
    <w:rsid w:val="610761B7"/>
    <w:rsid w:val="61082472"/>
    <w:rsid w:val="61153112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82148E"/>
    <w:rsid w:val="67892A30"/>
    <w:rsid w:val="678C0773"/>
    <w:rsid w:val="678E364A"/>
    <w:rsid w:val="67967D6E"/>
    <w:rsid w:val="679F6B13"/>
    <w:rsid w:val="67A61834"/>
    <w:rsid w:val="67AE693B"/>
    <w:rsid w:val="67C24194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8D02FE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7D4DE5"/>
    <w:rsid w:val="6D8048D6"/>
    <w:rsid w:val="6D8A305E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1C56D5B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0C6EC3"/>
    <w:rsid w:val="741464E0"/>
    <w:rsid w:val="7419513C"/>
    <w:rsid w:val="741B0EB4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A94712"/>
    <w:rsid w:val="74AB4753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EA2DC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55EC0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77E27"/>
    <w:rsid w:val="7A6B246A"/>
    <w:rsid w:val="7A6F5299"/>
    <w:rsid w:val="7A847DB3"/>
    <w:rsid w:val="7A8732A6"/>
    <w:rsid w:val="7AA22819"/>
    <w:rsid w:val="7AB066E9"/>
    <w:rsid w:val="7AF83CFD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B0239D"/>
    <w:rsid w:val="7BC410F7"/>
    <w:rsid w:val="7BC45E69"/>
    <w:rsid w:val="7BC9713C"/>
    <w:rsid w:val="7BD137C8"/>
    <w:rsid w:val="7BD302C6"/>
    <w:rsid w:val="7BE418FB"/>
    <w:rsid w:val="7BE94E67"/>
    <w:rsid w:val="7BFC5A6F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61E06"/>
    <w:rsid w:val="7C896BD7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10</Pages>
  <Words>5984</Words>
  <Characters>7933</Characters>
  <Lines>0</Lines>
  <Paragraphs>0</Paragraphs>
  <TotalTime>221</TotalTime>
  <ScaleCrop>false</ScaleCrop>
  <LinksUpToDate>false</LinksUpToDate>
  <CharactersWithSpaces>9514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2023-03-02T09:54:58Z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117A2618249540B9B5386158BB10D571</vt:lpwstr>
  </property>
  <property fmtid="{D5CDD505-2E9C-101B-9397-08002B2CF9AE}" pid="5" name="commondata">
    <vt:lpwstr>eyJjb3VudCI6NDAzLCJoZGlkIjoiNjdhMTMwNDYzZWIwOTU0NDRlYjIzNmI5NWQ1MzBlYjAiLCJ1c2VyQ291bnQiOjQwM30=</vt:lpwstr>
  </property>
</Properties>
</file>