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中国非接触式生物认证</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中国非接触式生物认证</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【报告篇幅】：96</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【报告图表数】：133</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研究中国市场非接触式生物认证现状及未来发展趋势，侧重分析在中国市场扮演重要角色的企业，重点呈现这些企业在中国市场的非接触式生物认证收入、市场份额、市场定位、发展计划、产品及服务等。历史数据为2018至2022年，预测数据为2023至2029年。本研究项目旨在梳理非接触式生物认证领域产品系列，洞悉行业特点、市场存量空间及增量空间，并结合市场发展前景判断非接触式生物认证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2022年中国非接触式生物认证市场销售收入达到了 万元，预计2029年可以达到 万元，2023-2029期间年复合增长率(CAGR)为 %。中国市场核心厂商包括Thales、Safran、Touchless Biometric Systems AG、IDEMIA SAS和NViaSoft等，2022年前三大厂商，占有大约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从产品类型方面来看，虹膜识别占有重要地位，预计2029年份额将达到 %。同时就应用来看，军事和国防在2022年份额大约是 %，未来几年CAGR大约为 %。</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Thales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Safran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Touchless Biometric Systems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IDEMIA SAS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NViaSoft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Fujitsu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NEC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Gemalto N.V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Aware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HID Global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M2SYS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Neurotechnology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Assa Abloy AB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Blue Biometrics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EYN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FEITIAN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GateKeeper Proximity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虹膜识别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人脸识别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语音识别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军事和国防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卫生保健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银行和金融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消费类电子产品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本文正文共8章，各章节主要内容如下：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第1章：报告统计范围、产品细分及中国总体规模及增长率，2018-2029年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第2章：中国市场非接触式生物认证主要企业竞争分析，主要包括非接触式生物认证收入、市场份额、及行业集中度等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第3章：中国市场非接触式生物认证主要企业基本情况介绍，包括公司简介、非接触式生物认证产品、非接触式生物认证收入及最新动态等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第4章：中国不同产品类型非接触式生物认证规模及份额等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第5章：中国不同应用非接触式生物认证规模及份额等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市场空间：中国非接触式生物认证行业市场规模情况如何？未来增长情况如何？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产业链情况：中国非接触式生物认证厂商所在产业链构成是怎样？未来格局会如何演化？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厂商分析：全球非接触式生物认证领先企业是谁？企业情况怎样？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非接触式生物认证市场概述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非接触式生物认证市场概述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不同产品类型非接触式生物认证分析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中国市场不同产品类型非接触式生物认证市场规模对比（2018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虹膜识别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人脸识别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语音识别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从不同应用，非接触式生物认证主要包括如下几个方面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中国市场不同应用非接触式生物认证规模对比（2018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军事和国防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卫生保健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银行和金融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消费类电子产品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1.3.6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1.3.7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中国非接触式生物认证市场规模现状及未来趋势（2018-2029）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中国市场非接触式生物认证主要企业分析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中国市场主要企业非接触式生物认证规模及市场份额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中国市场主要企业总部及主要市场区域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中国市场主要厂商进入非接触式生物认证行业时间点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中国市场主要厂商非接触式生物认证产品类型及应用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非接触式生物认证行业集中度、竞争程度分析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非接触式生物认证行业集中度分析：2022年中国市场Top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中国市场非接触式生物认证第一梯队、第二梯队和第三梯队厂商及市场份额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2.6 新增投资及市场并购活动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主要企业简介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Thales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Thales公司信息、总部、非接触式生物认证市场地位以及主要的竞争对手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Thales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Thales在中国市场非接触式生物认证收入（万元）及毛利率(2018-2023)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Thales公司简介及主要业务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Safran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Safran公司信息、总部、非接触式生物认证市场地位以及主要的竞争对手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Safran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Safran在中国市场非接触式生物认证收入（万元）及毛利率(2018-2023)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Safran公司简介及主要业务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Touchless Biometric Systems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Touchless Biometric Systems AG公司信息、总部、非接触式生物认证市场地位以及主要的竞争对手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Touchless Biometric Systems AG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Touchless Biometric Systems AG在中国市场非接触式生物认证收入（万元）及毛利率(2018-2023)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Touchless Biometric Systems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IDEMIA SAS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IDEMIA SAS公司信息、总部、非接触式生物认证市场地位以及主要的竞争对手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IDEMIA SAS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IDEMIA SAS在中国市场非接触式生物认证收入（万元）及毛利率(2018-2023)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IDEMIA SAS公司简介及主要业务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NViaSoft</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NViaSoft公司信息、总部、非接触式生物认证市场地位以及主要的竞争对手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NViaSoft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NViaSoft在中国市场非接触式生物认证收入（万元）及毛利率(2018-2023)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NViaSoft公司简介及主要业务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Fujitsu Limited</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Fujitsu Limited公司信息、总部、非接触式生物认证市场地位以及主要的竞争对手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Fujitsu Limited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Fujitsu Limited在中国市场非接触式生物认证收入（万元）及毛利率(2018-2023)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Fujitsu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NEC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NEC Corporation公司信息、总部、非接触式生物认证市场地位以及主要的竞争对手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NEC Corporation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NEC Corporation在中国市场非接触式生物认证收入（万元）及毛利率(2018-2023)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NEC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Gemalto N.V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Gemalto N.V公司信息、总部、非接触式生物认证市场地位以及主要的竞争对手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Gemalto N.V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Gemalto N.V在中国市场非接触式生物认证收入（万元）及毛利率(2018-2023)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Gemalto N.V公司简介及主要业务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 Aware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3.9.1 Aware Inc公司信息、总部、非接触式生物认证市场地位以及主要的竞争对手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3.9.2 Aware Inc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3.9.3 Aware Inc在中国市场非接触式生物认证收入（万元）及毛利率(2018-2023)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3.9.4 Aware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 HID Global</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3.10.1 HID Global公司信息、总部、非接触式生物认证市场地位以及主要的竞争对手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3.10.2 HID Global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3.10.3 HID Global在中国市场非接触式生物认证收入（万元）及毛利率(2018-2023)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3.10.4 HID Global公司简介及主要业务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M2SYS 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3.11.1 M2SYS Technology基本信息、非接触式生物认证生产基地、总部、竞争对手及市场地位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3.11.2 M2SYS Technology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3.11.3 M2SYS Technology在中国市场非接触式生物认证收入（万元）及毛利率(2018-2023)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3.11.4 M2SYS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Neurotechnology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3.12.1 Neurotechnology基本信息、非接触式生物认证生产基地、总部、竞争对手及市场地位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3.12.2 Neurotechnology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3.12.3 Neurotechnology在中国市场非接触式生物认证收入（万元）及毛利率(2018-2023)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3.12.4 Neurotechnology公司简介及主要业务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Assa Abloy AB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3.13.1 Assa Abloy AB基本信息、非接触式生物认证生产基地、总部、竞争对手及市场地位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3.13.2 Assa Abloy AB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3.13.3 Assa Abloy AB在中国市场非接触式生物认证收入（万元）及毛利率(2018-2023)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3.13.4 Assa Abloy AB公司简介及主要业务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Blue Biometrics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3.14.1 Blue Biometrics基本信息、非接触式生物认证生产基地、总部、竞争对手及市场地位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3.14.2 Blue Biometrics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3.14.3 Blue Biometrics在中国市场非接触式生物认证收入（万元）及毛利率(2018-2023)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3.14.4 Blue Biometrics公司简介及主要业务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EYN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3.15.1 EYN基本信息、非接触式生物认证生产基地、总部、竞争对手及市场地位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3.15.2 EYN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3.15.3 EYN在中国市场非接触式生物认证收入（万元）及毛利率(2018-2023)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3.15.4 EYN公司简介及主要业务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 FEITIAN Technologies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3.16.1 FEITIAN Technologies基本信息、非接触式生物认证生产基地、总部、竞争对手及市场地位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3.16.2 FEITIAN Technologies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3.16.3 FEITIAN Technologies在中国市场非接触式生物认证收入（万元）及毛利率(2018-2023)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3.16.4 FEITIAN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 GateKeeper Proximity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3.17.1 GateKeeper Proximity基本信息、非接触式生物认证生产基地、总部、竞争对手及市场地位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3.17.2 GateKeeper Proximity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3.17.3 GateKeeper Proximity在中国市场非接触式生物认证收入（万元）及毛利率(2018-2023)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3.17.4 GateKeeper Proximity公司简介及主要业务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中国不同类型非接触式生物认证规模及预测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中国不同类型非接触式生物认证规模及市场份额（2018-2023）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中国不同类型非接触式生物认证规模预测（2024-2029）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中国不同应用非接触式生物认证分析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中国不同应用非接触式生物认证规模及市场份额（2018-2023）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中国不同应用非接触式生物认证规模预测（2024-2029）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非接触式生物认证行业发展机遇及主要驱动因素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非接触式生物认证行业发展面临的风险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非接触式生物认证行业政策分析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非接触式生物认证中国企业SWOT分析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非接触式生物认证行业产业链简介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非接触式生物认证行业供应链分析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主要原材料及供应情况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非接触式生物认证行业主要下游客户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非接触式生物认证行业采购模式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非接触式生物认证行业开发/生产模式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非接触式生物认证行业销售模式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研究结果</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中国市场不同产品类型非接触式生物认证市场规模（万元）及增长率对比（2018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虹膜识别主要企业列表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人脸识别主要企业列表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语音识别主要企业列表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其他主要企业列表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中国市场不同应用非接触式生物认证市场规模（万元）及增长率对比（2018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中国市场主要企业非接触式生物认证规模（万元）&amp;（2018-2023）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中国市场主要企业非接触式生物认证规模份额对比（2018-2023）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中国市场主要企业总部及地区分布及主要市场区域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中国市场主要企业进入非接触式生物认证市场日期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中国市场主要厂商非接触式生物认证产品类型及应用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2022年中国市场非接触式生物认证主要厂商市场地位（第一梯队、第二梯队和第三梯队）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中国市场非接触式生物认证市场投资、并购等现状分析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Thales公司信息、总部、非接触式生物认证市场地位以及主要的竞争对手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Thales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Thales在中国市场非接触式生物认证收入（万元）及毛利率(2018-2023)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Thales公司简介及主要业务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Safran公司信息、总部、非接触式生物认证市场地位以及主要的竞争对手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Safran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Safran在中国市场非接触式生物认证收入（万元）及毛利率(2018-2023)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Safran公司简介及主要业务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Touchless Biometric Systems AG公司信息、总部、非接触式生物认证市场地位以及主要的竞争对手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Touchless Biometric Systems AG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Touchless Biometric Systems AG在中国市场非接触式生物认证收入（万元）及毛利率(2018-2023)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Touchless Biometric Systems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IDEMIA SAS公司信息、总部、非接触式生物认证市场地位以及主要的竞争对手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IDEMIA SAS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IDEMIA SAS在中国市场非接触式生物认证收入（万元）及毛利率(2018-2023)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IDEMIA SAS公司简介及主要业务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NViaSoft公司信息、总部、非接触式生物认证市场地位以及主要的竞争对手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NViaSoft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NViaSoft在中国市场非接触式生物认证收入（万元）及毛利率(2018-2023)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NViaSoft公司简介及主要业务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Fujitsu Limited公司信息、总部、非接触式生物认证市场地位以及主要的竞争对手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Fujitsu Limited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Fujitsu Limited在中国市场非接触式生物认证收入（万元）及毛利率(2018-2023)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Fujitsu Limited公司简介及主要业务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NEC Corporation公司信息、总部、非接触式生物认证市场地位以及主要的竞争对手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NEC Corporation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NEC Corporation在中国市场非接触式生物认证收入（万元）及毛利率(2018-2023)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NEC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Gemalto N.V公司信息、总部、非接触式生物认证市场地位以及主要的竞争对手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Gemalto N.V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Gemalto N.V在中国市场非接触式生物认证收入（万元）及毛利率(2018-2023)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Gemalto N.V公司简介及主要业务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Aware Inc公司信息、总部、非接触式生物认证市场地位以及主要的竞争对手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Aware Inc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Aware Inc在中国市场非接触式生物认证收入（万元）及毛利率(2018-2023)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Aware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HID Global公司信息、总部、非接触式生物认证市场地位以及主要的竞争对手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HID Global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HID Global在中国市场非接触式生物认证收入（万元）及毛利率(2018-2023)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HID Global公司简介及主要业务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M2SYS Technology公司信息、总部、非接触式生物认证市场地位以及主要的竞争对手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M2SYS Technology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M2SYS Technology在中国市场非接触式生物认证收入（万元）及毛利率(2018-2023)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M2SYS 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Neurotechnology公司信息、总部、非接触式生物认证市场地位以及主要的竞争对手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Neurotechnology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Neurotechnology在中国市场非接触式生物认证收入（万元）及毛利率(2018-2023)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Neurotechnology公司简介及主要业务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Assa Abloy AB公司信息、总部、非接触式生物认证市场地位以及主要的竞争对手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Assa Abloy AB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Assa Abloy AB在中国市场非接触式生物认证收入（万元）及毛利率(2018-2023)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Assa Abloy AB公司简介及主要业务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Blue Biometrics公司信息、总部、非接触式生物认证市场地位以及主要的竞争对手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Blue Biometrics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Blue Biometrics在中国市场非接触式生物认证收入（万元）及毛利率(2018-2023)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Blue Biometrics公司简介及主要业务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EYN公司信息、总部、非接触式生物认证市场地位以及主要的竞争对手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EYN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EYN在中国市场非接触式生物认证收入（万元）及毛利率(2018-2023)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EYN公司简介及主要业务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FEITIAN Technologies公司信息、总部、非接触式生物认证市场地位以及主要的竞争对手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FEITIAN Technologies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FEITIAN Technologies在中国市场非接触式生物认证收入（万元）及毛利率(2018-2023)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FEITIAN Technologies公司简介及主要业务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GateKeeper Proximity公司信息、总部、非接触式生物认证市场地位以及主要的竞争对手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GateKeeper Proximity 非接触式生物认证产品及服务介绍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GateKeeper Proximity在中国市场非接触式生物认证收入（万元）及毛利率(2018-2023)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GateKeeper Proximity公司简介及主要业务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中国不同产品类型非接触式生物认证规模列表（万元）&amp;（2018-2023）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中国不同产品类型非接触式生物认证规模市场份额列表（2018-2023）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中国不同产品类型非接触式生物认证规模预测（万元）&amp;（2024-2029）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中国不同产品类型非接触式生物认证规模市场份额预测（2024-2029）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中国不同应用非接触式生物认证规模列表（万元）&amp;（2018-2023）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中国不同应用非接触式生物认证规模市场份额列表（2018-2023）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中国不同应用非接触式生物认证规模预测（万元）&amp;（2024-2029）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中国不同应用非接触式生物认证规模市场份额预测（2024-2029）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非接触式生物认证行业发展机遇及主要驱动因素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非接触式生物认证行业发展面临的风险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非接触式生物认证行业政策分析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非接触式生物认证行业供应链分析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非接触式生物认证上游原材料和主要供应商情况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非接触式生物认证行业主要下游客户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本文分析师列表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QYResearch主要业务单元及分析师列表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非接触式生物认证产品图片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中国不同产品类型非接触式生物认证市场份额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虹膜识别产品图片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中国虹膜识别规模（万元）及增长率（2018-2029）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人脸识别产品图片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中国人脸识别规模（万元）及增长率（2018-2029）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语音识别产品图片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中国语音识别规模（万元）及增长率（2018-2029）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其他产品图片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中国其他规模（万元）及增长率（2018-2029）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中国不同应用非接触式生物认证市场份额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军事和国防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卫生保健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银行和金融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消费类电子产品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汽车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中国非接触式生物认证市场规模增速预测:（2018-2029）&amp;（万元）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中国市场非接触式生物认证市场规模, 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2022年中国市场前五大厂商非接触式生物认证市场份额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2022年中国市场非接触式生物认证第一梯队、第二梯队和第三梯队企业及市场份额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中国不同产品类型非接触式生物认证市场份额2018 &amp;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非接触式生物认证中国企业SWOT分析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非接触式生物认证产业链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非接触式生物认证行业采购模式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非接触式生物认证行业开发/生产模式分析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非接触式生物认证行业销售模式分析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IwMywiaGRpZCI6IjY3YTEzMDQ2M2ViMDk1NDQ0ZWIyMzZiOTVkNTMwZWIwIiwidXNlckNvdW50IjoyMjAzfQ=="/>
  </w:docVars>
  <w:rsids>
    <w:rsidRoot w:val="438C3708"/>
    <w:rsid w:val="00005402"/>
    <w:rsid w:val="00044EF2"/>
    <w:rsid w:val="0009075B"/>
    <w:rsid w:val="00103897"/>
    <w:rsid w:val="001464CE"/>
    <w:rsid w:val="00227F32"/>
    <w:rsid w:val="00285085"/>
    <w:rsid w:val="00305CE7"/>
    <w:rsid w:val="00351550"/>
    <w:rsid w:val="003F417C"/>
    <w:rsid w:val="00443541"/>
    <w:rsid w:val="004B3940"/>
    <w:rsid w:val="004D183B"/>
    <w:rsid w:val="004E43BF"/>
    <w:rsid w:val="00522102"/>
    <w:rsid w:val="00610011"/>
    <w:rsid w:val="006964AB"/>
    <w:rsid w:val="0087167F"/>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30FDE"/>
    <w:rsid w:val="1C756213"/>
    <w:rsid w:val="1C827473"/>
    <w:rsid w:val="1C874A89"/>
    <w:rsid w:val="1C896A53"/>
    <w:rsid w:val="1C8F393E"/>
    <w:rsid w:val="1C9B22E3"/>
    <w:rsid w:val="1CA05B4B"/>
    <w:rsid w:val="1CA4388D"/>
    <w:rsid w:val="1CA534DE"/>
    <w:rsid w:val="1CA76CEF"/>
    <w:rsid w:val="1CA90EA4"/>
    <w:rsid w:val="1CB57848"/>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3031B6"/>
    <w:rsid w:val="1F403013"/>
    <w:rsid w:val="1F470500"/>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B10D5"/>
    <w:rsid w:val="293C35A3"/>
    <w:rsid w:val="294966FF"/>
    <w:rsid w:val="294C6E3F"/>
    <w:rsid w:val="294E0E09"/>
    <w:rsid w:val="2989303D"/>
    <w:rsid w:val="29900C2F"/>
    <w:rsid w:val="29910CF5"/>
    <w:rsid w:val="29AB3C09"/>
    <w:rsid w:val="29AE5D4B"/>
    <w:rsid w:val="29B50E88"/>
    <w:rsid w:val="29C0416E"/>
    <w:rsid w:val="29C137C7"/>
    <w:rsid w:val="29D84B76"/>
    <w:rsid w:val="29EB2AFB"/>
    <w:rsid w:val="29F23E8A"/>
    <w:rsid w:val="29F86FC6"/>
    <w:rsid w:val="29FA3933"/>
    <w:rsid w:val="29FF65A7"/>
    <w:rsid w:val="2A043BBD"/>
    <w:rsid w:val="2A047719"/>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294D"/>
    <w:rsid w:val="36D77545"/>
    <w:rsid w:val="36DE3793"/>
    <w:rsid w:val="36EE3C2B"/>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39340F"/>
    <w:rsid w:val="3A3E4582"/>
    <w:rsid w:val="3A3E6C77"/>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3B1FA6"/>
    <w:rsid w:val="434442C8"/>
    <w:rsid w:val="43452E25"/>
    <w:rsid w:val="435018A1"/>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EC002A"/>
    <w:rsid w:val="4AF9521E"/>
    <w:rsid w:val="4B037E2A"/>
    <w:rsid w:val="4B124C0F"/>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100D3"/>
    <w:rsid w:val="50096F88"/>
    <w:rsid w:val="500D6A7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D52888"/>
    <w:rsid w:val="5AD54636"/>
    <w:rsid w:val="5AD563E4"/>
    <w:rsid w:val="5AE05F3C"/>
    <w:rsid w:val="5AEC309D"/>
    <w:rsid w:val="5AF00910"/>
    <w:rsid w:val="5AF54CD9"/>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61B7"/>
    <w:rsid w:val="61082472"/>
    <w:rsid w:val="610C0686"/>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A352F"/>
    <w:rsid w:val="69EB1780"/>
    <w:rsid w:val="69EC5884"/>
    <w:rsid w:val="69EC72A7"/>
    <w:rsid w:val="6A0171F6"/>
    <w:rsid w:val="6A050368"/>
    <w:rsid w:val="6A0A023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52CE6"/>
    <w:rsid w:val="6B1E4C20"/>
    <w:rsid w:val="6B1E7934"/>
    <w:rsid w:val="6B252A70"/>
    <w:rsid w:val="6B2C2051"/>
    <w:rsid w:val="6B3134EF"/>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C66318"/>
    <w:rsid w:val="6EC93847"/>
    <w:rsid w:val="6EE3336E"/>
    <w:rsid w:val="6EE669BA"/>
    <w:rsid w:val="6EED5F9B"/>
    <w:rsid w:val="6EF47EDE"/>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D303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13</Pages>
  <Words>8131</Words>
  <Characters>11778</Characters>
  <Lines>0</Lines>
  <Paragraphs>0</Paragraphs>
  <TotalTime>53</TotalTime>
  <ScaleCrop>false</ScaleCrop>
  <LinksUpToDate>false</LinksUpToDate>
  <CharactersWithSpaces>14025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2023-04-06T10:19:03Z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432C1872A47B4EDBB2B612355E0268FF_13</vt:lpwstr>
  </property>
  <property fmtid="{D5CDD505-2E9C-101B-9397-08002B2CF9AE}" pid="5" name="commondata">
    <vt:lpwstr>eyJjb3VudCI6NDAzLCJoZGlkIjoiNjdhMTMwNDYzZWIwOTU0NDRlYjIzNmI5NWQ1MzBlYjAiLCJ1c2VyQ291bnQiOjQwM30=</vt:lpwstr>
  </property>
</Properties>
</file>