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大数据行业分析报告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-邻甲基芥子酸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大数据行业分析报告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-邻甲基芥子酸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受新冠肺炎疫情等影响，2022年全球邻甲基芥子酸市场规模大约为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是全球最大的邻甲基芥子酸生产地区，占有大约 %的市场份额，之后是 ，占有大约 %的市场份额。目前全球市场，基本由 和 地区厂商主导，全球邻甲基芥子酸头部厂商主要包括山东豪源实业集团、枣阳市赐祥医药科技、北京硕康医药科技、武汉能迈科实业和山东洛克化工等，前三大厂商占有全球大约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本报告研究“十三五”期间全球及中国市场邻甲基芥子酸的供给和需求情况，以及“十四五”期间行业发展预测。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重点分析全球主要地区邻甲基芥子酸的产能、销量、收入和增长潜力，历史数据2018-2022年，预测数据2023-2029年。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邻甲基芥子酸行业竞争格局，包括全球市场主要厂商竞争格局和中国本土市场主要厂商竞争格局，重点分析全球主要厂商邻甲基芥子酸产能、销量、收入、价格和市场份额，全球邻甲基芥子酸产地分布情况、中国邻甲基芥子酸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此外针对邻甲基芥子酸行业产品分类、应用、行业政策、产业链、生产模式、销售模式、行业发展有利因素、不利因素和进入壁垒也做了详细分析。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山东豪源实业集团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枣阳市赐祥医药科技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北京硕康医药科技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武汉能迈科实业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山东洛克化工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杭州科盈化工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有机合成中间体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医药中间体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第2章：全球市场供需情况、中国地区供需情况，包括主要地区邻甲基芥子酸产量、销量、收入、价格及市场份额等；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第3章：全球主要地区和国家，邻甲基芥子酸销量和销售收入，2018-2022，及预测2023到2029；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第4章：行业竞争格局分析，包括全球市场企业排名及市场份额、中国市场企业排名和份额、主要厂商邻甲基芥子酸销量、收入、价格和市场份额等；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第5章：全球市场不同类型邻甲基芥子酸销量、收入、价格及份额等；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第6章：全球市场不同应用邻甲基芥子酸销量、收入、价格及份额等；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第9章：全球市场邻甲基芥子酸主要厂商基本情况介绍，包括公司简介、邻甲基芥子酸产品规格型号、销量、价格、收入及公司最新动态等；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第10章：中国市场邻甲基芥子酸进出口情况分析；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第11章：中国市场邻甲基芥子酸主要生产和消费地区分布；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邻甲基芥子酸市场概述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邻甲基芥子酸行业概述及统计范围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按照不同产品类型，邻甲基芥子酸主要可以分为如下几个类别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不同产品类型邻甲基芥子酸规模增长趋势2018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纯度≥98%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从不同应用，邻甲基芥子酸主要包括如下几个方面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不同应用邻甲基芥子酸规模增长趋势2018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有机合成中间体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医药中间体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邻甲基芥子酸行业发展总体概况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邻甲基芥子酸行业发展主要特点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邻甲基芥子酸行业发展影响因素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全球邻甲基芥子酸供需现状及预测（2018-2029）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全球邻甲基芥子酸产能、产量、产能利用率及发展趋势（2018-2029）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全球邻甲基芥子酸产量、需求量及发展趋势（2018-2029）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全球主要地区邻甲基芥子酸产量及发展趋势（2018-2029）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中国邻甲基芥子酸供需现状及预测（2018-2029）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中国邻甲基芥子酸产能、产量、产能利用率及发展趋势（2018-2029）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中国邻甲基芥子酸产量、市场需求量及发展趋势（2018-2029）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中国邻甲基芥子酸产能和产量占全球的比重（2018-2029）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全球邻甲基芥子酸销量及收入（2018-2029）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全球市场邻甲基芥子酸价格趋势（2018-2029）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中国邻甲基芥子酸销量及收入（2018-2029）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中国市场邻甲基芥子酸销量和收入占全球的比重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全球邻甲基芥子酸主要地区分析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全球主要地区邻甲基芥子酸市场规模分析：2018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全球主要地区邻甲基芥子酸销售收入及市场份额（2018-2023年）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全球主要地区邻甲基芥子酸销售收入预测（2024-2029）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全球主要地区邻甲基芥子酸销量分析：2018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全球主要地区邻甲基芥子酸销量及市场份额（2018-2023年）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全球主要地区邻甲基芥子酸销量及市场份额预测（2024-2029）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全球市场主要厂商邻甲基芥子酸产能市场份额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全球市场主要厂商邻甲基芥子酸销量（2018-2023）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全球市场主要厂商邻甲基芥子酸销售收入（2018-2023）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全球市场主要厂商邻甲基芥子酸销售价格（2018-2023）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2022年全球主要生产商邻甲基芥子酸收入排名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中国市场主要厂商邻甲基芥子酸销量（2018-2023）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中国市场主要厂商邻甲基芥子酸销售收入（2018-2023）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中国市场主要厂商邻甲基芥子酸销售价格（2018-2023）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2022年中国主要生产商邻甲基芥子酸收入排名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全球主要厂商邻甲基芥子酸总部及产地分布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全球主要厂商邻甲基芥子酸商业化日期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全球主要厂商邻甲基芥子酸产品类型及应用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邻甲基芥子酸行业集中度、竞争程度分析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邻甲基芥子酸行业集中度分析：全球头部厂商份额（Top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全球邻甲基芥子酸第一梯队、第二梯队和第三梯队生产商（品牌）及市场份额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不同产品类型邻甲基芥子酸分析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全球市场不同产品类型邻甲基芥子酸销量及市场份额（2018-2023）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全球市场不同产品类型邻甲基芥子酸销量预测（2024-2029）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全球市场不同产品类型邻甲基芥子酸收入及市场份额（2018-2023）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全球市场不同产品类型邻甲基芥子酸收入预测（2024-2029）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全球市场不同产品类型邻甲基芥子酸价格走势（2018-2029）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中国市场不同产品类型邻甲基芥子酸销量及市场份额（2018-2023）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中国市场不同产品类型邻甲基芥子酸销量预测（2024-2029）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中国市场不同产品类型邻甲基芥子酸收入及市场份额（2018-2023）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中国市场不同产品类型邻甲基芥子酸收入预测（2024-2029）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不同应用邻甲基芥子酸分析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全球市场不同应用邻甲基芥子酸销量及市场份额（2018-2023）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全球市场不同应用邻甲基芥子酸销量预测（2024-2029）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全球市场不同应用邻甲基芥子酸收入及市场份额（2018-2023）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全球市场不同应用邻甲基芥子酸收入预测（2024-2029）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全球市场不同应用邻甲基芥子酸价格走势（2018-2029）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中国市场不同应用邻甲基芥子酸销量（2018-2029）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中国市场不同应用邻甲基芥子酸销量及市场份额（2018-2023）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中国市场不同应用邻甲基芥子酸销量预测（2024-2029）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中国市场不同应用邻甲基芥子酸收入（2018-2029）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中国市场不同应用邻甲基芥子酸收入及市场份额（2018-2023）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中国市场不同应用邻甲基芥子酸收入预测（2024-2029）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邻甲基芥子酸行业发展趋势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邻甲基芥子酸行业主要驱动因素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邻甲基芥子酸中国企业SWOT分析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中国邻甲基芥子酸行业政策环境分析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邻甲基芥子酸行业产业链简介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邻甲基芥子酸行业供应链分析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邻甲基芥子酸主要原料及供应情况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邻甲基芥子酸行业主要下游客户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邻甲基芥子酸行业采购模式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邻甲基芥子酸行业生产模式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邻甲基芥子酸行业销售模式及销售渠道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全球市场主要邻甲基芥子酸厂商简介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山东豪源实业集团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山东豪源实业集团基本信息、邻甲基芥子酸生产基地、销售区域、竞争对手及市场地位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山东豪源实业集团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山东豪源实业集团 邻甲基芥子酸销量、收入、价格及毛利率（2018-2023）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山东豪源实业集团公司简介及主要业务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山东豪源实业集团企业最新动态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枣阳市赐祥医药科技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枣阳市赐祥医药科技基本信息、邻甲基芥子酸生产基地、销售区域、竞争对手及市场地位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枣阳市赐祥医药科技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枣阳市赐祥医药科技 邻甲基芥子酸销量、收入、价格及毛利率（2018-2023）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枣阳市赐祥医药科技公司简介及主要业务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枣阳市赐祥医药科技企业最新动态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北京硕康医药科技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北京硕康医药科技基本信息、邻甲基芥子酸生产基地、销售区域、竞争对手及市场地位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北京硕康医药科技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北京硕康医药科技 邻甲基芥子酸销量、收入、价格及毛利率（2018-2023）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北京硕康医药科技公司简介及主要业务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北京硕康医药科技企业最新动态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武汉能迈科实业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武汉能迈科实业基本信息、邻甲基芥子酸生产基地、销售区域、竞争对手及市场地位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武汉能迈科实业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武汉能迈科实业 邻甲基芥子酸销量、收入、价格及毛利率（2018-2023）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武汉能迈科实业公司简介及主要业务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武汉能迈科实业企业最新动态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山东洛克化工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山东洛克化工基本信息、邻甲基芥子酸生产基地、销售区域、竞争对手及市场地位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山东洛克化工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山东洛克化工 邻甲基芥子酸销量、收入、价格及毛利率（2018-2023）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山东洛克化工公司简介及主要业务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山东洛克化工企业最新动态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杭州科盈化工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杭州科盈化工基本信息、邻甲基芥子酸生产基地、销售区域、竞争对手及市场地位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杭州科盈化工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杭州科盈化工 邻甲基芥子酸销量、收入、价格及毛利率（2018-2023）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杭州科盈化工公司简介及主要业务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杭州科盈化工企业最新动态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中国市场邻甲基芥子酸产量、销量、进出口分析及未来趋势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中国市场邻甲基芥子酸产量、销量、进出口分析及未来趋势（2018-2029）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中国市场邻甲基芥子酸进出口贸易趋势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中国市场邻甲基芥子酸主要进口来源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中国市场邻甲基芥子酸主要出口目的地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中国市场邻甲基芥子酸主要地区分布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中国邻甲基芥子酸生产地区分布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中国邻甲基芥子酸消费地区分布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全球不同产品类型邻甲基芥子酸增长趋势2018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不同应用邻甲基芥子酸增长趋势2018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邻甲基芥子酸行业发展主要特点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邻甲基芥子酸行业发展有利因素分析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邻甲基芥子酸行业发展不利因素分析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进入邻甲基芥子酸行业壁垒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全球主要地区邻甲基芥子酸产量（吨）：2018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全球主要地区邻甲基芥子酸产量（2018-2023）&amp;（吨）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全球主要地区邻甲基芥子酸产量市场份额（2018-2023）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全球主要地区邻甲基芥子酸产量（2024-2029）&amp;（吨）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全球主要地区邻甲基芥子酸销售收入（百万美元）：2018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全球主要地区邻甲基芥子酸销售收入（2018-2023）&amp;（百万美元）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全球主要地区邻甲基芥子酸销售收入市场份额（2018-2023）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全球主要地区邻甲基芥子酸收入（2024-2029）&amp;（百万美元）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全球主要地区邻甲基芥子酸收入市场份额（2024-2029）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全球主要地区邻甲基芥子酸销量（吨）：2018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全球主要地区邻甲基芥子酸销量（2018-2023）&amp;（吨）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全球主要地区邻甲基芥子酸销量市场份额（2018-2023）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全球主要地区邻甲基芥子酸销量（2024-2029）&amp;（吨）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全球主要地区邻甲基芥子酸销量份额（2024-2029）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北美邻甲基芥子酸基本情况分析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欧洲邻甲基芥子酸基本情况分析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亚太地区邻甲基芥子酸基本情况分析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拉美地区邻甲基芥子酸基本情况分析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中东及非洲邻甲基芥子酸基本情况分析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全球市场主要厂商邻甲基芥子酸产能（2022-2023）&amp;（吨）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全球市场主要厂商邻甲基芥子酸销量（2018-2023）&amp;（吨）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全球市场主要厂商邻甲基芥子酸销量市场份额（2018-2023）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全球市场主要厂商邻甲基芥子酸销售收入（2018-2023）&amp;（百万美元）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全球市场主要厂商邻甲基芥子酸销售收入市场份额（2018-2023）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全球市场主要厂商邻甲基芥子酸销售价格（2018-2023）&amp;（美元/吨）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2022年全球主要生产商邻甲基芥子酸收入排名（百万美元）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中国市场主要厂商邻甲基芥子酸销量（2018-2023）&amp;（吨）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中国市场主要厂商邻甲基芥子酸销量市场份额（2018-2023）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中国市场主要厂商邻甲基芥子酸销售收入（2018-2023）&amp;（百万美元）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中国市场主要厂商邻甲基芥子酸销售收入市场份额（2018-2023）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中国市场主要厂商邻甲基芥子酸销售价格（2018-2023）&amp;（美元/吨）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2022年中国主要生产商邻甲基芥子酸收入排名（百万美元）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全球主要厂商邻甲基芥子酸总部及产地分布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全球主要厂商邻甲基芥子酸商业化日期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全球主要厂商邻甲基芥子酸产品类型及应用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2022年全球邻甲基芥子酸主要厂商市场地位（第一梯队、第二梯队和第三梯队）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全球不同产品类型邻甲基芥子酸销量（2018-2023年）&amp;（吨）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全球不同产品类型邻甲基芥子酸销量市场份额（2018-2023）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全球不同产品类型邻甲基芥子酸销量预测（2024-2029）&amp;（吨）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全球市场不同产品类型邻甲基芥子酸销量市场份额预测（2024-2029）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全球不同产品类型邻甲基芥子酸收入（2018-2023年）&amp;（百万美元）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全球不同产品类型邻甲基芥子酸收入市场份额（2018-2023）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全球不同产品类型邻甲基芥子酸收入预测（2024-2029）&amp;（百万美元）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全球不同产品类型邻甲基芥子酸收入市场份额预测（2024-2029）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中国不同产品类型邻甲基芥子酸销量（2018-2023年）&amp;（吨）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中国不同产品类型邻甲基芥子酸销量市场份额（2018-2023）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中国不同产品类型邻甲基芥子酸销量预测（2024-2029）&amp;（吨）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中国不同产品类型邻甲基芥子酸销量市场份额预测（2024-2029）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中国不同产品类型邻甲基芥子酸收入（2018-2023年）&amp;（百万美元）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中国不同产品类型邻甲基芥子酸收入市场份额（2018-2023）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中国不同产品类型邻甲基芥子酸收入预测（2024-2029）&amp;（百万美元）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中国不同产品类型邻甲基芥子酸收入市场份额预测（2024-2029）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全球不同应用邻甲基芥子酸销量（2018-2023年）&amp;（吨）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全球不同应用邻甲基芥子酸销量市场份额（2018-2023）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全球不同应用邻甲基芥子酸销量预测（2024-2029）&amp;（吨）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全球市场不同应用邻甲基芥子酸销量市场份额预测（2024-2029）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全球不同应用邻甲基芥子酸收入（2018-2023年）&amp;（百万美元）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全球不同应用邻甲基芥子酸收入市场份额（2018-2023）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全球不同应用邻甲基芥子酸收入预测（2024-2029）&amp;（百万美元）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全球不同应用邻甲基芥子酸收入市场份额预测（2024-2029）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中国不同应用邻甲基芥子酸销量（2018-2023年）&amp;（吨）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中国不同应用邻甲基芥子酸销量市场份额（2018-2023）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中国不同应用邻甲基芥子酸销量预测（2024-2029）&amp;（吨）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中国不同应用邻甲基芥子酸销量市场份额预测（2024-2029）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中国不同应用邻甲基芥子酸收入（2018-2023年）&amp;（百万美元）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中国不同应用邻甲基芥子酸收入市场份额（2018-2023）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中国不同应用邻甲基芥子酸收入预测（2024-2029）&amp;（百万美元）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中国不同应用邻甲基芥子酸收入市场份额预测（2024-2029）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邻甲基芥子酸行业技术发展趋势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邻甲基芥子酸行业主要驱动因素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邻甲基芥子酸行业供应链分析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邻甲基芥子酸上游原料供应商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邻甲基芥子酸行业主要下游客户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邻甲基芥子酸行业典型经销商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山东豪源实业集团 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山东豪源实业集团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山东豪源实业集团 邻甲基芥子酸销量（吨）、收入（百万美元）、价格（美元/吨）及毛利率（2018-2023）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山东豪源实业集团公司简介及主要业务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山东豪源实业集团企业最新动态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枣阳市赐祥医药科技 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枣阳市赐祥医药科技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枣阳市赐祥医药科技 邻甲基芥子酸销量（吨）、收入（百万美元）、价格（美元/吨）及毛利率（2018-2023）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枣阳市赐祥医药科技公司简介及主要业务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枣阳市赐祥医药科技企业最新动态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北京硕康医药科技 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北京硕康医药科技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北京硕康医药科技 邻甲基芥子酸销量（吨）、收入（百万美元）、价格（美元/吨）及毛利率（2018-2023）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北京硕康医药科技公司简介及主要业务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北京硕康医药科技企业最新动态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武汉能迈科实业 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武汉能迈科实业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武汉能迈科实业 邻甲基芥子酸销量（吨）、收入（百万美元）、价格（美元/吨）及毛利率（2018-2023）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武汉能迈科实业公司简介及主要业务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武汉能迈科实业企业最新动态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山东洛克化工 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山东洛克化工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山东洛克化工 邻甲基芥子酸销量（吨）、收入（百万美元）、价格（美元/吨）及毛利率（2018-2023）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山东洛克化工公司简介及主要业务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山东洛克化工企业最新动态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杭州科盈化工 邻甲基芥子酸生产基地、销售区域、竞争对手及市场地位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杭州科盈化工 邻甲基芥子酸产品规格、参数及市场应用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杭州科盈化工 邻甲基芥子酸销量（吨）、收入（百万美元）、价格（美元/吨）及毛利率（2018-2023）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杭州科盈化工公司简介及主要业务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杭州科盈化工企业最新动态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中国市场邻甲基芥子酸产量、销量、进出口（2018-2023年）&amp;（吨）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中国市场邻甲基芥子酸产量、销量、进出口预测（2024-2029）&amp;（吨）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中国市场邻甲基芥子酸进出口贸易趋势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中国市场邻甲基芥子酸主要进口来源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中国市场邻甲基芥子酸主要出口目的地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中国邻甲基芥子酸生产地区分布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中国邻甲基芥子酸消费地区分布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邻甲基芥子酸产品图片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全球不同产品类型邻甲基芥子酸规模2018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全球不同产品类型邻甲基芥子酸市场份额2022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纯度≥98%产品图片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纯度≥99%产品图片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全球不同应用邻甲基芥子酸规模2018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全球不同应用邻甲基芥子酸市场份额2022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有机合成中间体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医药中间体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全球邻甲基芥子酸产能、产量、产能利用率及发展趋势（2018-2029）&amp;（吨）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全球邻甲基芥子酸产量、需求量及发展趋势（2018-2029）&amp;（吨）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全球主要地区邻甲基芥子酸产量规模：2018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全球主要地区邻甲基芥子酸产量市场份额（2018-2029）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中国邻甲基芥子酸产能、产量、产能利用率及发展趋势（2018-2029）&amp;（吨）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中国邻甲基芥子酸产量、市场需求量及发展趋势（2018-2029）&amp;（吨）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中国邻甲基芥子酸总产能占全球比重（2018-2029）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中国邻甲基芥子酸总产量占全球比重（2018-2029）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全球邻甲基芥子酸市场收入及增长率:（2018-2029）&amp;（百万美元）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全球市场邻甲基芥子酸市场规模：2018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全球市场邻甲基芥子酸销量及增长率（2018-2029）&amp;（吨）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全球市场邻甲基芥子酸价格趋势（2018-2029）&amp;（美元/吨）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中国邻甲基芥子酸市场收入及增长率:（2018-2029）&amp;（百万美元）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中国市场邻甲基芥子酸市场规模：2018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中国市场邻甲基芥子酸销量及增长率（2018-2029）&amp;（吨）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中国市场邻甲基芥子酸销量占全球比重（2018-2029）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中国邻甲基芥子酸收入占全球比重（2018-2029）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全球主要地区邻甲基芥子酸销售收入规模：2018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全球主要地区邻甲基芥子酸销售收入市场份额（2018-2023）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全球主要地区邻甲基芥子酸销售收入市场份额（2018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全球主要地区邻甲基芥子酸收入市场份额（2024-2029）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北美（美国和加拿大）邻甲基芥子酸销量（2018-2029）&amp;（吨）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北美（美国和加拿大）邻甲基芥子酸销量份额（2018-2029）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北美（美国和加拿大）邻甲基芥子酸收入（2018-2029）&amp;（百万美元）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北美（美国和加拿大）邻甲基芥子酸收入份额（2018-2029）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欧洲（德国、英国、法国和意大利等国家）邻甲基芥子酸销量（2018-2029）&amp;（吨）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欧洲（德国、英国、法国和意大利等国家）邻甲基芥子酸销量份额（2018-2029）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欧洲（德国、英国、法国和意大利等国家）邻甲基芥子酸收入（2018-2029）&amp;（百万美元）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欧洲（德国、英国、法国和意大利等国家）邻甲基芥子酸收入份额（2018-2029）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亚太（中国、日本、韩国、中国台湾、印度和东南亚等）邻甲基芥子酸销量（2018-2029）&amp;（吨）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亚太（中国、日本、韩国、中国台湾、印度和东南亚等）邻甲基芥子酸销量份额（2018-2029）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亚太（中国、日本、韩国、中国台湾、印度和东南亚等）邻甲基芥子酸收入（2018-2029）&amp;（百万美元）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亚太（中国、日本、韩国、中国台湾、印度和东南亚等）邻甲基芥子酸收入份额（2018-2029）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拉美地区（墨西哥、巴西等国家）邻甲基芥子酸销量（2018-2029）&amp;（吨）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拉美地区（墨西哥、巴西等国家）邻甲基芥子酸销量份额（2018-2029）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拉美地区（墨西哥、巴西等国家）邻甲基芥子酸收入（2018-2029）&amp;（百万美元）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拉美地区（墨西哥、巴西等国家）邻甲基芥子酸收入份额（2018-2029）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中东及非洲（土耳其、沙特等国家）邻甲基芥子酸销量（2018-2029）&amp;（吨）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中东及非洲（土耳其、沙特等国家）邻甲基芥子酸销量份额（2018-2029）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中东及非洲（土耳其、沙特等国家）邻甲基芥子酸收入（2018-2029）&amp;（百万美元）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中东及非洲（土耳其、沙特等国家）邻甲基芥子酸收入份额（2018-2029）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2022年全球市场主要厂商邻甲基芥子酸销量市场份额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2022年全球市场主要厂商邻甲基芥子酸收入市场份额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2022年中国市场主要厂商邻甲基芥子酸销量市场份额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2022年中国市场主要厂商邻甲基芥子酸收入市场份额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2022年全球前五大生产商邻甲基芥子酸市场份额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全球邻甲基芥子酸第一梯队、第二梯队和第三梯队生产商（品牌）及市场份额（2022）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全球不同产品类型邻甲基芥子酸价格走势（2018-2029）&amp;（美元/吨）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全球不同应用邻甲基芥子酸价格走势（2018-2029）&amp;（美元/吨）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邻甲基芥子酸中国企业SWOT分析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邻甲基芥子酸产业链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邻甲基芥子酸行业采购模式分析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邻甲基芥子酸行业生产模式分析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邻甲基芥子酸行业销售模式分析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c5LCJoZGlkIjoiNjdhMTMwNDYzZWIwOTU0NDRlYjIzNmI5NWQ1MzBlYjAiLCJ1c2VyQ291bnQiOjc3OX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2B09E8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9D61FB"/>
    <w:rsid w:val="0BA14FB7"/>
    <w:rsid w:val="0BB43C70"/>
    <w:rsid w:val="0BC07420"/>
    <w:rsid w:val="0BDD731F"/>
    <w:rsid w:val="0BF724D8"/>
    <w:rsid w:val="0C0A7D34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3C7F4D"/>
    <w:rsid w:val="0E464928"/>
    <w:rsid w:val="0E4806A0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8971C2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725EA8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EA0134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84E70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3E1334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725C8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A82AB1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CA5847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DD7AB3"/>
    <w:rsid w:val="38F026C3"/>
    <w:rsid w:val="38FF1464"/>
    <w:rsid w:val="392927F4"/>
    <w:rsid w:val="39317DFF"/>
    <w:rsid w:val="394F5BA6"/>
    <w:rsid w:val="39785A2E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322AF"/>
    <w:rsid w:val="3B547C8B"/>
    <w:rsid w:val="3B5A188F"/>
    <w:rsid w:val="3B606AA9"/>
    <w:rsid w:val="3B636B23"/>
    <w:rsid w:val="3B693880"/>
    <w:rsid w:val="3B6B77B7"/>
    <w:rsid w:val="3B712EE8"/>
    <w:rsid w:val="3B790581"/>
    <w:rsid w:val="3B7A3CDF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762A0F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B45A7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6B4382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7632F5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63256E"/>
    <w:rsid w:val="4C800A2A"/>
    <w:rsid w:val="4C904488"/>
    <w:rsid w:val="4C951AA7"/>
    <w:rsid w:val="4C9A70C7"/>
    <w:rsid w:val="4CBE77A4"/>
    <w:rsid w:val="4CC60DB4"/>
    <w:rsid w:val="4CCA547A"/>
    <w:rsid w:val="4CF03E01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14A59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192EE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619D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5E6503"/>
    <w:rsid w:val="52910DFD"/>
    <w:rsid w:val="52A47F2C"/>
    <w:rsid w:val="52AA1A33"/>
    <w:rsid w:val="52BF7DD2"/>
    <w:rsid w:val="52C5058C"/>
    <w:rsid w:val="52CD6993"/>
    <w:rsid w:val="52D41ACF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54CD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D00F8B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7871E4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97C6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467A6D"/>
    <w:rsid w:val="5D5E7BC3"/>
    <w:rsid w:val="5D6E1CEF"/>
    <w:rsid w:val="5D71365A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51E77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995997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EE3336E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B24AEE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0B2708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221CE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D7F1B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AF83CFD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8794</Words>
  <Characters>11848</Characters>
  <Lines>0</Lines>
  <Paragraphs>0</Paragraphs>
  <TotalTime>27</TotalTime>
  <ScaleCrop>false</ScaleCrop>
  <LinksUpToDate>false</LinksUpToDate>
  <CharactersWithSpaces>14419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2023-02-03T10:20:24Z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90BAD40AA2B045E3B471F3EBAEB27A7C</vt:lpwstr>
  </property>
  <property fmtid="{D5CDD505-2E9C-101B-9397-08002B2CF9AE}" pid="5" name="commondata">
    <vt:lpwstr>eyJjb3VudCI6NDAzLCJoZGlkIjoiNjdhMTMwNDYzZWIwOTU0NDRlYjIzNmI5NWQ1MzBlYjAiLCJ1c2VyQ291bnQiOjQwM30=</vt:lpwstr>
  </property>
</Properties>
</file>