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中国空分气体设备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中国空分气体设备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【报告篇幅】：93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【报告图表数】：143</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2022年中国空分气体设备市场销售收入达到了 万元，预计2029年可以达到 万元，2023-2029期间年复合增长率(CAGR)为 %。本研究项目旨在梳理空分气体设备领域产品系列，洞悉行业特点、市场存量空间及增量空间，并结合市场发展前景判断空分气体设备领域内各类竞争者所处地位。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中国市场核心厂商包括Linde、Air Liquide、Praxair、Air Products和Taiyo Nippon Sanso等，按收入计，2022年中国市场前三大厂商占有大约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从产品类型方面来看，常温占有重要地位，预计2029年份额将达到 %。同时就应用来看，化学工业在2022年份额大约是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空分气体设备的生产、消费及进出口情况，重点关注在中国市场扮演重要角色的全球及本土空分气体设备生产商，呈现这些厂商在中国市场的空分气体设备销量、收入、价格、毛利率、市场份额等关键指标。此外，针对空分气体设备产品本身的细分增长情况，如不同空分气体设备产品类型、价格、销量、收入，不同应用空分气体设备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本文主要包括空分气体设备生产商如下：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Linde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Air Liquide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Praxair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Air Products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Taiyo Nippon Sanso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Hangyang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Sichuan Air Separation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HNEC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Messer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JSC Cryogenmash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AMCS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Gas Engineering LLC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Air Water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常温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低温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化学工业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工业气体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冶金行业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第2章：中国市场空分气体设备主要厂商（品牌）竞争分析，主要包括空分气体设备销量、收入、市场份额、价格、产地及行业集中度分析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第3章：中国市场空分气体设备主要厂商（品牌）基本情况介绍，包括公司简介、空分气体设备产品型号、销量、价格、收入及最新动态等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第4章：中国不同类型空分气体设备销量、收入、价格及份额等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第5章：中国不同应用空分气体设备销量、收入、价格及份额等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第8章：中国本土空分气体设备生产情况分析，及中国市场空分气体设备进出口情况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市场空间：中国空分气体设备行业市场规模情况如何？未来增长情况如何？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产业链情况：中国空分气体设备厂商所在产业链构成是怎样？未来格局会如何演化？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厂商分析：全球空分气体设备领先企业是谁？企业情况怎样？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空分气体设备市场概述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按照不同产品类型，空分气体设备主要可以分为如下几个类别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中国不同产品类型空分气体设备增长趋势2018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常温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低温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从不同应用，空分气体设备主要包括如下几个方面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中国不同应用空分气体设备增长趋势2018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化学工业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工业气体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冶金行业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中国空分气体设备发展现状及未来趋势（2018-2029）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中国市场空分气体设备收入及增长率（2018-2029）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中国市场空分气体设备销量及增长率（2018-2029）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中国市场主要空分气体设备厂商分析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中国市场主要厂商空分气体设备销量、收入及市场份额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中国市场主要厂商空分气体设备销量（2018-2023）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中国市场主要厂商空分气体设备收入（2018-2023）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2022年中国市场主要厂商空分气体设备收入排名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中国市场主要厂商空分气体设备价格（2018-2023）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中国市场主要厂商空分气体设备总部及产地分布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中国市场主要厂商成立时间及空分气体设备商业化日期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中国市场主要厂商空分气体设备产品类型及应用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空分气体设备行业集中度、竞争程度分析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空分气体设备行业集中度分析：2022年中国Top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中国空分气体设备第一梯队、第二梯队和第三梯队厂商（品牌）及2022年市场份额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中国市场空分气体设备主要企业分析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Linde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Linde基本信息、空分气体设备生产基地、总部、竞争对手及市场地位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Linde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Linde在中国市场空分气体设备销量、收入、价格及毛利率（2018-2023）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Linde公司简介及主要业务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Linde企业最新动态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Air Liquide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Air Liquide基本信息、空分气体设备生产基地、总部、竞争对手及市场地位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Air Liquide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Air Liquide在中国市场空分气体设备销量、收入、价格及毛利率（2018-2023）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Air Liquide公司简介及主要业务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Air Liquide企业最新动态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Praxair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Praxair基本信息、空分气体设备生产基地、总部、竞争对手及市场地位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Praxair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Praxair在中国市场空分气体设备销量、收入、价格及毛利率（2018-2023）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Praxair公司简介及主要业务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Praxair企业最新动态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Air Products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Air Products基本信息、空分气体设备生产基地、总部、竞争对手及市场地位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Air Products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Air Products在中国市场空分气体设备销量、收入、价格及毛利率（2018-2023）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Air Products公司简介及主要业务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Air Products企业最新动态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Taiyo Nippon Sanso</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Taiyo Nippon Sanso基本信息、空分气体设备生产基地、总部、竞争对手及市场地位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Taiyo Nippon Sanso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Taiyo Nippon Sanso在中国市场空分气体设备销量、收入、价格及毛利率（2018-2023）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Taiyo Nippon Sanso公司简介及主要业务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Taiyo Nippon Sanso企业最新动态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Hangyang 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Hangyang Group基本信息、空分气体设备生产基地、总部、竞争对手及市场地位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Hangyang Group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Hangyang Group在中国市场空分气体设备销量、收入、价格及毛利率（2018-2023）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Hangyang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Hangyang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Sichuan Air Separation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Sichuan Air Separation基本信息、空分气体设备生产基地、总部、竞争对手及市场地位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Sichuan Air Separation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Sichuan Air Separation在中国市场空分气体设备销量、收入、价格及毛利率（2018-2023）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Sichuan Air Separation公司简介及主要业务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Sichuan Air Separation企业最新动态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HNEC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HNEC基本信息、空分气体设备生产基地、总部、竞争对手及市场地位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HNEC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HNEC在中国市场空分气体设备销量、收入、价格及毛利率（2018-2023）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HNEC公司简介及主要业务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HNEC企业最新动态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Messer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Messer基本信息、空分气体设备生产基地、总部、竞争对手及市场地位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Messer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Messer在中国市场空分气体设备销量、收入、价格及毛利率（2018-2023）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Messer公司简介及主要业务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Messer企业最新动态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JSC Cryogenmash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JSC Cryogenmash基本信息、空分气体设备生产基地、总部、竞争对手及市场地位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JSC Cryogenmash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JSC Cryogenmash在中国市场空分气体设备销量、收入、价格及毛利率（2018-2023）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JSC Cryogenmash公司简介及主要业务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JSC Cryogenmash企业最新动态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AMCS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AMCS基本信息、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AMCS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AMCS在中国市场空分气体设备销量、收入、价格及毛利率（2018-2023）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AMCS公司简介及主要业务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AMCS企业最新动态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Gas Engineering LLC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Gas Engineering LLC基本信息、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Gas Engineering LLC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Gas Engineering LLC在中国市场空分气体设备销量、收入、价格及毛利率（2018-2023）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Gas Engineering LLC公司简介及主要业务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Gas Engineering LLC企业最新动态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Air Water</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Air Water基本信息、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Air Water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Air Water在中国市场空分气体设备销量、收入、价格及毛利率（2018-2023）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Air Water公司简介及主要业务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Air Water企业最新动态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不同类型空分气体设备分析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中国市场不同产品类型空分气体设备销量（2018-2029）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中国市场不同产品类型空分气体设备销量及市场份额（2018-2023）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中国市场不同产品类型空分气体设备销量预测（2024-2029）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中国市场不同产品类型空分气体设备规模（2018-2029）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中国市场不同产品类型空分气体设备规模及市场份额（2018-2023）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中国市场不同产品类型空分气体设备规模预测（2024-2029）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中国市场不同产品类型空分气体设备价格走势（2018-2029）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不同应用空分气体设备分析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中国市场不同应用空分气体设备销量（2018-2029）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中国市场不同应用空分气体设备销量及市场份额（2018-2023）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中国市场不同应用空分气体设备销量预测（2024-2029）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中国市场不同应用空分气体设备规模（2018-2029）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中国市场不同应用空分气体设备规模及市场份额（2018-2023）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中国市场不同应用空分气体设备规模预测（2024-2029）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中国市场不同应用空分气体设备价格走势（2018-2029）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空分气体设备行业发展分析---发展趋势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空分气体设备行业发展分析---厂商壁垒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空分气体设备行业发展分析---驱动因素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空分气体设备行业发展分析---制约因素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空分气体设备中国企业SWOT分析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空分气体设备行业政策环境分析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空分气体设备行业产业链简介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空分气体设备产业链分析-上游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空分气体设备产业链分析-中游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空分气体设备产业链分析-下游：行业场景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空分气体设备行业采购模式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空分气体设备行业生产模式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空分气体设备行业销售模式及销售渠道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中国本土空分气体设备产能、产量分析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中国空分气体设备供需现状及预测（2018-2029）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中国空分气体设备产能、产量、产能利用率及发展趋势（2018-2029）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中国空分气体设备产量、市场需求量及发展趋势（2018-2029）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中国空分气体设备进出口分析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中国市场空分气体设备主要进口来源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中国市场空分气体设备主要出口目的地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不同产品类型，空分气体设备市场规模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不同应用空分气体设备市场规模2018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中国市场主要厂商空分气体设备销量（2018-2023）&amp;（台）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中国市场主要厂商空分气体设备销量市场份额（2018-2023）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中国市场主要厂商空分气体设备收入（2018-2023）&amp;（万元）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中国市场主要厂商空分气体设备收入份额（2018-2023）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2022年中国主要生产商空分气体设备收入排名（万元）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中国市场主要厂商空分气体设备价格（2018-2023）&amp;（元/台）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中国市场主要厂商空分气体设备总部及产地分布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中国市场主要厂商成立时间及空分气体设备商业化日期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中国市场主要厂商空分气体设备产品类型及应用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2022年中国市场空分气体设备主要厂商市场地位（第一梯队、第二梯队和第三梯队）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Linde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Linde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Linde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Linde公司简介及主要业务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Linde企业最新动态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Air Liquide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Air Liquide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Air Liquide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Air Liquide公司简介及主要业务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Air Liquide企业最新动态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Praxair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Praxair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Praxair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Praxair公司简介及主要业务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Praxair企业最新动态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Air Products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Air Products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Air Products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Air Products公司简介及主要业务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Air Products企业最新动态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Taiyo Nippon Sanso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Taiyo Nippon Sanso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Taiyo Nippon Sanso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Taiyo Nippon Sanso公司简介及主要业务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Taiyo Nippon Sanso企业最新动态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Hangyang Group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Hangyang Group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Hangyang Group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Hangyang 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Hangyang Group企业最新动态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Sichuan Air Separation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Sichuan Air Separation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Sichuan Air Separation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Sichuan Air Separation公司简介及主要业务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Sichuan Air Separation企业最新动态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HNEC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HNEC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HNEC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HNEC公司简介及主要业务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HNEC企业最新动态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Messer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Messer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Messer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Messer公司简介及主要业务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Messer企业最新动态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JSC Cryogenmash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JSC Cryogenmash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JSC Cryogenmash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JSC Cryogenmash公司简介及主要业务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JSC Cryogenmash企业最新动态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AMCS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AMCS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AMCS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AMCS公司简介及主要业务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AMCS企业最新动态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Gas Engineering LLC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Gas Engineering LLC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Gas Engineering LLC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Gas Engineering LLC公司简介及主要业务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Gas Engineering LLC企业最新动态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Air Water 空分气体设备生产基地、总部、竞争对手及市场地位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Air Water 空分气体设备产品规格、参数及市场应用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Air Water 空分气体设备销量（台）、收入（万元）、价格（元/台）及毛利率（2018-2023）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Air Water公司简介及主要业务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Air Water企业最新动态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中国市场不同类型空分气体设备销量（2018-2023）&amp;（台）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中国市场不同类型空分气体设备销量市场份额（2018-2023）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中国市场不同类型空分气体设备销量预测（2024-2029）&amp;（台）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中国市场不同类型空分气体设备销量市场份额预测（2024-2029）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中国市场不同类型空分气体设备规模（2018-2023）&amp;（万元）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中国市场不同类型空分气体设备规模市场份额（2018-2023）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中国市场不同类型空分气体设备规模预测（2024-2029）&amp;（万元）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中国市场不同类型空分气体设备规模市场份额预测（2024-2029）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中国市场不同应用空分气体设备销量（2018-2023）&amp;（台）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中国市场不同应用空分气体设备销量市场份额（2018-2023）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中国市场不同应用空分气体设备销量预测（2024-2029）&amp;（台）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中国市场不同应用空分气体设备销量市场份额预测（2024-2029）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中国市场不同应用空分气体设备规模（2018-2023）&amp;（万元）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中国市场不同应用空分气体设备规模市场份额（2018-2023）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中国市场不同应用空分气体设备规模预测（2024-2029）&amp;（万元）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中国市场不同应用空分气体设备规模市场份额预测（2024-2029）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空分气体设备行业发展分析---发展趋势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空分气体设备行业发展分析---厂商壁垒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空分气体设备行业发展分析---驱动因素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空分气体设备行业发展分析---制约因素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空分气体设备行业相关重点政策一览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空分气体设备行业供应链分析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空分气体设备上游原料供应商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空分气体设备行业主要下游客户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空分气体设备典型经销商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中国空分气体设备产量、销量、进口量及出口量（2018-2023）&amp;（台）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中国空分气体设备产量、销量、进口量及出口量预测（2024-2029）&amp;（台）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中国市场空分气体设备主要进口来源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中国市场空分气体设备主要出口目的地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空分气体设备产品图片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中国不同产品类型空分气体设备产量市场份额2022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常温产品图片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低温产品图片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中国不同应用空分气体设备市场份额2022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化学工业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工业气体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冶金行业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中国市场空分气体设备市场规模，2018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中国市场空分气体设备收入及增长率（2018-2029）&amp;（万元）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中国市场空分气体设备销量及增长率（2018-2029）&amp;（台）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2022年中国市场主要厂商空分气体设备销量市场份额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2022年中国市场主要厂商空分气体设备收入市场份额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2022年中国市场前五大厂商空分气体设备市场份额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2022年中国市场空分气体设备第一梯队、第二梯队和第三梯队厂商（品牌）及市场份额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中国市场不同产品类型空分气体设备价格走势（2018-2029）&amp;（元/台）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中国市场不同应用空分气体设备价格走势（2018-2029）&amp;（元/台）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空分气体设备中国企业SWOT分析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空分气体设备产业链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空分气体设备行业采购模式分析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空分气体设备行业生产模式分析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空分气体设备行业销售模式分析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中国空分气体设备产能、产量、产能利用率及发展趋势（2018-2029）&amp;（台）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中国空分气体设备产量、市场需求量及发展趋势（2018-2029）&amp;（台）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EzNCwiaGRpZCI6IjY3YTEzMDQ2M2ViMDk1NDQ0ZWIyMzZiOTVkNTMwZWIwIiwidXNlckNvdW50IjoyMTM0fQ=="/>
  </w:docVars>
  <w:rsids>
    <w:rsidRoot w:val="438C3708"/>
    <w:rsid w:val="00005402"/>
    <w:rsid w:val="00044EF2"/>
    <w:rsid w:val="0009075B"/>
    <w:rsid w:val="00103897"/>
    <w:rsid w:val="001464CE"/>
    <w:rsid w:val="00227F32"/>
    <w:rsid w:val="00285085"/>
    <w:rsid w:val="00305CE7"/>
    <w:rsid w:val="00351550"/>
    <w:rsid w:val="003F417C"/>
    <w:rsid w:val="00443541"/>
    <w:rsid w:val="004B3940"/>
    <w:rsid w:val="004D183B"/>
    <w:rsid w:val="004E43BF"/>
    <w:rsid w:val="00522102"/>
    <w:rsid w:val="00610011"/>
    <w:rsid w:val="006964AB"/>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27473"/>
    <w:rsid w:val="1C874A89"/>
    <w:rsid w:val="1C896A53"/>
    <w:rsid w:val="1C8F393E"/>
    <w:rsid w:val="1C9B22E3"/>
    <w:rsid w:val="1CA05B4B"/>
    <w:rsid w:val="1CA4388D"/>
    <w:rsid w:val="1CA534DE"/>
    <w:rsid w:val="1CA76CEF"/>
    <w:rsid w:val="1CA90EA4"/>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240CB5"/>
    <w:rsid w:val="1F244811"/>
    <w:rsid w:val="1F261F29"/>
    <w:rsid w:val="1F2A3E24"/>
    <w:rsid w:val="1F3031B6"/>
    <w:rsid w:val="1F403013"/>
    <w:rsid w:val="1F470500"/>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B10D5"/>
    <w:rsid w:val="293C35A3"/>
    <w:rsid w:val="294966FF"/>
    <w:rsid w:val="294C6E3F"/>
    <w:rsid w:val="294E0E09"/>
    <w:rsid w:val="2989303D"/>
    <w:rsid w:val="29900C2F"/>
    <w:rsid w:val="29AB3C09"/>
    <w:rsid w:val="29AE5D4B"/>
    <w:rsid w:val="29B50E88"/>
    <w:rsid w:val="29C0416E"/>
    <w:rsid w:val="29C137C7"/>
    <w:rsid w:val="29D84B76"/>
    <w:rsid w:val="29EB2AFB"/>
    <w:rsid w:val="29F23E8A"/>
    <w:rsid w:val="29F86FC6"/>
    <w:rsid w:val="29FA3933"/>
    <w:rsid w:val="29FF65A7"/>
    <w:rsid w:val="2A043BBD"/>
    <w:rsid w:val="2A047719"/>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23BA"/>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B13E9F"/>
    <w:rsid w:val="2FB65B9E"/>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DA7426"/>
    <w:rsid w:val="30ED707D"/>
    <w:rsid w:val="30F57DBC"/>
    <w:rsid w:val="30FC739C"/>
    <w:rsid w:val="30FE5FAE"/>
    <w:rsid w:val="310224D9"/>
    <w:rsid w:val="3106646D"/>
    <w:rsid w:val="310701CB"/>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709A6"/>
    <w:rsid w:val="39E11825"/>
    <w:rsid w:val="39E62997"/>
    <w:rsid w:val="39ED1F78"/>
    <w:rsid w:val="39EE7A9E"/>
    <w:rsid w:val="3A014D73"/>
    <w:rsid w:val="3A065CA2"/>
    <w:rsid w:val="3A0B4AF4"/>
    <w:rsid w:val="3A39340F"/>
    <w:rsid w:val="3A3E458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6F1C50"/>
    <w:rsid w:val="437B6846"/>
    <w:rsid w:val="438C3708"/>
    <w:rsid w:val="43911BC6"/>
    <w:rsid w:val="439F229A"/>
    <w:rsid w:val="43A044FF"/>
    <w:rsid w:val="43A35D9D"/>
    <w:rsid w:val="43A63197"/>
    <w:rsid w:val="43B9111D"/>
    <w:rsid w:val="43C006FD"/>
    <w:rsid w:val="43C901B0"/>
    <w:rsid w:val="43D67F21"/>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57D14"/>
    <w:rsid w:val="4517434D"/>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D3296A"/>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4F4589"/>
    <w:rsid w:val="4A5E2A1E"/>
    <w:rsid w:val="4A64451E"/>
    <w:rsid w:val="4A69564B"/>
    <w:rsid w:val="4A85368F"/>
    <w:rsid w:val="4A881286"/>
    <w:rsid w:val="4A932ECE"/>
    <w:rsid w:val="4A954692"/>
    <w:rsid w:val="4AAE5753"/>
    <w:rsid w:val="4AB60164"/>
    <w:rsid w:val="4ABB39CC"/>
    <w:rsid w:val="4ABD08DC"/>
    <w:rsid w:val="4ACC3EEE"/>
    <w:rsid w:val="4AD127C8"/>
    <w:rsid w:val="4AD131F0"/>
    <w:rsid w:val="4AF9521E"/>
    <w:rsid w:val="4B037E2A"/>
    <w:rsid w:val="4B124C0F"/>
    <w:rsid w:val="4B242DE5"/>
    <w:rsid w:val="4B2701C1"/>
    <w:rsid w:val="4B3117D6"/>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100D3"/>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D52888"/>
    <w:rsid w:val="5AD54636"/>
    <w:rsid w:val="5AD563E4"/>
    <w:rsid w:val="5AE05F3C"/>
    <w:rsid w:val="5AEC309D"/>
    <w:rsid w:val="5AF00910"/>
    <w:rsid w:val="5AF54CD9"/>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D6B16"/>
    <w:rsid w:val="5D9F0F2C"/>
    <w:rsid w:val="5D9F2CDA"/>
    <w:rsid w:val="5D9F6BA2"/>
    <w:rsid w:val="5DA17E81"/>
    <w:rsid w:val="5DA23103"/>
    <w:rsid w:val="5DAB5B22"/>
    <w:rsid w:val="5DB878AC"/>
    <w:rsid w:val="5DBA51ED"/>
    <w:rsid w:val="5DBF512A"/>
    <w:rsid w:val="5DCB1D21"/>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0C0686"/>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A352F"/>
    <w:rsid w:val="69EB1780"/>
    <w:rsid w:val="69EC5884"/>
    <w:rsid w:val="69EC72A7"/>
    <w:rsid w:val="6A0171F6"/>
    <w:rsid w:val="6A050368"/>
    <w:rsid w:val="6A0A023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563571"/>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C66318"/>
    <w:rsid w:val="6EC93847"/>
    <w:rsid w:val="6EE3336E"/>
    <w:rsid w:val="6EE669BA"/>
    <w:rsid w:val="6EED5F9B"/>
    <w:rsid w:val="6EF47EDE"/>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0702"/>
    <w:rsid w:val="720E1013"/>
    <w:rsid w:val="72102360"/>
    <w:rsid w:val="72203F91"/>
    <w:rsid w:val="72237D08"/>
    <w:rsid w:val="72254EA7"/>
    <w:rsid w:val="72283418"/>
    <w:rsid w:val="7229553C"/>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11</Pages>
  <Words>6299</Words>
  <Characters>9022</Characters>
  <Lines>0</Lines>
  <Paragraphs>0</Paragraphs>
  <TotalTime>17</TotalTime>
  <ScaleCrop>false</ScaleCrop>
  <LinksUpToDate>false</LinksUpToDate>
  <CharactersWithSpaces>10996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2023-04-04T09:30:11Z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0D1DE68AF9894FB783081E40F2502112_13</vt:lpwstr>
  </property>
  <property fmtid="{D5CDD505-2E9C-101B-9397-08002B2CF9AE}" pid="5" name="commondata">
    <vt:lpwstr>eyJjb3VudCI6NDAzLCJoZGlkIjoiNjdhMTMwNDYzZWIwOTU0NDRlYjIzNmI5NWQ1MzBlYjAiLCJ1c2VyQ291bnQiOjQwM30=</vt:lpwstr>
  </property>
</Properties>
</file>