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FFFFF"/>
                              <w:wordWrap w:val="0"/>
                              <w:spacing w:before="0" w:beforeAutospacing="0" w:after="0" w:afterAutospacing="0" w:line="347" w:lineRule="atLeast"/>
                              <w:ind w:left="0" w:right="0" w:firstLine="0"/>
                              <w:rPr>
                                <w:rFonts w:ascii="Helvetica" w:hAnsi="Helvetica" w:eastAsia="Helvetica" w:cs="Helvetica"/>
                                <w:i w:val="0"/>
                                <w:iCs w:val="0"/>
                                <w:caps w:val="0"/>
                                <w:color w:val="000000"/>
                                <w:spacing w:val="0"/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N-乙酰半胱氨酸(NAC) 全球市场研究报告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FFFFF"/>
                              <w:wordWrap w:val="0"/>
                              <w:spacing w:before="0" w:beforeAutospacing="0" w:after="0" w:afterAutospacing="0" w:line="347" w:lineRule="atLeast"/>
                              <w:ind w:left="0" w:right="0" w:firstLine="0"/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0288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FFFFF"/>
                        <w:wordWrap w:val="0"/>
                        <w:spacing w:before="0" w:beforeAutospacing="0" w:after="0" w:afterAutospacing="0" w:line="347" w:lineRule="atLeast"/>
                        <w:ind w:left="0" w:right="0" w:firstLine="0"/>
                        <w:rPr>
                          <w:rFonts w:ascii="Helvetica" w:hAnsi="Helvetica" w:eastAsia="Helvetica" w:cs="Helvetica"/>
                          <w:i w:val="0"/>
                          <w:iCs w:val="0"/>
                          <w:caps w:val="0"/>
                          <w:color w:val="000000"/>
                          <w:spacing w:val="0"/>
                          <w:sz w:val="42"/>
                          <w:szCs w:val="42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N-乙酰半胱氨酸(NAC) 全球市场研究报告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FFFFF"/>
                        <w:wordWrap w:val="0"/>
                        <w:spacing w:before="0" w:beforeAutospacing="0" w:after="0" w:afterAutospacing="0" w:line="347" w:lineRule="atLeast"/>
                        <w:ind w:left="0" w:right="0" w:firstLine="0"/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br w:type="page"/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drawing>
          <wp:inline distT="0" distB="0" distL="114300" distR="114300">
            <wp:extent cx="2752725" cy="1905000"/>
            <wp:effectExtent l="0" t="0" r="9525" b="0"/>
            <wp:docPr id="39" name="图片 3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5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乙酰半胱氨酸，也被称为n -乙酰半胱氨酸(NAC)，是一种修饰的氨基酸，用于对乙酰氨基酚过量的解毒剂，以防止肝损伤。乙酰半胱氨酸是一种肝保护剂，在治疗期间没有与显著的血清酶升高或临床明显的急性肝损伤有关。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5448300" cy="3952875"/>
            <wp:effectExtent l="0" t="0" r="0" b="9525"/>
            <wp:docPr id="38" name="图片 3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6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据QYResearch调研团队最新报告“全球N-乙酰半胱氨酸(NAC)市场报告2023-2029”显示，预计2029年全球N-乙酰半胱氨酸(NAC)市场规模将达到170.1百万美元，未来几年年复合增长率CAGR为9.8%。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5736590" cy="5477510"/>
            <wp:effectExtent l="0" t="0" r="16510" b="8890"/>
            <wp:docPr id="40" name="图片 37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7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6590" cy="5477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全球范围内，N-乙酰半胱氨酸(NAC)主要生产商包括Zambon、Moehs、Pharmazell、武汉远大弘元股份、湖北新生源生物等，其中前五大厂商占有大约62.6%的市场份额。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在COVID-19大流行期间，NAC因其在减少炎症和支持呼吸道健康方面的潜在作用而受到关注。尽管其治疗COVID-19的有效性仍在研究中，但大流行推动了NAC销量的增长。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NAC也被用作运动营养的补充，因为它在减少运动引起的氧化应激和肌肉疲劳方面具有潜在的好处。健身和体育产业推动了对含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  <w:bdr w:val="none" w:color="auto" w:sz="0" w:space="0"/>
        </w:rPr>
        <w:t>NAC补充剂的需求。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C0C0C"/>
          <w:spacing w:val="0"/>
          <w:sz w:val="24"/>
          <w:szCs w:val="24"/>
        </w:rPr>
        <w:t>像任何药物或补充剂一样，NAC可能有副作用，可能不适合对其成分过敏或敏感的人。不良反应或感知到的风险可能会阻止一些人使用NAC产品。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UzNCwiaGRpZCI6IjY3YTEzMDQ2M2ViMDk1NDQ0ZWIyMzZiOTVkNTMwZWIwIiwidXNlckNvdW50Ijo1NTM0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77076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6D2A98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16BE5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52F76"/>
    <w:rsid w:val="00E865C2"/>
    <w:rsid w:val="00E973EC"/>
    <w:rsid w:val="00EF5BA2"/>
    <w:rsid w:val="00F907CF"/>
    <w:rsid w:val="00FA00A3"/>
    <w:rsid w:val="00FC3E1B"/>
    <w:rsid w:val="01011432"/>
    <w:rsid w:val="01050F2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05F15"/>
    <w:rsid w:val="01545A05"/>
    <w:rsid w:val="015754F6"/>
    <w:rsid w:val="015772A4"/>
    <w:rsid w:val="016465E1"/>
    <w:rsid w:val="01672D40"/>
    <w:rsid w:val="016A6FD7"/>
    <w:rsid w:val="017442FA"/>
    <w:rsid w:val="01787946"/>
    <w:rsid w:val="0179755F"/>
    <w:rsid w:val="017B5688"/>
    <w:rsid w:val="017D4F5C"/>
    <w:rsid w:val="017E0CD4"/>
    <w:rsid w:val="01892352"/>
    <w:rsid w:val="01910A08"/>
    <w:rsid w:val="01967DCC"/>
    <w:rsid w:val="019D55FE"/>
    <w:rsid w:val="01A3100D"/>
    <w:rsid w:val="01A4698D"/>
    <w:rsid w:val="01B12E58"/>
    <w:rsid w:val="01B51143"/>
    <w:rsid w:val="01B85F94"/>
    <w:rsid w:val="01B91D0C"/>
    <w:rsid w:val="01BB7833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77801"/>
    <w:rsid w:val="02385327"/>
    <w:rsid w:val="02394999"/>
    <w:rsid w:val="023D0B8F"/>
    <w:rsid w:val="024242BB"/>
    <w:rsid w:val="024737BC"/>
    <w:rsid w:val="024912E2"/>
    <w:rsid w:val="024A64DB"/>
    <w:rsid w:val="024B6E08"/>
    <w:rsid w:val="024C35ED"/>
    <w:rsid w:val="0250441F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4056C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C2156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2B6C3A"/>
    <w:rsid w:val="03323B24"/>
    <w:rsid w:val="0332621A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569EC"/>
    <w:rsid w:val="03A762C0"/>
    <w:rsid w:val="03A82039"/>
    <w:rsid w:val="03B409DD"/>
    <w:rsid w:val="03B94E08"/>
    <w:rsid w:val="03B95FF4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52F56"/>
    <w:rsid w:val="03D746CC"/>
    <w:rsid w:val="03DF1EFE"/>
    <w:rsid w:val="03E05C76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43713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5D2E23"/>
    <w:rsid w:val="04673CA2"/>
    <w:rsid w:val="046B5540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D1B14"/>
    <w:rsid w:val="04BF763A"/>
    <w:rsid w:val="04C02AAB"/>
    <w:rsid w:val="04D4448F"/>
    <w:rsid w:val="04EE7F1F"/>
    <w:rsid w:val="04F129B0"/>
    <w:rsid w:val="04F217BD"/>
    <w:rsid w:val="04F82B4C"/>
    <w:rsid w:val="04F9361E"/>
    <w:rsid w:val="050643F9"/>
    <w:rsid w:val="05091CAE"/>
    <w:rsid w:val="05092FAB"/>
    <w:rsid w:val="05096B07"/>
    <w:rsid w:val="050D2A9B"/>
    <w:rsid w:val="050F7BAB"/>
    <w:rsid w:val="05104339"/>
    <w:rsid w:val="051554AC"/>
    <w:rsid w:val="051A51B8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1B09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448C8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86320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A273A"/>
    <w:rsid w:val="05CB200E"/>
    <w:rsid w:val="05D03D33"/>
    <w:rsid w:val="05D709B3"/>
    <w:rsid w:val="05D9297D"/>
    <w:rsid w:val="05DD246D"/>
    <w:rsid w:val="05E27A84"/>
    <w:rsid w:val="05ED6429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23E20"/>
    <w:rsid w:val="062E4C3D"/>
    <w:rsid w:val="062E6905"/>
    <w:rsid w:val="062F6A41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667380"/>
    <w:rsid w:val="06744454"/>
    <w:rsid w:val="067A09FA"/>
    <w:rsid w:val="067A5541"/>
    <w:rsid w:val="067A5F0E"/>
    <w:rsid w:val="067E6679"/>
    <w:rsid w:val="0687687D"/>
    <w:rsid w:val="068A3C77"/>
    <w:rsid w:val="068B1EC9"/>
    <w:rsid w:val="068E19BA"/>
    <w:rsid w:val="0696086E"/>
    <w:rsid w:val="06986BE8"/>
    <w:rsid w:val="069D1BFD"/>
    <w:rsid w:val="069F6334"/>
    <w:rsid w:val="06A25465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EE2458"/>
    <w:rsid w:val="06F7130D"/>
    <w:rsid w:val="06FA1737"/>
    <w:rsid w:val="07034156"/>
    <w:rsid w:val="07050D55"/>
    <w:rsid w:val="070D6D82"/>
    <w:rsid w:val="0717375D"/>
    <w:rsid w:val="071A41EC"/>
    <w:rsid w:val="071D4AEC"/>
    <w:rsid w:val="072145DC"/>
    <w:rsid w:val="072639A0"/>
    <w:rsid w:val="072916E2"/>
    <w:rsid w:val="072B545A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8A2181"/>
    <w:rsid w:val="079528D4"/>
    <w:rsid w:val="07966D78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258D6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B2B96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2799E"/>
    <w:rsid w:val="08A52FEB"/>
    <w:rsid w:val="08CB0CA3"/>
    <w:rsid w:val="08CC67C9"/>
    <w:rsid w:val="08D00067"/>
    <w:rsid w:val="08D5567E"/>
    <w:rsid w:val="08D631A4"/>
    <w:rsid w:val="08DA0EE6"/>
    <w:rsid w:val="08DA7138"/>
    <w:rsid w:val="08DC4C5E"/>
    <w:rsid w:val="08E21B49"/>
    <w:rsid w:val="08E65ADD"/>
    <w:rsid w:val="08E92ED7"/>
    <w:rsid w:val="08EB6C4F"/>
    <w:rsid w:val="08F655F4"/>
    <w:rsid w:val="08F8136C"/>
    <w:rsid w:val="08FA1588"/>
    <w:rsid w:val="08FA3336"/>
    <w:rsid w:val="08FC21F4"/>
    <w:rsid w:val="08FD2E27"/>
    <w:rsid w:val="08FD4C21"/>
    <w:rsid w:val="08FF6B9F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02A0"/>
    <w:rsid w:val="096864F2"/>
    <w:rsid w:val="096B5FE2"/>
    <w:rsid w:val="097338FA"/>
    <w:rsid w:val="0983157E"/>
    <w:rsid w:val="09840E52"/>
    <w:rsid w:val="09842C00"/>
    <w:rsid w:val="098470A4"/>
    <w:rsid w:val="09864BCA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A6F07"/>
    <w:rsid w:val="09ED4C49"/>
    <w:rsid w:val="09FB55B8"/>
    <w:rsid w:val="0A026946"/>
    <w:rsid w:val="0A0D52EB"/>
    <w:rsid w:val="0A0F4BBF"/>
    <w:rsid w:val="0A140428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590531"/>
    <w:rsid w:val="0A5D1DCF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9092D"/>
    <w:rsid w:val="0A9D6E3B"/>
    <w:rsid w:val="0A9E7CF1"/>
    <w:rsid w:val="0A9F23E7"/>
    <w:rsid w:val="0AA277E2"/>
    <w:rsid w:val="0AA71E94"/>
    <w:rsid w:val="0AB37C41"/>
    <w:rsid w:val="0AB66DA2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81AF7"/>
    <w:rsid w:val="0AFA761E"/>
    <w:rsid w:val="0B00275A"/>
    <w:rsid w:val="0B016BFE"/>
    <w:rsid w:val="0B022976"/>
    <w:rsid w:val="0B116715"/>
    <w:rsid w:val="0B13248D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584344"/>
    <w:rsid w:val="0B633415"/>
    <w:rsid w:val="0B696551"/>
    <w:rsid w:val="0B6C6C61"/>
    <w:rsid w:val="0B6E1DBA"/>
    <w:rsid w:val="0B705B32"/>
    <w:rsid w:val="0B753148"/>
    <w:rsid w:val="0B7849E6"/>
    <w:rsid w:val="0B786794"/>
    <w:rsid w:val="0B7A075E"/>
    <w:rsid w:val="0B7C44D7"/>
    <w:rsid w:val="0B7C6285"/>
    <w:rsid w:val="0B80232F"/>
    <w:rsid w:val="0B83012F"/>
    <w:rsid w:val="0B854172"/>
    <w:rsid w:val="0B8B64C8"/>
    <w:rsid w:val="0B8F6081"/>
    <w:rsid w:val="0B980BE5"/>
    <w:rsid w:val="0B996E37"/>
    <w:rsid w:val="0B9D61FB"/>
    <w:rsid w:val="0B9E269F"/>
    <w:rsid w:val="0BA13F3D"/>
    <w:rsid w:val="0BA14FB7"/>
    <w:rsid w:val="0BA31A63"/>
    <w:rsid w:val="0BA63302"/>
    <w:rsid w:val="0BB07244"/>
    <w:rsid w:val="0BB27EF8"/>
    <w:rsid w:val="0BB43C70"/>
    <w:rsid w:val="0BB974D9"/>
    <w:rsid w:val="0BC00066"/>
    <w:rsid w:val="0BC07420"/>
    <w:rsid w:val="0BC65752"/>
    <w:rsid w:val="0BCB720C"/>
    <w:rsid w:val="0BCF0AAA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7325E"/>
    <w:rsid w:val="0C2D285A"/>
    <w:rsid w:val="0C3443D2"/>
    <w:rsid w:val="0C3E60D7"/>
    <w:rsid w:val="0C3E79DE"/>
    <w:rsid w:val="0C4274CE"/>
    <w:rsid w:val="0C452B1A"/>
    <w:rsid w:val="0C4548C9"/>
    <w:rsid w:val="0C460641"/>
    <w:rsid w:val="0C4F7899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11679"/>
    <w:rsid w:val="0C833643"/>
    <w:rsid w:val="0C9B273A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BD6B55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022F"/>
    <w:rsid w:val="0D181FDD"/>
    <w:rsid w:val="0D283FA3"/>
    <w:rsid w:val="0D335069"/>
    <w:rsid w:val="0D35644A"/>
    <w:rsid w:val="0D366907"/>
    <w:rsid w:val="0D411534"/>
    <w:rsid w:val="0D41495E"/>
    <w:rsid w:val="0D447276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6B65B1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21F49"/>
    <w:rsid w:val="0DC43F13"/>
    <w:rsid w:val="0DC65EDD"/>
    <w:rsid w:val="0DC7709D"/>
    <w:rsid w:val="0DC91529"/>
    <w:rsid w:val="0DC950AB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12A71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32CD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37F7"/>
    <w:rsid w:val="0E76520D"/>
    <w:rsid w:val="0E772D33"/>
    <w:rsid w:val="0E796AAB"/>
    <w:rsid w:val="0E813BB2"/>
    <w:rsid w:val="0E835B7C"/>
    <w:rsid w:val="0E83792A"/>
    <w:rsid w:val="0E883192"/>
    <w:rsid w:val="0E8C2C83"/>
    <w:rsid w:val="0E8C4A31"/>
    <w:rsid w:val="0E94340C"/>
    <w:rsid w:val="0E984B91"/>
    <w:rsid w:val="0EA2285E"/>
    <w:rsid w:val="0EA33B28"/>
    <w:rsid w:val="0EA53D44"/>
    <w:rsid w:val="0EA55AF2"/>
    <w:rsid w:val="0EAC0C2F"/>
    <w:rsid w:val="0EAF4BC3"/>
    <w:rsid w:val="0EB14497"/>
    <w:rsid w:val="0EBB5316"/>
    <w:rsid w:val="0EC44971"/>
    <w:rsid w:val="0ECA7307"/>
    <w:rsid w:val="0ECB205A"/>
    <w:rsid w:val="0ED05760"/>
    <w:rsid w:val="0ED71A24"/>
    <w:rsid w:val="0EDB59B8"/>
    <w:rsid w:val="0EDD3455"/>
    <w:rsid w:val="0EDD34DE"/>
    <w:rsid w:val="0EE02FCE"/>
    <w:rsid w:val="0EE52393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B5DB5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A26DF"/>
    <w:rsid w:val="0F3F5F47"/>
    <w:rsid w:val="0F3F7CF5"/>
    <w:rsid w:val="0F4470B9"/>
    <w:rsid w:val="0F46473B"/>
    <w:rsid w:val="0F474DFC"/>
    <w:rsid w:val="0F490538"/>
    <w:rsid w:val="0F491E09"/>
    <w:rsid w:val="0F4A0448"/>
    <w:rsid w:val="0F4B669A"/>
    <w:rsid w:val="0F4E618A"/>
    <w:rsid w:val="0F517A28"/>
    <w:rsid w:val="0F52189B"/>
    <w:rsid w:val="0F5337A0"/>
    <w:rsid w:val="0F5372FC"/>
    <w:rsid w:val="0F546B75"/>
    <w:rsid w:val="0F5F2145"/>
    <w:rsid w:val="0F5F5CA1"/>
    <w:rsid w:val="0F607C6B"/>
    <w:rsid w:val="0F655282"/>
    <w:rsid w:val="0F6D4E03"/>
    <w:rsid w:val="0F735BF1"/>
    <w:rsid w:val="0F77328B"/>
    <w:rsid w:val="0F7C2CF7"/>
    <w:rsid w:val="0F7E4A8B"/>
    <w:rsid w:val="0F81030D"/>
    <w:rsid w:val="0F841BAC"/>
    <w:rsid w:val="0F851480"/>
    <w:rsid w:val="0F865924"/>
    <w:rsid w:val="0F8971C2"/>
    <w:rsid w:val="0F930419"/>
    <w:rsid w:val="0F955B67"/>
    <w:rsid w:val="0F987405"/>
    <w:rsid w:val="0F9C5147"/>
    <w:rsid w:val="0FA4224E"/>
    <w:rsid w:val="0FA47B58"/>
    <w:rsid w:val="0FA61B22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705D0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869DB"/>
    <w:rsid w:val="102E38C6"/>
    <w:rsid w:val="102F72A8"/>
    <w:rsid w:val="1034712E"/>
    <w:rsid w:val="10354C54"/>
    <w:rsid w:val="10374941"/>
    <w:rsid w:val="10390BE8"/>
    <w:rsid w:val="103C2486"/>
    <w:rsid w:val="104430E9"/>
    <w:rsid w:val="104A6951"/>
    <w:rsid w:val="10507CE0"/>
    <w:rsid w:val="105552F6"/>
    <w:rsid w:val="10572E1C"/>
    <w:rsid w:val="10593038"/>
    <w:rsid w:val="105B0B5E"/>
    <w:rsid w:val="105E23FD"/>
    <w:rsid w:val="10613C9B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B3168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70644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0C84"/>
    <w:rsid w:val="11366ED6"/>
    <w:rsid w:val="113675B4"/>
    <w:rsid w:val="113B44EC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646FD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97320"/>
    <w:rsid w:val="125A4E46"/>
    <w:rsid w:val="125B0518"/>
    <w:rsid w:val="125D0492"/>
    <w:rsid w:val="125F245C"/>
    <w:rsid w:val="1264737E"/>
    <w:rsid w:val="126857B5"/>
    <w:rsid w:val="12687563"/>
    <w:rsid w:val="12744159"/>
    <w:rsid w:val="1279351E"/>
    <w:rsid w:val="127B54E8"/>
    <w:rsid w:val="128125DB"/>
    <w:rsid w:val="12851EC3"/>
    <w:rsid w:val="12880169"/>
    <w:rsid w:val="1296784C"/>
    <w:rsid w:val="129C0FBA"/>
    <w:rsid w:val="129E2F84"/>
    <w:rsid w:val="12A27DCD"/>
    <w:rsid w:val="12AB56A1"/>
    <w:rsid w:val="12AB5A1E"/>
    <w:rsid w:val="12B502CE"/>
    <w:rsid w:val="12B91B6C"/>
    <w:rsid w:val="12D547F3"/>
    <w:rsid w:val="12D76496"/>
    <w:rsid w:val="12DC585B"/>
    <w:rsid w:val="12DD25BE"/>
    <w:rsid w:val="12E110C3"/>
    <w:rsid w:val="12E41173"/>
    <w:rsid w:val="12E56666"/>
    <w:rsid w:val="12E87ED2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85187"/>
    <w:rsid w:val="133C10D2"/>
    <w:rsid w:val="134358DA"/>
    <w:rsid w:val="134A606D"/>
    <w:rsid w:val="134E6759"/>
    <w:rsid w:val="13511DA5"/>
    <w:rsid w:val="13517FF7"/>
    <w:rsid w:val="135B0E75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B660AC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065285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70602"/>
    <w:rsid w:val="14CC4197"/>
    <w:rsid w:val="14D16C5C"/>
    <w:rsid w:val="14D7452C"/>
    <w:rsid w:val="14E60C13"/>
    <w:rsid w:val="14EB6229"/>
    <w:rsid w:val="14ED1FA1"/>
    <w:rsid w:val="14ED3D4F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D2886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7E709D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5735F"/>
    <w:rsid w:val="15FA4976"/>
    <w:rsid w:val="1606331B"/>
    <w:rsid w:val="160B6B83"/>
    <w:rsid w:val="160C5454"/>
    <w:rsid w:val="161812A0"/>
    <w:rsid w:val="16210154"/>
    <w:rsid w:val="16223ECC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357F5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AA639C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15B36"/>
    <w:rsid w:val="16E204EC"/>
    <w:rsid w:val="16E951E1"/>
    <w:rsid w:val="16EF0253"/>
    <w:rsid w:val="16EF3DAF"/>
    <w:rsid w:val="16FA6207"/>
    <w:rsid w:val="17005FBC"/>
    <w:rsid w:val="17045852"/>
    <w:rsid w:val="1704664E"/>
    <w:rsid w:val="1705425F"/>
    <w:rsid w:val="17081314"/>
    <w:rsid w:val="17084E70"/>
    <w:rsid w:val="170959E4"/>
    <w:rsid w:val="17101F77"/>
    <w:rsid w:val="17125CEF"/>
    <w:rsid w:val="171C6B6E"/>
    <w:rsid w:val="17214184"/>
    <w:rsid w:val="17233A58"/>
    <w:rsid w:val="17263548"/>
    <w:rsid w:val="17292082"/>
    <w:rsid w:val="172D0D7B"/>
    <w:rsid w:val="172D48D7"/>
    <w:rsid w:val="17334576"/>
    <w:rsid w:val="173914CE"/>
    <w:rsid w:val="173B3498"/>
    <w:rsid w:val="173E0892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15A5A"/>
    <w:rsid w:val="17795D6E"/>
    <w:rsid w:val="177E7F60"/>
    <w:rsid w:val="177F7314"/>
    <w:rsid w:val="17887726"/>
    <w:rsid w:val="178C5AA1"/>
    <w:rsid w:val="178D2667"/>
    <w:rsid w:val="1796247C"/>
    <w:rsid w:val="17996410"/>
    <w:rsid w:val="179B5CE4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05DED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85587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54787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23988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0228"/>
    <w:rsid w:val="19121FD6"/>
    <w:rsid w:val="1917583F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A3BC0"/>
    <w:rsid w:val="196B16E7"/>
    <w:rsid w:val="197467ED"/>
    <w:rsid w:val="1977008B"/>
    <w:rsid w:val="1980590A"/>
    <w:rsid w:val="198B3B37"/>
    <w:rsid w:val="198C1D89"/>
    <w:rsid w:val="198C2A6A"/>
    <w:rsid w:val="198F7ACB"/>
    <w:rsid w:val="199C5D44"/>
    <w:rsid w:val="19A215AC"/>
    <w:rsid w:val="19A8293B"/>
    <w:rsid w:val="19A867BE"/>
    <w:rsid w:val="19A90B8D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65454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40CB2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A2FC8"/>
    <w:rsid w:val="1ADC791D"/>
    <w:rsid w:val="1ADD03C2"/>
    <w:rsid w:val="1AE23C2A"/>
    <w:rsid w:val="1AE45BF4"/>
    <w:rsid w:val="1AEC41AC"/>
    <w:rsid w:val="1AF220BF"/>
    <w:rsid w:val="1AF23E6D"/>
    <w:rsid w:val="1AF916A0"/>
    <w:rsid w:val="1AFA0F74"/>
    <w:rsid w:val="1B0D0CA7"/>
    <w:rsid w:val="1B102525"/>
    <w:rsid w:val="1B140288"/>
    <w:rsid w:val="1B1464DA"/>
    <w:rsid w:val="1B1A7868"/>
    <w:rsid w:val="1B23671D"/>
    <w:rsid w:val="1B244243"/>
    <w:rsid w:val="1B245FF1"/>
    <w:rsid w:val="1B291859"/>
    <w:rsid w:val="1B2E0C1E"/>
    <w:rsid w:val="1B34418A"/>
    <w:rsid w:val="1B351FAC"/>
    <w:rsid w:val="1B422063"/>
    <w:rsid w:val="1B4346C9"/>
    <w:rsid w:val="1B4A3CA9"/>
    <w:rsid w:val="1B4B4899"/>
    <w:rsid w:val="1B4D5548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BE6445"/>
    <w:rsid w:val="1BC53330"/>
    <w:rsid w:val="1BC7354C"/>
    <w:rsid w:val="1BC752FA"/>
    <w:rsid w:val="1BCB46BE"/>
    <w:rsid w:val="1BCD79A9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54B13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9F0025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EC0D90"/>
    <w:rsid w:val="1CF00444"/>
    <w:rsid w:val="1CF0262F"/>
    <w:rsid w:val="1CF540E9"/>
    <w:rsid w:val="1CFA525B"/>
    <w:rsid w:val="1CFE11EF"/>
    <w:rsid w:val="1CFF5EAA"/>
    <w:rsid w:val="1D0C4F8F"/>
    <w:rsid w:val="1D104A7F"/>
    <w:rsid w:val="1D1125A5"/>
    <w:rsid w:val="1D152095"/>
    <w:rsid w:val="1D17405F"/>
    <w:rsid w:val="1D1A58FD"/>
    <w:rsid w:val="1D1F75A0"/>
    <w:rsid w:val="1D210A3A"/>
    <w:rsid w:val="1D214EDE"/>
    <w:rsid w:val="1D232A04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31AF1"/>
    <w:rsid w:val="1DC72896"/>
    <w:rsid w:val="1DC75A85"/>
    <w:rsid w:val="1DCA7323"/>
    <w:rsid w:val="1DCF0496"/>
    <w:rsid w:val="1DDF4451"/>
    <w:rsid w:val="1DE86A66"/>
    <w:rsid w:val="1DEC1F22"/>
    <w:rsid w:val="1DEE1833"/>
    <w:rsid w:val="1DF223D6"/>
    <w:rsid w:val="1DF3687A"/>
    <w:rsid w:val="1DFB128B"/>
    <w:rsid w:val="1DFC3255"/>
    <w:rsid w:val="1DFE521F"/>
    <w:rsid w:val="1E0345E3"/>
    <w:rsid w:val="1E0908B0"/>
    <w:rsid w:val="1E1B36DB"/>
    <w:rsid w:val="1E1D2535"/>
    <w:rsid w:val="1E222CBC"/>
    <w:rsid w:val="1E2248BA"/>
    <w:rsid w:val="1E234C86"/>
    <w:rsid w:val="1E2527AC"/>
    <w:rsid w:val="1E28404A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31769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04B68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82554"/>
    <w:rsid w:val="1F2A3E24"/>
    <w:rsid w:val="1F2B2044"/>
    <w:rsid w:val="1F2E38E2"/>
    <w:rsid w:val="1F2E743E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84DA0"/>
    <w:rsid w:val="1F8A4FBC"/>
    <w:rsid w:val="1F8C2552"/>
    <w:rsid w:val="1F8D0609"/>
    <w:rsid w:val="1F8D685B"/>
    <w:rsid w:val="1F9C5978"/>
    <w:rsid w:val="1FA12306"/>
    <w:rsid w:val="1FA308E5"/>
    <w:rsid w:val="1FA47700"/>
    <w:rsid w:val="1FAE6377"/>
    <w:rsid w:val="1FB042F7"/>
    <w:rsid w:val="1FB738D7"/>
    <w:rsid w:val="1FBB33C8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ED72F9"/>
    <w:rsid w:val="1FF95C9E"/>
    <w:rsid w:val="1FFD529D"/>
    <w:rsid w:val="20052895"/>
    <w:rsid w:val="2007660D"/>
    <w:rsid w:val="20084133"/>
    <w:rsid w:val="200F101E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4C2272"/>
    <w:rsid w:val="206375BB"/>
    <w:rsid w:val="206A26F8"/>
    <w:rsid w:val="206E043A"/>
    <w:rsid w:val="206E238A"/>
    <w:rsid w:val="207422E6"/>
    <w:rsid w:val="20765541"/>
    <w:rsid w:val="2077343C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9542D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070A1"/>
    <w:rsid w:val="20F621DE"/>
    <w:rsid w:val="20FC3C98"/>
    <w:rsid w:val="21004E0A"/>
    <w:rsid w:val="21025026"/>
    <w:rsid w:val="21090163"/>
    <w:rsid w:val="21132D8F"/>
    <w:rsid w:val="211663DC"/>
    <w:rsid w:val="2118069A"/>
    <w:rsid w:val="211B1C44"/>
    <w:rsid w:val="212154AC"/>
    <w:rsid w:val="21221225"/>
    <w:rsid w:val="212349E5"/>
    <w:rsid w:val="21244F9D"/>
    <w:rsid w:val="212705E9"/>
    <w:rsid w:val="2127683B"/>
    <w:rsid w:val="212E1977"/>
    <w:rsid w:val="213056EF"/>
    <w:rsid w:val="213408D0"/>
    <w:rsid w:val="21380082"/>
    <w:rsid w:val="213845A4"/>
    <w:rsid w:val="2144119B"/>
    <w:rsid w:val="214473ED"/>
    <w:rsid w:val="21451D01"/>
    <w:rsid w:val="21464F13"/>
    <w:rsid w:val="214E3DC8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39C1"/>
    <w:rsid w:val="2197576F"/>
    <w:rsid w:val="219C4B33"/>
    <w:rsid w:val="219E4D4F"/>
    <w:rsid w:val="21A165ED"/>
    <w:rsid w:val="21A734D8"/>
    <w:rsid w:val="21AB49A6"/>
    <w:rsid w:val="21AC663D"/>
    <w:rsid w:val="21AD1366"/>
    <w:rsid w:val="21AF47B7"/>
    <w:rsid w:val="21B005DE"/>
    <w:rsid w:val="21B52099"/>
    <w:rsid w:val="21B93937"/>
    <w:rsid w:val="21BE0F4D"/>
    <w:rsid w:val="21BF0821"/>
    <w:rsid w:val="21C01B6C"/>
    <w:rsid w:val="21D05231"/>
    <w:rsid w:val="21D749C3"/>
    <w:rsid w:val="21E32762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B63A0"/>
    <w:rsid w:val="221E379A"/>
    <w:rsid w:val="222114DC"/>
    <w:rsid w:val="22225160"/>
    <w:rsid w:val="22244B28"/>
    <w:rsid w:val="22280ABD"/>
    <w:rsid w:val="2229302F"/>
    <w:rsid w:val="222A65E3"/>
    <w:rsid w:val="222F1E4B"/>
    <w:rsid w:val="22327245"/>
    <w:rsid w:val="22340741"/>
    <w:rsid w:val="22372AAE"/>
    <w:rsid w:val="2238098F"/>
    <w:rsid w:val="22394A78"/>
    <w:rsid w:val="224A27E1"/>
    <w:rsid w:val="2250591D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00653"/>
    <w:rsid w:val="22A243CB"/>
    <w:rsid w:val="22A7378F"/>
    <w:rsid w:val="22A75620"/>
    <w:rsid w:val="22AD7794"/>
    <w:rsid w:val="22AE0FC2"/>
    <w:rsid w:val="22AF4D3A"/>
    <w:rsid w:val="22B10AB2"/>
    <w:rsid w:val="22B20386"/>
    <w:rsid w:val="22B42350"/>
    <w:rsid w:val="22B645B0"/>
    <w:rsid w:val="22B67E76"/>
    <w:rsid w:val="22BC725E"/>
    <w:rsid w:val="22BD1205"/>
    <w:rsid w:val="22CF0F38"/>
    <w:rsid w:val="22D100A4"/>
    <w:rsid w:val="22D14CB0"/>
    <w:rsid w:val="22D30A28"/>
    <w:rsid w:val="22D95913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B417D"/>
    <w:rsid w:val="231F5029"/>
    <w:rsid w:val="23201794"/>
    <w:rsid w:val="232A43C0"/>
    <w:rsid w:val="232C754C"/>
    <w:rsid w:val="23332CA9"/>
    <w:rsid w:val="23452FA8"/>
    <w:rsid w:val="23455745"/>
    <w:rsid w:val="23476D20"/>
    <w:rsid w:val="234D1C9C"/>
    <w:rsid w:val="234F5D16"/>
    <w:rsid w:val="23502079"/>
    <w:rsid w:val="235356C5"/>
    <w:rsid w:val="23563407"/>
    <w:rsid w:val="235C6C70"/>
    <w:rsid w:val="23607DE2"/>
    <w:rsid w:val="23671171"/>
    <w:rsid w:val="236B742B"/>
    <w:rsid w:val="236E24FF"/>
    <w:rsid w:val="237E3B0E"/>
    <w:rsid w:val="23802958"/>
    <w:rsid w:val="23843AD1"/>
    <w:rsid w:val="23887A65"/>
    <w:rsid w:val="238910E7"/>
    <w:rsid w:val="238C6E29"/>
    <w:rsid w:val="23953F30"/>
    <w:rsid w:val="23955CDE"/>
    <w:rsid w:val="239D4B92"/>
    <w:rsid w:val="23A20F03"/>
    <w:rsid w:val="23A81EB5"/>
    <w:rsid w:val="23A83C63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17175"/>
    <w:rsid w:val="23E6478B"/>
    <w:rsid w:val="23E9602A"/>
    <w:rsid w:val="23EB1DA2"/>
    <w:rsid w:val="23EB7FF4"/>
    <w:rsid w:val="23ED3D6C"/>
    <w:rsid w:val="23EE3640"/>
    <w:rsid w:val="23F4034E"/>
    <w:rsid w:val="23FA0237"/>
    <w:rsid w:val="23FC3FAF"/>
    <w:rsid w:val="24002495"/>
    <w:rsid w:val="240115C5"/>
    <w:rsid w:val="24014588"/>
    <w:rsid w:val="2403533D"/>
    <w:rsid w:val="240371E6"/>
    <w:rsid w:val="2407580F"/>
    <w:rsid w:val="240C2364"/>
    <w:rsid w:val="24125580"/>
    <w:rsid w:val="241536E8"/>
    <w:rsid w:val="241F1A4B"/>
    <w:rsid w:val="24264B88"/>
    <w:rsid w:val="24294678"/>
    <w:rsid w:val="242B03F0"/>
    <w:rsid w:val="242E1C8E"/>
    <w:rsid w:val="24305A06"/>
    <w:rsid w:val="2432352D"/>
    <w:rsid w:val="243B4AD7"/>
    <w:rsid w:val="24415E66"/>
    <w:rsid w:val="244A37D3"/>
    <w:rsid w:val="244B45EE"/>
    <w:rsid w:val="24507E57"/>
    <w:rsid w:val="2452597D"/>
    <w:rsid w:val="24575689"/>
    <w:rsid w:val="245D2536"/>
    <w:rsid w:val="245E2574"/>
    <w:rsid w:val="246062EC"/>
    <w:rsid w:val="2463402E"/>
    <w:rsid w:val="246928CA"/>
    <w:rsid w:val="246D6944"/>
    <w:rsid w:val="24746C16"/>
    <w:rsid w:val="24747FE9"/>
    <w:rsid w:val="247C6E9E"/>
    <w:rsid w:val="247D50F0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50845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133E8"/>
    <w:rsid w:val="24F44C86"/>
    <w:rsid w:val="24F641B7"/>
    <w:rsid w:val="2500362B"/>
    <w:rsid w:val="250255F5"/>
    <w:rsid w:val="25034EC9"/>
    <w:rsid w:val="250749B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2C4420"/>
    <w:rsid w:val="253908EB"/>
    <w:rsid w:val="254554E2"/>
    <w:rsid w:val="2547125A"/>
    <w:rsid w:val="25493224"/>
    <w:rsid w:val="254F010E"/>
    <w:rsid w:val="255273C3"/>
    <w:rsid w:val="255A0F8D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4600A"/>
    <w:rsid w:val="25853B30"/>
    <w:rsid w:val="25897AC4"/>
    <w:rsid w:val="258E50DA"/>
    <w:rsid w:val="259049AF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52B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DF1492"/>
    <w:rsid w:val="25E62821"/>
    <w:rsid w:val="25E90563"/>
    <w:rsid w:val="25EF3DCB"/>
    <w:rsid w:val="25F0369F"/>
    <w:rsid w:val="25F3318F"/>
    <w:rsid w:val="25FC0296"/>
    <w:rsid w:val="25FD5DBC"/>
    <w:rsid w:val="26062EC3"/>
    <w:rsid w:val="26105AEF"/>
    <w:rsid w:val="26141B5F"/>
    <w:rsid w:val="261849A4"/>
    <w:rsid w:val="26211093"/>
    <w:rsid w:val="26293ED7"/>
    <w:rsid w:val="262D1BA9"/>
    <w:rsid w:val="263747E9"/>
    <w:rsid w:val="263F63D5"/>
    <w:rsid w:val="26413EFB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D44D6F"/>
    <w:rsid w:val="26DE174A"/>
    <w:rsid w:val="26EA00EF"/>
    <w:rsid w:val="26EA6341"/>
    <w:rsid w:val="26EB3E67"/>
    <w:rsid w:val="26ED7781"/>
    <w:rsid w:val="26F251F5"/>
    <w:rsid w:val="26F45411"/>
    <w:rsid w:val="26F70A5D"/>
    <w:rsid w:val="26F750A4"/>
    <w:rsid w:val="26FB054E"/>
    <w:rsid w:val="27027B2E"/>
    <w:rsid w:val="271379F0"/>
    <w:rsid w:val="271635D9"/>
    <w:rsid w:val="271867FC"/>
    <w:rsid w:val="271D6716"/>
    <w:rsid w:val="27286E69"/>
    <w:rsid w:val="27363334"/>
    <w:rsid w:val="27475541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02EA3"/>
    <w:rsid w:val="27A13FD6"/>
    <w:rsid w:val="27AE5E26"/>
    <w:rsid w:val="27B34984"/>
    <w:rsid w:val="27B54BA0"/>
    <w:rsid w:val="27B84691"/>
    <w:rsid w:val="27BA3F65"/>
    <w:rsid w:val="27BD1CA7"/>
    <w:rsid w:val="27BD3A55"/>
    <w:rsid w:val="27BD5803"/>
    <w:rsid w:val="27BF5A1F"/>
    <w:rsid w:val="27C052F3"/>
    <w:rsid w:val="27C43035"/>
    <w:rsid w:val="27C46B92"/>
    <w:rsid w:val="27C941A8"/>
    <w:rsid w:val="27CC5A46"/>
    <w:rsid w:val="27D364A8"/>
    <w:rsid w:val="27D72D69"/>
    <w:rsid w:val="27DA77F2"/>
    <w:rsid w:val="27DC037F"/>
    <w:rsid w:val="27DE2C9A"/>
    <w:rsid w:val="27E233B7"/>
    <w:rsid w:val="27E2526A"/>
    <w:rsid w:val="27EC00AA"/>
    <w:rsid w:val="27EE00B2"/>
    <w:rsid w:val="27F12250"/>
    <w:rsid w:val="27F37477"/>
    <w:rsid w:val="27F60D15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4952E9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0E9D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EF5E90"/>
    <w:rsid w:val="28F039B6"/>
    <w:rsid w:val="28F214DC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7387C"/>
    <w:rsid w:val="292A336C"/>
    <w:rsid w:val="29302B74"/>
    <w:rsid w:val="293677ED"/>
    <w:rsid w:val="293B10D5"/>
    <w:rsid w:val="293B7327"/>
    <w:rsid w:val="293C35A3"/>
    <w:rsid w:val="2940049A"/>
    <w:rsid w:val="294361DC"/>
    <w:rsid w:val="29437F8A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A1DB7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10E94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12DBE"/>
    <w:rsid w:val="2A62672D"/>
    <w:rsid w:val="2A691C72"/>
    <w:rsid w:val="2A6C52BE"/>
    <w:rsid w:val="2A6D1762"/>
    <w:rsid w:val="2A7228D5"/>
    <w:rsid w:val="2A726D79"/>
    <w:rsid w:val="2A834AE2"/>
    <w:rsid w:val="2A84085A"/>
    <w:rsid w:val="2A846AAC"/>
    <w:rsid w:val="2A8820F8"/>
    <w:rsid w:val="2A88659C"/>
    <w:rsid w:val="2A8B3997"/>
    <w:rsid w:val="2A8D5961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CB6489"/>
    <w:rsid w:val="2ACE1AD5"/>
    <w:rsid w:val="2AD417E1"/>
    <w:rsid w:val="2AD510B6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57BED"/>
    <w:rsid w:val="2B0674C1"/>
    <w:rsid w:val="2B0A5203"/>
    <w:rsid w:val="2B0F0ED1"/>
    <w:rsid w:val="2B147E30"/>
    <w:rsid w:val="2B150FC4"/>
    <w:rsid w:val="2B1A6A27"/>
    <w:rsid w:val="2B22254D"/>
    <w:rsid w:val="2B256796"/>
    <w:rsid w:val="2B2A7653"/>
    <w:rsid w:val="2B312790"/>
    <w:rsid w:val="2B34402E"/>
    <w:rsid w:val="2B365FF8"/>
    <w:rsid w:val="2B382B44"/>
    <w:rsid w:val="2B3B360F"/>
    <w:rsid w:val="2B3E6C5B"/>
    <w:rsid w:val="2B41674B"/>
    <w:rsid w:val="2B4F0E68"/>
    <w:rsid w:val="2B560448"/>
    <w:rsid w:val="2B595843"/>
    <w:rsid w:val="2B5E0447"/>
    <w:rsid w:val="2B632B65"/>
    <w:rsid w:val="2B644AE3"/>
    <w:rsid w:val="2B7037AB"/>
    <w:rsid w:val="2B715282"/>
    <w:rsid w:val="2B724B56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11481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437BD"/>
    <w:rsid w:val="2BFC0FF0"/>
    <w:rsid w:val="2BFC1D01"/>
    <w:rsid w:val="2C016606"/>
    <w:rsid w:val="2C0734F1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CFD10CD"/>
    <w:rsid w:val="2D031F0A"/>
    <w:rsid w:val="2D0461B9"/>
    <w:rsid w:val="2D0B41F9"/>
    <w:rsid w:val="2D1063D5"/>
    <w:rsid w:val="2D127B5A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4D7629"/>
    <w:rsid w:val="2D5269EE"/>
    <w:rsid w:val="2D5473F4"/>
    <w:rsid w:val="2D55028C"/>
    <w:rsid w:val="2D572256"/>
    <w:rsid w:val="2D5C786C"/>
    <w:rsid w:val="2D5F5B52"/>
    <w:rsid w:val="2D601C8D"/>
    <w:rsid w:val="2D6B7AAF"/>
    <w:rsid w:val="2D6D3827"/>
    <w:rsid w:val="2D6F57F1"/>
    <w:rsid w:val="2D742E08"/>
    <w:rsid w:val="2D766B80"/>
    <w:rsid w:val="2D8017AD"/>
    <w:rsid w:val="2D855015"/>
    <w:rsid w:val="2D892E82"/>
    <w:rsid w:val="2D8D7A26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10657"/>
    <w:rsid w:val="2E1312F0"/>
    <w:rsid w:val="2E143612"/>
    <w:rsid w:val="2E180272"/>
    <w:rsid w:val="2E1F0FC6"/>
    <w:rsid w:val="2E1F2D74"/>
    <w:rsid w:val="2E204D3E"/>
    <w:rsid w:val="2E220AB6"/>
    <w:rsid w:val="2E232138"/>
    <w:rsid w:val="2E2C512B"/>
    <w:rsid w:val="2E3D144C"/>
    <w:rsid w:val="2E450300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DF69A7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4F58DB"/>
    <w:rsid w:val="2F503401"/>
    <w:rsid w:val="2F517346"/>
    <w:rsid w:val="2F522CD5"/>
    <w:rsid w:val="2F526238"/>
    <w:rsid w:val="2F544F8C"/>
    <w:rsid w:val="2F5702EB"/>
    <w:rsid w:val="2F590507"/>
    <w:rsid w:val="2F594063"/>
    <w:rsid w:val="2F5E78CC"/>
    <w:rsid w:val="2F68699C"/>
    <w:rsid w:val="2F6C023B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9B28CE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208F9"/>
    <w:rsid w:val="3025663B"/>
    <w:rsid w:val="30281C88"/>
    <w:rsid w:val="302B4FA7"/>
    <w:rsid w:val="303A20E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B0F91"/>
    <w:rsid w:val="30CC23DC"/>
    <w:rsid w:val="30D616E4"/>
    <w:rsid w:val="30D81900"/>
    <w:rsid w:val="30D84C78"/>
    <w:rsid w:val="30DA7426"/>
    <w:rsid w:val="30DF67EA"/>
    <w:rsid w:val="30E67B79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02E48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47C77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3D5EBE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6F3B9E"/>
    <w:rsid w:val="32701044"/>
    <w:rsid w:val="3273368E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55A55"/>
    <w:rsid w:val="32B76D8B"/>
    <w:rsid w:val="32BB6DE3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2E1CAB"/>
    <w:rsid w:val="33352BEA"/>
    <w:rsid w:val="33386686"/>
    <w:rsid w:val="333948D8"/>
    <w:rsid w:val="333F7004"/>
    <w:rsid w:val="3342275D"/>
    <w:rsid w:val="33456366"/>
    <w:rsid w:val="33466FF4"/>
    <w:rsid w:val="335A7E84"/>
    <w:rsid w:val="335D7410"/>
    <w:rsid w:val="335F6339"/>
    <w:rsid w:val="336970F4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8A5133"/>
    <w:rsid w:val="33945FB2"/>
    <w:rsid w:val="3397070A"/>
    <w:rsid w:val="33997124"/>
    <w:rsid w:val="339C09C3"/>
    <w:rsid w:val="339F04B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CC574C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AB35B3"/>
    <w:rsid w:val="34B00BC9"/>
    <w:rsid w:val="34B41D3C"/>
    <w:rsid w:val="34BB131C"/>
    <w:rsid w:val="34BF0E0C"/>
    <w:rsid w:val="34BF705E"/>
    <w:rsid w:val="34C04B85"/>
    <w:rsid w:val="34C9767B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A0493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6E45E1"/>
    <w:rsid w:val="35747E49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244CD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50AA1"/>
    <w:rsid w:val="36064819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178A5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7D2D2D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E50F4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34D9D"/>
    <w:rsid w:val="36F4271E"/>
    <w:rsid w:val="36FA25D0"/>
    <w:rsid w:val="36FB2B1D"/>
    <w:rsid w:val="36FC6348"/>
    <w:rsid w:val="36FD3E6E"/>
    <w:rsid w:val="3701395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A306E"/>
    <w:rsid w:val="375E6DF0"/>
    <w:rsid w:val="37612D27"/>
    <w:rsid w:val="37684C9A"/>
    <w:rsid w:val="37691503"/>
    <w:rsid w:val="376C4B50"/>
    <w:rsid w:val="376F1E39"/>
    <w:rsid w:val="376F1E40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3452D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76B0F"/>
    <w:rsid w:val="37F92887"/>
    <w:rsid w:val="37FF2F0E"/>
    <w:rsid w:val="380D6333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02168"/>
    <w:rsid w:val="38602906"/>
    <w:rsid w:val="386C12AB"/>
    <w:rsid w:val="386C5D3E"/>
    <w:rsid w:val="3871335D"/>
    <w:rsid w:val="38743CBC"/>
    <w:rsid w:val="38765C86"/>
    <w:rsid w:val="387B504A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CD7870"/>
    <w:rsid w:val="38D40C1D"/>
    <w:rsid w:val="38D8249D"/>
    <w:rsid w:val="38D96215"/>
    <w:rsid w:val="38DB1F8D"/>
    <w:rsid w:val="38DD7AB3"/>
    <w:rsid w:val="38DF7CCF"/>
    <w:rsid w:val="38E946AA"/>
    <w:rsid w:val="38F026C3"/>
    <w:rsid w:val="38F35529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0285"/>
    <w:rsid w:val="394F5BA6"/>
    <w:rsid w:val="39535FC7"/>
    <w:rsid w:val="39551D3F"/>
    <w:rsid w:val="39561614"/>
    <w:rsid w:val="395F671A"/>
    <w:rsid w:val="3962445C"/>
    <w:rsid w:val="396B3311"/>
    <w:rsid w:val="396C5956"/>
    <w:rsid w:val="39785A2E"/>
    <w:rsid w:val="397C3770"/>
    <w:rsid w:val="397F0B6A"/>
    <w:rsid w:val="398B437E"/>
    <w:rsid w:val="39900FC9"/>
    <w:rsid w:val="39902D77"/>
    <w:rsid w:val="39965EB4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A7DF4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A28E7"/>
    <w:rsid w:val="39FC665F"/>
    <w:rsid w:val="39FF7EFD"/>
    <w:rsid w:val="3A014D73"/>
    <w:rsid w:val="3A033549"/>
    <w:rsid w:val="3A064DE8"/>
    <w:rsid w:val="3A065CA2"/>
    <w:rsid w:val="3A0B4AF4"/>
    <w:rsid w:val="3A26548A"/>
    <w:rsid w:val="3A282FB0"/>
    <w:rsid w:val="3A2F07E2"/>
    <w:rsid w:val="3A39340F"/>
    <w:rsid w:val="3A3C3AC3"/>
    <w:rsid w:val="3A3E4582"/>
    <w:rsid w:val="3A3E6C77"/>
    <w:rsid w:val="3A3F02FA"/>
    <w:rsid w:val="3A4B3142"/>
    <w:rsid w:val="3A520D14"/>
    <w:rsid w:val="3A5C2699"/>
    <w:rsid w:val="3A5E2DFB"/>
    <w:rsid w:val="3A612966"/>
    <w:rsid w:val="3A6D130B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AF722D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81673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B3E99"/>
    <w:rsid w:val="3BAE1BDB"/>
    <w:rsid w:val="3BAE5737"/>
    <w:rsid w:val="3BB16FD5"/>
    <w:rsid w:val="3BB5094F"/>
    <w:rsid w:val="3BB56AC5"/>
    <w:rsid w:val="3BB9336F"/>
    <w:rsid w:val="3BBA3B64"/>
    <w:rsid w:val="3BC1190E"/>
    <w:rsid w:val="3BC211E2"/>
    <w:rsid w:val="3BC27434"/>
    <w:rsid w:val="3BC74A4B"/>
    <w:rsid w:val="3BC907C3"/>
    <w:rsid w:val="3BCE7B87"/>
    <w:rsid w:val="3BD52C18"/>
    <w:rsid w:val="3BE15D91"/>
    <w:rsid w:val="3BF21AC7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1E0B0E"/>
    <w:rsid w:val="3C22096C"/>
    <w:rsid w:val="3C2D6FA3"/>
    <w:rsid w:val="3C2F4ACA"/>
    <w:rsid w:val="3C335C3C"/>
    <w:rsid w:val="3C3416BF"/>
    <w:rsid w:val="3C3E2F5F"/>
    <w:rsid w:val="3C452863"/>
    <w:rsid w:val="3C455B7B"/>
    <w:rsid w:val="3C4A598C"/>
    <w:rsid w:val="3C522566"/>
    <w:rsid w:val="3C575DCE"/>
    <w:rsid w:val="3C6127A9"/>
    <w:rsid w:val="3C652620"/>
    <w:rsid w:val="3C691CF2"/>
    <w:rsid w:val="3C7324DC"/>
    <w:rsid w:val="3C74072E"/>
    <w:rsid w:val="3C747405"/>
    <w:rsid w:val="3C7A386B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74ABF"/>
    <w:rsid w:val="3CB94393"/>
    <w:rsid w:val="3CBA010B"/>
    <w:rsid w:val="3CC11012"/>
    <w:rsid w:val="3CC2593E"/>
    <w:rsid w:val="3CC960B9"/>
    <w:rsid w:val="3CDB255C"/>
    <w:rsid w:val="3CE37662"/>
    <w:rsid w:val="3CE70DB6"/>
    <w:rsid w:val="3CE753A4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4F4CF8"/>
    <w:rsid w:val="3D5642D8"/>
    <w:rsid w:val="3D595B76"/>
    <w:rsid w:val="3D6C58AA"/>
    <w:rsid w:val="3D6D517E"/>
    <w:rsid w:val="3D7423FD"/>
    <w:rsid w:val="3D7604D6"/>
    <w:rsid w:val="3D7824A0"/>
    <w:rsid w:val="3D7A6218"/>
    <w:rsid w:val="3D7A7FC6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037A5"/>
    <w:rsid w:val="3DAA0180"/>
    <w:rsid w:val="3DB35286"/>
    <w:rsid w:val="3DBC05DF"/>
    <w:rsid w:val="3DBE1FC2"/>
    <w:rsid w:val="3DC07568"/>
    <w:rsid w:val="3DD0408A"/>
    <w:rsid w:val="3DD0505D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2E064A"/>
    <w:rsid w:val="3E375EB7"/>
    <w:rsid w:val="3E3F2FBE"/>
    <w:rsid w:val="3E412892"/>
    <w:rsid w:val="3E41478A"/>
    <w:rsid w:val="3E43485C"/>
    <w:rsid w:val="3E465190"/>
    <w:rsid w:val="3E4D1237"/>
    <w:rsid w:val="3E5201BC"/>
    <w:rsid w:val="3E5325C6"/>
    <w:rsid w:val="3E55633E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94239"/>
    <w:rsid w:val="3E8A1B82"/>
    <w:rsid w:val="3E8E21C5"/>
    <w:rsid w:val="3E8F7AA2"/>
    <w:rsid w:val="3E9230EE"/>
    <w:rsid w:val="3E94330A"/>
    <w:rsid w:val="3E974BA8"/>
    <w:rsid w:val="3E9D72F5"/>
    <w:rsid w:val="3E9E5242"/>
    <w:rsid w:val="3EA03A5D"/>
    <w:rsid w:val="3EA2203F"/>
    <w:rsid w:val="3EA64DEB"/>
    <w:rsid w:val="3EA90437"/>
    <w:rsid w:val="3EB97F9E"/>
    <w:rsid w:val="3EBA2645"/>
    <w:rsid w:val="3EBC016B"/>
    <w:rsid w:val="3EC05EAD"/>
    <w:rsid w:val="3EC15781"/>
    <w:rsid w:val="3EC70F45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0F473E"/>
    <w:rsid w:val="3F19736B"/>
    <w:rsid w:val="3F204B9E"/>
    <w:rsid w:val="3F21430D"/>
    <w:rsid w:val="3F2301EA"/>
    <w:rsid w:val="3F23643C"/>
    <w:rsid w:val="3F2521B4"/>
    <w:rsid w:val="3F397A0D"/>
    <w:rsid w:val="3F4D5267"/>
    <w:rsid w:val="3F4E563E"/>
    <w:rsid w:val="3F5070B9"/>
    <w:rsid w:val="3F536D21"/>
    <w:rsid w:val="3F5860E5"/>
    <w:rsid w:val="3F5B3E28"/>
    <w:rsid w:val="3F5B7984"/>
    <w:rsid w:val="3F6525B0"/>
    <w:rsid w:val="3F6727CC"/>
    <w:rsid w:val="3F6A406B"/>
    <w:rsid w:val="3F6B5A48"/>
    <w:rsid w:val="3F6E52AC"/>
    <w:rsid w:val="3F762A0F"/>
    <w:rsid w:val="3F76656C"/>
    <w:rsid w:val="3F786788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CF3EC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3FF937BF"/>
    <w:rsid w:val="4000052B"/>
    <w:rsid w:val="4001677D"/>
    <w:rsid w:val="40022383"/>
    <w:rsid w:val="40041DC9"/>
    <w:rsid w:val="400C0C7E"/>
    <w:rsid w:val="401144E6"/>
    <w:rsid w:val="401A339B"/>
    <w:rsid w:val="401B4533"/>
    <w:rsid w:val="401B7113"/>
    <w:rsid w:val="401D2E8B"/>
    <w:rsid w:val="401E7FAE"/>
    <w:rsid w:val="40291830"/>
    <w:rsid w:val="402E32EA"/>
    <w:rsid w:val="402E5098"/>
    <w:rsid w:val="402F711F"/>
    <w:rsid w:val="40300E10"/>
    <w:rsid w:val="40477F08"/>
    <w:rsid w:val="40491ED2"/>
    <w:rsid w:val="40493C80"/>
    <w:rsid w:val="404C551E"/>
    <w:rsid w:val="405745EF"/>
    <w:rsid w:val="405C39B3"/>
    <w:rsid w:val="40610FCA"/>
    <w:rsid w:val="4061721C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55117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530C4"/>
    <w:rsid w:val="40BE466E"/>
    <w:rsid w:val="40BE641C"/>
    <w:rsid w:val="40C20164"/>
    <w:rsid w:val="40C6146C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77B80"/>
    <w:rsid w:val="40FC6F44"/>
    <w:rsid w:val="40FD24BE"/>
    <w:rsid w:val="41006A35"/>
    <w:rsid w:val="410C2D75"/>
    <w:rsid w:val="410D1152"/>
    <w:rsid w:val="41110C42"/>
    <w:rsid w:val="41120516"/>
    <w:rsid w:val="41173D7E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2189A"/>
    <w:rsid w:val="41A35612"/>
    <w:rsid w:val="41A37141"/>
    <w:rsid w:val="41A43864"/>
    <w:rsid w:val="41B45A71"/>
    <w:rsid w:val="41B8730F"/>
    <w:rsid w:val="41B96BE3"/>
    <w:rsid w:val="41BB0BAE"/>
    <w:rsid w:val="41C061C4"/>
    <w:rsid w:val="41C77552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EE0F83"/>
    <w:rsid w:val="41EE2D31"/>
    <w:rsid w:val="41FA16D6"/>
    <w:rsid w:val="41FB36A0"/>
    <w:rsid w:val="42004667"/>
    <w:rsid w:val="420662CD"/>
    <w:rsid w:val="420C31B7"/>
    <w:rsid w:val="420F2CA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02E61"/>
    <w:rsid w:val="42426BD9"/>
    <w:rsid w:val="42470693"/>
    <w:rsid w:val="42507548"/>
    <w:rsid w:val="4258222A"/>
    <w:rsid w:val="425B7C9B"/>
    <w:rsid w:val="42644DA1"/>
    <w:rsid w:val="426B4382"/>
    <w:rsid w:val="42707BEA"/>
    <w:rsid w:val="42733236"/>
    <w:rsid w:val="427342EC"/>
    <w:rsid w:val="427C5579"/>
    <w:rsid w:val="427C658F"/>
    <w:rsid w:val="427F1BDB"/>
    <w:rsid w:val="42815953"/>
    <w:rsid w:val="428A37DB"/>
    <w:rsid w:val="428B4A24"/>
    <w:rsid w:val="428C42F8"/>
    <w:rsid w:val="428E1E1E"/>
    <w:rsid w:val="42903DE8"/>
    <w:rsid w:val="42905B96"/>
    <w:rsid w:val="42916F69"/>
    <w:rsid w:val="42937435"/>
    <w:rsid w:val="42997141"/>
    <w:rsid w:val="429B74ED"/>
    <w:rsid w:val="429F227D"/>
    <w:rsid w:val="429F5DD9"/>
    <w:rsid w:val="42A258CA"/>
    <w:rsid w:val="42A72EE0"/>
    <w:rsid w:val="42A87384"/>
    <w:rsid w:val="42AD499A"/>
    <w:rsid w:val="42AE0712"/>
    <w:rsid w:val="42B911C3"/>
    <w:rsid w:val="42B94836"/>
    <w:rsid w:val="42BC698B"/>
    <w:rsid w:val="42C45840"/>
    <w:rsid w:val="42C65A5C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95949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36DE"/>
    <w:rsid w:val="4339622E"/>
    <w:rsid w:val="433B1FA6"/>
    <w:rsid w:val="434442C8"/>
    <w:rsid w:val="43452E25"/>
    <w:rsid w:val="435018A1"/>
    <w:rsid w:val="43503578"/>
    <w:rsid w:val="435117C9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A7763B"/>
    <w:rsid w:val="43AC6A00"/>
    <w:rsid w:val="43B12268"/>
    <w:rsid w:val="43B9111D"/>
    <w:rsid w:val="43BC29BB"/>
    <w:rsid w:val="43BE4985"/>
    <w:rsid w:val="43C006FD"/>
    <w:rsid w:val="43C24475"/>
    <w:rsid w:val="43C901B0"/>
    <w:rsid w:val="43D61CCF"/>
    <w:rsid w:val="43D67F21"/>
    <w:rsid w:val="43DB72E5"/>
    <w:rsid w:val="43ED0DC6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80293"/>
    <w:rsid w:val="44392A3A"/>
    <w:rsid w:val="4440539A"/>
    <w:rsid w:val="444E5D09"/>
    <w:rsid w:val="4453331F"/>
    <w:rsid w:val="44564BBE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DF4BB3"/>
    <w:rsid w:val="44E26451"/>
    <w:rsid w:val="44E4041B"/>
    <w:rsid w:val="44E421C9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1C7BB5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86FF9"/>
    <w:rsid w:val="458A2D71"/>
    <w:rsid w:val="458B0897"/>
    <w:rsid w:val="459260C9"/>
    <w:rsid w:val="45A00B19"/>
    <w:rsid w:val="45A2455E"/>
    <w:rsid w:val="45AC0F39"/>
    <w:rsid w:val="45B46040"/>
    <w:rsid w:val="45B55914"/>
    <w:rsid w:val="45B7081F"/>
    <w:rsid w:val="45B918A8"/>
    <w:rsid w:val="45C146CE"/>
    <w:rsid w:val="45C30031"/>
    <w:rsid w:val="45C538A4"/>
    <w:rsid w:val="45C6230C"/>
    <w:rsid w:val="45C75D73"/>
    <w:rsid w:val="45CC5137"/>
    <w:rsid w:val="45CF4C28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80139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4C44CA"/>
    <w:rsid w:val="46537607"/>
    <w:rsid w:val="46592743"/>
    <w:rsid w:val="465A0995"/>
    <w:rsid w:val="4662784A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24A56"/>
    <w:rsid w:val="46955E71"/>
    <w:rsid w:val="469C7200"/>
    <w:rsid w:val="469D0882"/>
    <w:rsid w:val="469D2F78"/>
    <w:rsid w:val="469D6AD4"/>
    <w:rsid w:val="469F5CBE"/>
    <w:rsid w:val="46A2058E"/>
    <w:rsid w:val="46A41C10"/>
    <w:rsid w:val="46A63BDA"/>
    <w:rsid w:val="46A71700"/>
    <w:rsid w:val="46A95479"/>
    <w:rsid w:val="46B04A59"/>
    <w:rsid w:val="46B502C1"/>
    <w:rsid w:val="46B51F2C"/>
    <w:rsid w:val="46B67B95"/>
    <w:rsid w:val="46B75DE7"/>
    <w:rsid w:val="46C329DE"/>
    <w:rsid w:val="46C6602A"/>
    <w:rsid w:val="46C93D6D"/>
    <w:rsid w:val="46C978C9"/>
    <w:rsid w:val="46CE1383"/>
    <w:rsid w:val="46D63D94"/>
    <w:rsid w:val="46DA3884"/>
    <w:rsid w:val="46DD15C6"/>
    <w:rsid w:val="46DD5122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2D789A"/>
    <w:rsid w:val="47370CD6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6E221E"/>
    <w:rsid w:val="477137B3"/>
    <w:rsid w:val="47723ABC"/>
    <w:rsid w:val="47730D59"/>
    <w:rsid w:val="477558AD"/>
    <w:rsid w:val="47777325"/>
    <w:rsid w:val="47794E4B"/>
    <w:rsid w:val="477C1F4A"/>
    <w:rsid w:val="477E2FF2"/>
    <w:rsid w:val="47855EE6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76015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2C6361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DF1625"/>
    <w:rsid w:val="48DF33D4"/>
    <w:rsid w:val="48E409EA"/>
    <w:rsid w:val="48EC3D42"/>
    <w:rsid w:val="48EE3617"/>
    <w:rsid w:val="48F86243"/>
    <w:rsid w:val="48FA3211"/>
    <w:rsid w:val="48FE0BF8"/>
    <w:rsid w:val="4901159C"/>
    <w:rsid w:val="490C1BAE"/>
    <w:rsid w:val="490C1CEF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21DF7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43F7B"/>
    <w:rsid w:val="49861AA1"/>
    <w:rsid w:val="49885819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3448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62BE2"/>
    <w:rsid w:val="4A0C0D60"/>
    <w:rsid w:val="4A0D21C2"/>
    <w:rsid w:val="4A11580F"/>
    <w:rsid w:val="4A1B15C8"/>
    <w:rsid w:val="4A225C6E"/>
    <w:rsid w:val="4A2512BA"/>
    <w:rsid w:val="4A286FFC"/>
    <w:rsid w:val="4A311628"/>
    <w:rsid w:val="4A317C5F"/>
    <w:rsid w:val="4A325785"/>
    <w:rsid w:val="4A36527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364C9"/>
    <w:rsid w:val="4A776569"/>
    <w:rsid w:val="4A7B35D0"/>
    <w:rsid w:val="4A7F4E6E"/>
    <w:rsid w:val="4A802994"/>
    <w:rsid w:val="4A85368F"/>
    <w:rsid w:val="4A881286"/>
    <w:rsid w:val="4A8A55C1"/>
    <w:rsid w:val="4A8A736F"/>
    <w:rsid w:val="4A932ECE"/>
    <w:rsid w:val="4A954692"/>
    <w:rsid w:val="4AA743C5"/>
    <w:rsid w:val="4AAE5753"/>
    <w:rsid w:val="4AB30D1E"/>
    <w:rsid w:val="4AB32D6A"/>
    <w:rsid w:val="4AB60164"/>
    <w:rsid w:val="4AB663B6"/>
    <w:rsid w:val="4ABB39CC"/>
    <w:rsid w:val="4ABD08DC"/>
    <w:rsid w:val="4AC40AD3"/>
    <w:rsid w:val="4AC42881"/>
    <w:rsid w:val="4ACA3C0F"/>
    <w:rsid w:val="4ACC3EEE"/>
    <w:rsid w:val="4AD127C8"/>
    <w:rsid w:val="4AD131F0"/>
    <w:rsid w:val="4AD14F9E"/>
    <w:rsid w:val="4ADB406F"/>
    <w:rsid w:val="4ADB5E1D"/>
    <w:rsid w:val="4ADF3B5F"/>
    <w:rsid w:val="4AE2447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37A07"/>
    <w:rsid w:val="4B364C4C"/>
    <w:rsid w:val="4B425E9C"/>
    <w:rsid w:val="4B470A5C"/>
    <w:rsid w:val="4B4B2FA2"/>
    <w:rsid w:val="4B4E65EF"/>
    <w:rsid w:val="4B531E57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A036B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96317"/>
    <w:rsid w:val="4BED22AB"/>
    <w:rsid w:val="4BFF5B3B"/>
    <w:rsid w:val="4C06511B"/>
    <w:rsid w:val="4C082C41"/>
    <w:rsid w:val="4C0849EF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0870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7B78B7"/>
    <w:rsid w:val="4C800A2A"/>
    <w:rsid w:val="4C820C46"/>
    <w:rsid w:val="4C8F6EBF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C1EC1"/>
    <w:rsid w:val="4CCF19B1"/>
    <w:rsid w:val="4CD80866"/>
    <w:rsid w:val="4CE54D31"/>
    <w:rsid w:val="4CE865CF"/>
    <w:rsid w:val="4CF03E01"/>
    <w:rsid w:val="4CF17B79"/>
    <w:rsid w:val="4CF907DC"/>
    <w:rsid w:val="4CFA4C80"/>
    <w:rsid w:val="4CFB2B99"/>
    <w:rsid w:val="4D0258E3"/>
    <w:rsid w:val="4D043409"/>
    <w:rsid w:val="4D072EF9"/>
    <w:rsid w:val="4D094EC3"/>
    <w:rsid w:val="4D153868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82688"/>
    <w:rsid w:val="4DCA28A4"/>
    <w:rsid w:val="4DCE1C69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403C0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AA6232"/>
    <w:rsid w:val="4EAC01FC"/>
    <w:rsid w:val="4EB15812"/>
    <w:rsid w:val="4EB22B79"/>
    <w:rsid w:val="4EBB634F"/>
    <w:rsid w:val="4ECA1B7D"/>
    <w:rsid w:val="4ECC43FA"/>
    <w:rsid w:val="4EE47996"/>
    <w:rsid w:val="4EEE25C2"/>
    <w:rsid w:val="4EF37BD9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51D5C"/>
    <w:rsid w:val="4F290873"/>
    <w:rsid w:val="4F304F0F"/>
    <w:rsid w:val="4F310701"/>
    <w:rsid w:val="4F363F69"/>
    <w:rsid w:val="4F437D7E"/>
    <w:rsid w:val="4F4B17C3"/>
    <w:rsid w:val="4F4C25C9"/>
    <w:rsid w:val="4F4D3939"/>
    <w:rsid w:val="4F5543EF"/>
    <w:rsid w:val="4F55619D"/>
    <w:rsid w:val="4F563CC4"/>
    <w:rsid w:val="4F577461"/>
    <w:rsid w:val="4F587A3C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82BD0"/>
    <w:rsid w:val="4FBA06F6"/>
    <w:rsid w:val="4FC155E1"/>
    <w:rsid w:val="4FC6507C"/>
    <w:rsid w:val="4FC82B2E"/>
    <w:rsid w:val="4FCB2904"/>
    <w:rsid w:val="4FCB6460"/>
    <w:rsid w:val="4FCC3F86"/>
    <w:rsid w:val="4FCD042A"/>
    <w:rsid w:val="4FD55530"/>
    <w:rsid w:val="4FF260E2"/>
    <w:rsid w:val="4FF534DD"/>
    <w:rsid w:val="4FFC486B"/>
    <w:rsid w:val="4FFE6835"/>
    <w:rsid w:val="500100D3"/>
    <w:rsid w:val="50011E81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43DA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B60EBE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2FB8"/>
    <w:rsid w:val="510A745C"/>
    <w:rsid w:val="510B1AC2"/>
    <w:rsid w:val="510F4A72"/>
    <w:rsid w:val="511126A2"/>
    <w:rsid w:val="51116092"/>
    <w:rsid w:val="51161B0F"/>
    <w:rsid w:val="51316796"/>
    <w:rsid w:val="513444D8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1680B"/>
    <w:rsid w:val="52285DEB"/>
    <w:rsid w:val="52320A18"/>
    <w:rsid w:val="52350508"/>
    <w:rsid w:val="52354064"/>
    <w:rsid w:val="523F62C5"/>
    <w:rsid w:val="52416EAD"/>
    <w:rsid w:val="52436B86"/>
    <w:rsid w:val="52461B27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90A97"/>
    <w:rsid w:val="529A036B"/>
    <w:rsid w:val="52A336C4"/>
    <w:rsid w:val="52A47F2C"/>
    <w:rsid w:val="52A86F2C"/>
    <w:rsid w:val="52AA1A33"/>
    <w:rsid w:val="52AA4A52"/>
    <w:rsid w:val="52B4142D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2488E"/>
    <w:rsid w:val="5304233A"/>
    <w:rsid w:val="530A729F"/>
    <w:rsid w:val="530D6D8F"/>
    <w:rsid w:val="531145A8"/>
    <w:rsid w:val="5311687F"/>
    <w:rsid w:val="531215C4"/>
    <w:rsid w:val="53163E96"/>
    <w:rsid w:val="531B14AC"/>
    <w:rsid w:val="531D3476"/>
    <w:rsid w:val="53226CDE"/>
    <w:rsid w:val="532366DF"/>
    <w:rsid w:val="532A414D"/>
    <w:rsid w:val="532C190B"/>
    <w:rsid w:val="532F6D06"/>
    <w:rsid w:val="53334A48"/>
    <w:rsid w:val="53373E0C"/>
    <w:rsid w:val="53373E56"/>
    <w:rsid w:val="533F163E"/>
    <w:rsid w:val="53424C8B"/>
    <w:rsid w:val="53430F31"/>
    <w:rsid w:val="534529CD"/>
    <w:rsid w:val="534A7FE3"/>
    <w:rsid w:val="534C3D5B"/>
    <w:rsid w:val="534F1156"/>
    <w:rsid w:val="535350EA"/>
    <w:rsid w:val="53537313"/>
    <w:rsid w:val="53591FD4"/>
    <w:rsid w:val="535D3873"/>
    <w:rsid w:val="53656BCB"/>
    <w:rsid w:val="536632F4"/>
    <w:rsid w:val="536A2433"/>
    <w:rsid w:val="536E3CD2"/>
    <w:rsid w:val="53733096"/>
    <w:rsid w:val="5373753A"/>
    <w:rsid w:val="53741F9D"/>
    <w:rsid w:val="53764934"/>
    <w:rsid w:val="537B68F8"/>
    <w:rsid w:val="537F5EDF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51418"/>
    <w:rsid w:val="53C74089"/>
    <w:rsid w:val="53D224B3"/>
    <w:rsid w:val="53D8114B"/>
    <w:rsid w:val="53DA0EE7"/>
    <w:rsid w:val="53DB7228"/>
    <w:rsid w:val="53E06252"/>
    <w:rsid w:val="53EC109A"/>
    <w:rsid w:val="53F15CD4"/>
    <w:rsid w:val="53F57F4F"/>
    <w:rsid w:val="53F71F19"/>
    <w:rsid w:val="53FD6E04"/>
    <w:rsid w:val="54024CD1"/>
    <w:rsid w:val="54053DBE"/>
    <w:rsid w:val="54091C4C"/>
    <w:rsid w:val="540C5299"/>
    <w:rsid w:val="540C7047"/>
    <w:rsid w:val="54135C95"/>
    <w:rsid w:val="541859EC"/>
    <w:rsid w:val="541A5C08"/>
    <w:rsid w:val="541F321E"/>
    <w:rsid w:val="5435198C"/>
    <w:rsid w:val="54387E3C"/>
    <w:rsid w:val="543C16DA"/>
    <w:rsid w:val="54413194"/>
    <w:rsid w:val="544467E1"/>
    <w:rsid w:val="54482775"/>
    <w:rsid w:val="544B5DC1"/>
    <w:rsid w:val="5452714F"/>
    <w:rsid w:val="54534C76"/>
    <w:rsid w:val="54535FB0"/>
    <w:rsid w:val="54556311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459BA"/>
    <w:rsid w:val="54996B2C"/>
    <w:rsid w:val="54A10368"/>
    <w:rsid w:val="54A8063C"/>
    <w:rsid w:val="54AB6860"/>
    <w:rsid w:val="54AD6566"/>
    <w:rsid w:val="54B35714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EB4EAE"/>
    <w:rsid w:val="54F14BBA"/>
    <w:rsid w:val="54F46459"/>
    <w:rsid w:val="54FF12D2"/>
    <w:rsid w:val="55083CB2"/>
    <w:rsid w:val="550D12C8"/>
    <w:rsid w:val="55102B67"/>
    <w:rsid w:val="551709E9"/>
    <w:rsid w:val="55175CA3"/>
    <w:rsid w:val="551B1885"/>
    <w:rsid w:val="551C775D"/>
    <w:rsid w:val="55200FFC"/>
    <w:rsid w:val="5520724E"/>
    <w:rsid w:val="55264138"/>
    <w:rsid w:val="552A59D6"/>
    <w:rsid w:val="552F7491"/>
    <w:rsid w:val="55384597"/>
    <w:rsid w:val="553C395C"/>
    <w:rsid w:val="553C5017"/>
    <w:rsid w:val="55456CB4"/>
    <w:rsid w:val="554C0043"/>
    <w:rsid w:val="55516A4E"/>
    <w:rsid w:val="5552317F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11EF9"/>
    <w:rsid w:val="55943798"/>
    <w:rsid w:val="559612BE"/>
    <w:rsid w:val="55985036"/>
    <w:rsid w:val="559A7000"/>
    <w:rsid w:val="55A0213D"/>
    <w:rsid w:val="55A52D8C"/>
    <w:rsid w:val="55A559A5"/>
    <w:rsid w:val="55A66DA3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776C9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0426CB"/>
    <w:rsid w:val="561623FF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5A22EB"/>
    <w:rsid w:val="5660442A"/>
    <w:rsid w:val="56633896"/>
    <w:rsid w:val="56665BCA"/>
    <w:rsid w:val="566A3561"/>
    <w:rsid w:val="566D64C3"/>
    <w:rsid w:val="56707D61"/>
    <w:rsid w:val="567A298E"/>
    <w:rsid w:val="567A33CD"/>
    <w:rsid w:val="56835CE6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BC6B02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2E7C77"/>
    <w:rsid w:val="573214BA"/>
    <w:rsid w:val="57325016"/>
    <w:rsid w:val="573A203E"/>
    <w:rsid w:val="573B29D0"/>
    <w:rsid w:val="573C5E95"/>
    <w:rsid w:val="57476D14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31D16"/>
    <w:rsid w:val="57844563"/>
    <w:rsid w:val="57877110"/>
    <w:rsid w:val="578A6709"/>
    <w:rsid w:val="578D66F1"/>
    <w:rsid w:val="5794182D"/>
    <w:rsid w:val="579B2BBB"/>
    <w:rsid w:val="57A001D2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86CFE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5292F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3686E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16CF4"/>
    <w:rsid w:val="58EB7AAF"/>
    <w:rsid w:val="58F22CAF"/>
    <w:rsid w:val="58F24A5D"/>
    <w:rsid w:val="58F76517"/>
    <w:rsid w:val="58FC58DC"/>
    <w:rsid w:val="59050C34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079D6"/>
    <w:rsid w:val="5952374E"/>
    <w:rsid w:val="595A5BCE"/>
    <w:rsid w:val="595B4CF8"/>
    <w:rsid w:val="59605E6B"/>
    <w:rsid w:val="596207AC"/>
    <w:rsid w:val="597436C4"/>
    <w:rsid w:val="597A220D"/>
    <w:rsid w:val="597E2769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17165"/>
    <w:rsid w:val="5A126D51"/>
    <w:rsid w:val="5A131882"/>
    <w:rsid w:val="5A1530F9"/>
    <w:rsid w:val="5A1924BD"/>
    <w:rsid w:val="5A1F7AD4"/>
    <w:rsid w:val="5A291596"/>
    <w:rsid w:val="5A2E5F69"/>
    <w:rsid w:val="5A2E6681"/>
    <w:rsid w:val="5A343E94"/>
    <w:rsid w:val="5A3572F7"/>
    <w:rsid w:val="5A357CBF"/>
    <w:rsid w:val="5A3966BC"/>
    <w:rsid w:val="5A3D7F5A"/>
    <w:rsid w:val="5A3E3CD2"/>
    <w:rsid w:val="5A407A4A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C3332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55A3B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AC35E9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32D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66CB5"/>
    <w:rsid w:val="5C1949F7"/>
    <w:rsid w:val="5C1A77B4"/>
    <w:rsid w:val="5C1C12D8"/>
    <w:rsid w:val="5C205D85"/>
    <w:rsid w:val="5C321615"/>
    <w:rsid w:val="5C33715E"/>
    <w:rsid w:val="5C4952DC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1A0A26"/>
    <w:rsid w:val="5D283143"/>
    <w:rsid w:val="5D301FF8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4628C"/>
    <w:rsid w:val="5D7A3273"/>
    <w:rsid w:val="5D7A37C6"/>
    <w:rsid w:val="5D7C348F"/>
    <w:rsid w:val="5D8440F2"/>
    <w:rsid w:val="5D8B17CC"/>
    <w:rsid w:val="5D8F31C2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DFE3EA4"/>
    <w:rsid w:val="5E111E29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A32E8"/>
    <w:rsid w:val="5E6F08FE"/>
    <w:rsid w:val="5E7128C8"/>
    <w:rsid w:val="5E76511E"/>
    <w:rsid w:val="5E7B72A3"/>
    <w:rsid w:val="5E8048B9"/>
    <w:rsid w:val="5E84084D"/>
    <w:rsid w:val="5E873E9A"/>
    <w:rsid w:val="5E880EEE"/>
    <w:rsid w:val="5E914D18"/>
    <w:rsid w:val="5E9169CB"/>
    <w:rsid w:val="5E940365"/>
    <w:rsid w:val="5E99597B"/>
    <w:rsid w:val="5E9A1E1F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A171DD"/>
    <w:rsid w:val="5FB213EA"/>
    <w:rsid w:val="5FB76A00"/>
    <w:rsid w:val="5FBB029F"/>
    <w:rsid w:val="5FC1162D"/>
    <w:rsid w:val="5FC353A5"/>
    <w:rsid w:val="5FCC24AC"/>
    <w:rsid w:val="5FCD1D80"/>
    <w:rsid w:val="5FCF5AF8"/>
    <w:rsid w:val="5FD01870"/>
    <w:rsid w:val="5FD17AC2"/>
    <w:rsid w:val="5FD749AD"/>
    <w:rsid w:val="5FDE5D3B"/>
    <w:rsid w:val="5FE01AB3"/>
    <w:rsid w:val="5FEF7F48"/>
    <w:rsid w:val="5FF05A6E"/>
    <w:rsid w:val="5FF137C3"/>
    <w:rsid w:val="5FFB4B3F"/>
    <w:rsid w:val="600F4147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30B79"/>
    <w:rsid w:val="60783761"/>
    <w:rsid w:val="60820DBC"/>
    <w:rsid w:val="60830691"/>
    <w:rsid w:val="6085265B"/>
    <w:rsid w:val="6086255C"/>
    <w:rsid w:val="608763D3"/>
    <w:rsid w:val="608A5EC3"/>
    <w:rsid w:val="60912DAE"/>
    <w:rsid w:val="60940AF0"/>
    <w:rsid w:val="60980395"/>
    <w:rsid w:val="609805E0"/>
    <w:rsid w:val="60996106"/>
    <w:rsid w:val="609A104B"/>
    <w:rsid w:val="609B3C2C"/>
    <w:rsid w:val="609B59DA"/>
    <w:rsid w:val="609D1752"/>
    <w:rsid w:val="60A10678"/>
    <w:rsid w:val="60A26D69"/>
    <w:rsid w:val="60A30D33"/>
    <w:rsid w:val="60A52CFD"/>
    <w:rsid w:val="60A968B8"/>
    <w:rsid w:val="60AF3851"/>
    <w:rsid w:val="60B3541A"/>
    <w:rsid w:val="60B3565E"/>
    <w:rsid w:val="60B42F40"/>
    <w:rsid w:val="60B60A66"/>
    <w:rsid w:val="60C969EB"/>
    <w:rsid w:val="60CA62C0"/>
    <w:rsid w:val="60CC1D90"/>
    <w:rsid w:val="60CC64DC"/>
    <w:rsid w:val="60D3786A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9328C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29748A"/>
    <w:rsid w:val="612C6F7A"/>
    <w:rsid w:val="6136215C"/>
    <w:rsid w:val="613E7553"/>
    <w:rsid w:val="61406582"/>
    <w:rsid w:val="6142054C"/>
    <w:rsid w:val="61502C69"/>
    <w:rsid w:val="61504A17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0921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90DAC"/>
    <w:rsid w:val="619A6E81"/>
    <w:rsid w:val="619E0A91"/>
    <w:rsid w:val="61A134C4"/>
    <w:rsid w:val="61A62889"/>
    <w:rsid w:val="61AB60F1"/>
    <w:rsid w:val="61B01959"/>
    <w:rsid w:val="61B054B5"/>
    <w:rsid w:val="61B72CE8"/>
    <w:rsid w:val="61BC02FE"/>
    <w:rsid w:val="61C001AC"/>
    <w:rsid w:val="61C61E4C"/>
    <w:rsid w:val="61C6487B"/>
    <w:rsid w:val="61C90DAA"/>
    <w:rsid w:val="61C96577"/>
    <w:rsid w:val="61D45648"/>
    <w:rsid w:val="61D77CEC"/>
    <w:rsid w:val="61DF5D9B"/>
    <w:rsid w:val="61E425AB"/>
    <w:rsid w:val="61E67129"/>
    <w:rsid w:val="61EA269E"/>
    <w:rsid w:val="61ED495B"/>
    <w:rsid w:val="61EE5FDE"/>
    <w:rsid w:val="61EF2482"/>
    <w:rsid w:val="61F77CA9"/>
    <w:rsid w:val="61F93300"/>
    <w:rsid w:val="61FE0917"/>
    <w:rsid w:val="6202723B"/>
    <w:rsid w:val="620852F1"/>
    <w:rsid w:val="62092E18"/>
    <w:rsid w:val="620A72BB"/>
    <w:rsid w:val="620C2F1B"/>
    <w:rsid w:val="620D46B6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69CC"/>
    <w:rsid w:val="6263717B"/>
    <w:rsid w:val="62652744"/>
    <w:rsid w:val="62683FE2"/>
    <w:rsid w:val="626B7D0D"/>
    <w:rsid w:val="626D0FDF"/>
    <w:rsid w:val="626F35C2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31AFE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B74E9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5B76A3"/>
    <w:rsid w:val="63611187"/>
    <w:rsid w:val="63754843"/>
    <w:rsid w:val="637B1AF3"/>
    <w:rsid w:val="63806E68"/>
    <w:rsid w:val="63865A9E"/>
    <w:rsid w:val="638906B4"/>
    <w:rsid w:val="63952BB5"/>
    <w:rsid w:val="639A5E34"/>
    <w:rsid w:val="63AD1FEB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DD455C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64155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7430E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A4332E"/>
    <w:rsid w:val="64B17EC2"/>
    <w:rsid w:val="64B41760"/>
    <w:rsid w:val="64BA216D"/>
    <w:rsid w:val="64BB2B8D"/>
    <w:rsid w:val="64BE613B"/>
    <w:rsid w:val="64BF56D9"/>
    <w:rsid w:val="64C37BF6"/>
    <w:rsid w:val="64C64FF0"/>
    <w:rsid w:val="64C9520C"/>
    <w:rsid w:val="64CA4AE0"/>
    <w:rsid w:val="64CD45D0"/>
    <w:rsid w:val="64D140C0"/>
    <w:rsid w:val="64D23995"/>
    <w:rsid w:val="64D43BB1"/>
    <w:rsid w:val="64D4595F"/>
    <w:rsid w:val="64DD2A65"/>
    <w:rsid w:val="64DD6884"/>
    <w:rsid w:val="64E5191A"/>
    <w:rsid w:val="64EE6A20"/>
    <w:rsid w:val="64F1206D"/>
    <w:rsid w:val="64F14763"/>
    <w:rsid w:val="64F225B2"/>
    <w:rsid w:val="64F31E4B"/>
    <w:rsid w:val="64F471A3"/>
    <w:rsid w:val="64F61D79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10D5D"/>
    <w:rsid w:val="655C6080"/>
    <w:rsid w:val="656652B8"/>
    <w:rsid w:val="656767D3"/>
    <w:rsid w:val="656A066E"/>
    <w:rsid w:val="657373C5"/>
    <w:rsid w:val="657D36E6"/>
    <w:rsid w:val="65847385"/>
    <w:rsid w:val="658C7FE7"/>
    <w:rsid w:val="65921AA2"/>
    <w:rsid w:val="659A6BA8"/>
    <w:rsid w:val="659F2C7D"/>
    <w:rsid w:val="65A11CE5"/>
    <w:rsid w:val="65A43583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176C6"/>
    <w:rsid w:val="666A0329"/>
    <w:rsid w:val="666B40A1"/>
    <w:rsid w:val="666D606B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45A48"/>
    <w:rsid w:val="66BC0A58"/>
    <w:rsid w:val="66BC66AA"/>
    <w:rsid w:val="66BE423A"/>
    <w:rsid w:val="66C043ED"/>
    <w:rsid w:val="66CB4B3F"/>
    <w:rsid w:val="66CC0FE3"/>
    <w:rsid w:val="66D85D11"/>
    <w:rsid w:val="66D93700"/>
    <w:rsid w:val="66DB1226"/>
    <w:rsid w:val="66DB2FD4"/>
    <w:rsid w:val="66DC0AFB"/>
    <w:rsid w:val="66F552F2"/>
    <w:rsid w:val="66F81DD8"/>
    <w:rsid w:val="66F81F24"/>
    <w:rsid w:val="67006681"/>
    <w:rsid w:val="67050051"/>
    <w:rsid w:val="670544F5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3F7A07"/>
    <w:rsid w:val="674566A0"/>
    <w:rsid w:val="674C7A2E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62CFD"/>
    <w:rsid w:val="67786A75"/>
    <w:rsid w:val="677D408C"/>
    <w:rsid w:val="6782148E"/>
    <w:rsid w:val="678278F4"/>
    <w:rsid w:val="6787315C"/>
    <w:rsid w:val="67892A30"/>
    <w:rsid w:val="678C0773"/>
    <w:rsid w:val="678E364A"/>
    <w:rsid w:val="67967D6E"/>
    <w:rsid w:val="679A2E90"/>
    <w:rsid w:val="679D472E"/>
    <w:rsid w:val="679F6B13"/>
    <w:rsid w:val="67A07D7A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7ED7463"/>
    <w:rsid w:val="67F56318"/>
    <w:rsid w:val="680227E3"/>
    <w:rsid w:val="68040309"/>
    <w:rsid w:val="680756EB"/>
    <w:rsid w:val="680E2F36"/>
    <w:rsid w:val="681E586F"/>
    <w:rsid w:val="681F15E7"/>
    <w:rsid w:val="681F5143"/>
    <w:rsid w:val="68212C69"/>
    <w:rsid w:val="68297D70"/>
    <w:rsid w:val="682B1D3A"/>
    <w:rsid w:val="682B7F8C"/>
    <w:rsid w:val="682D3D04"/>
    <w:rsid w:val="683010FE"/>
    <w:rsid w:val="6837248C"/>
    <w:rsid w:val="683A360D"/>
    <w:rsid w:val="683D5975"/>
    <w:rsid w:val="6841330B"/>
    <w:rsid w:val="68452682"/>
    <w:rsid w:val="684828EC"/>
    <w:rsid w:val="684E5A28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C1286"/>
    <w:rsid w:val="68DD28B2"/>
    <w:rsid w:val="68DD2925"/>
    <w:rsid w:val="68DD74D8"/>
    <w:rsid w:val="68E048D2"/>
    <w:rsid w:val="68E1689C"/>
    <w:rsid w:val="68ED3493"/>
    <w:rsid w:val="68F71C1C"/>
    <w:rsid w:val="68FE11F2"/>
    <w:rsid w:val="69020CEC"/>
    <w:rsid w:val="690F51B7"/>
    <w:rsid w:val="69132EFA"/>
    <w:rsid w:val="69146C72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8470E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31944"/>
    <w:rsid w:val="699451C2"/>
    <w:rsid w:val="699F29DF"/>
    <w:rsid w:val="69A14A4B"/>
    <w:rsid w:val="69A73642"/>
    <w:rsid w:val="69A973BA"/>
    <w:rsid w:val="69AC6EAA"/>
    <w:rsid w:val="69AE49D0"/>
    <w:rsid w:val="69AF24F6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60125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1F767C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A545B"/>
    <w:rsid w:val="6A4E61B3"/>
    <w:rsid w:val="6A5D1F52"/>
    <w:rsid w:val="6A66663F"/>
    <w:rsid w:val="6A667059"/>
    <w:rsid w:val="6A701C86"/>
    <w:rsid w:val="6A7245A8"/>
    <w:rsid w:val="6A790E3A"/>
    <w:rsid w:val="6A885221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56475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2F1B41"/>
    <w:rsid w:val="6B3134EF"/>
    <w:rsid w:val="6B397FE0"/>
    <w:rsid w:val="6B3B2900"/>
    <w:rsid w:val="6B3E1D84"/>
    <w:rsid w:val="6B4A697B"/>
    <w:rsid w:val="6B4C2215"/>
    <w:rsid w:val="6B4D0219"/>
    <w:rsid w:val="6B560E7C"/>
    <w:rsid w:val="6B563571"/>
    <w:rsid w:val="6B6271EC"/>
    <w:rsid w:val="6B6A4927"/>
    <w:rsid w:val="6B6C4B43"/>
    <w:rsid w:val="6B6C68F1"/>
    <w:rsid w:val="6B737BEB"/>
    <w:rsid w:val="6B7632CC"/>
    <w:rsid w:val="6B777044"/>
    <w:rsid w:val="6B792DBC"/>
    <w:rsid w:val="6B7E03D2"/>
    <w:rsid w:val="6B826114"/>
    <w:rsid w:val="6B86601F"/>
    <w:rsid w:val="6B907123"/>
    <w:rsid w:val="6B923E7E"/>
    <w:rsid w:val="6B9A16B0"/>
    <w:rsid w:val="6B9C21B9"/>
    <w:rsid w:val="6BA17875"/>
    <w:rsid w:val="6BAE6F0A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108D"/>
    <w:rsid w:val="6BE04BE9"/>
    <w:rsid w:val="6BE333D9"/>
    <w:rsid w:val="6BE4292B"/>
    <w:rsid w:val="6BE75F78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691082"/>
    <w:rsid w:val="6C727F37"/>
    <w:rsid w:val="6C7A6DEC"/>
    <w:rsid w:val="6C8611CE"/>
    <w:rsid w:val="6C891725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B5F3B"/>
    <w:rsid w:val="6CED5810"/>
    <w:rsid w:val="6CEF1588"/>
    <w:rsid w:val="6CF3201F"/>
    <w:rsid w:val="6CF92406"/>
    <w:rsid w:val="6D013069"/>
    <w:rsid w:val="6D0D7C60"/>
    <w:rsid w:val="6D17288C"/>
    <w:rsid w:val="6D196605"/>
    <w:rsid w:val="6D1F0D27"/>
    <w:rsid w:val="6D262AD0"/>
    <w:rsid w:val="6D266F73"/>
    <w:rsid w:val="6D2B458A"/>
    <w:rsid w:val="6D2F7BD6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40381"/>
    <w:rsid w:val="6D97577B"/>
    <w:rsid w:val="6D981752"/>
    <w:rsid w:val="6D9914F3"/>
    <w:rsid w:val="6D995997"/>
    <w:rsid w:val="6D9B526C"/>
    <w:rsid w:val="6D9E2FAE"/>
    <w:rsid w:val="6DA24C20"/>
    <w:rsid w:val="6DA560EA"/>
    <w:rsid w:val="6DA926D7"/>
    <w:rsid w:val="6DAF6F69"/>
    <w:rsid w:val="6DB850B3"/>
    <w:rsid w:val="6DBE53FE"/>
    <w:rsid w:val="6DC02F24"/>
    <w:rsid w:val="6DC76061"/>
    <w:rsid w:val="6DCA3DA3"/>
    <w:rsid w:val="6DCC3677"/>
    <w:rsid w:val="6DCC7B1B"/>
    <w:rsid w:val="6DCF3167"/>
    <w:rsid w:val="6DD32C5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B63AC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02F99"/>
    <w:rsid w:val="6EB04D47"/>
    <w:rsid w:val="6EB41798"/>
    <w:rsid w:val="6EB4382C"/>
    <w:rsid w:val="6EB760D5"/>
    <w:rsid w:val="6EB83BFB"/>
    <w:rsid w:val="6EBC36EB"/>
    <w:rsid w:val="6EBD1212"/>
    <w:rsid w:val="6EBE56B6"/>
    <w:rsid w:val="6EBF4F8A"/>
    <w:rsid w:val="6EC66318"/>
    <w:rsid w:val="6EC93847"/>
    <w:rsid w:val="6ED24CBD"/>
    <w:rsid w:val="6EDA1DC4"/>
    <w:rsid w:val="6EE3336E"/>
    <w:rsid w:val="6EE669BA"/>
    <w:rsid w:val="6EEA3674"/>
    <w:rsid w:val="6EED5F9B"/>
    <w:rsid w:val="6EF11E06"/>
    <w:rsid w:val="6EF47EDE"/>
    <w:rsid w:val="6F0A2244"/>
    <w:rsid w:val="6F1352D6"/>
    <w:rsid w:val="6F152DFC"/>
    <w:rsid w:val="6F16104D"/>
    <w:rsid w:val="6F1928EC"/>
    <w:rsid w:val="6F206660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57B85"/>
    <w:rsid w:val="6F4638FD"/>
    <w:rsid w:val="6F4B4A6F"/>
    <w:rsid w:val="6F4D4184"/>
    <w:rsid w:val="6F561264"/>
    <w:rsid w:val="6F571666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46EB5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291255"/>
    <w:rsid w:val="702F7EED"/>
    <w:rsid w:val="703379DD"/>
    <w:rsid w:val="703419A7"/>
    <w:rsid w:val="7036571F"/>
    <w:rsid w:val="7037459C"/>
    <w:rsid w:val="704316FC"/>
    <w:rsid w:val="70433998"/>
    <w:rsid w:val="704D1714"/>
    <w:rsid w:val="704F233D"/>
    <w:rsid w:val="705931BC"/>
    <w:rsid w:val="705F15EC"/>
    <w:rsid w:val="705F6A24"/>
    <w:rsid w:val="706614A5"/>
    <w:rsid w:val="70681758"/>
    <w:rsid w:val="706C2EEF"/>
    <w:rsid w:val="706E0015"/>
    <w:rsid w:val="706E310B"/>
    <w:rsid w:val="70713B80"/>
    <w:rsid w:val="7075449A"/>
    <w:rsid w:val="707A5B97"/>
    <w:rsid w:val="70822B2D"/>
    <w:rsid w:val="70942141"/>
    <w:rsid w:val="709661BE"/>
    <w:rsid w:val="70A22DB5"/>
    <w:rsid w:val="70A408DB"/>
    <w:rsid w:val="70AB7EBB"/>
    <w:rsid w:val="70AC7790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5070D"/>
    <w:rsid w:val="71864485"/>
    <w:rsid w:val="718B3849"/>
    <w:rsid w:val="718C1A9B"/>
    <w:rsid w:val="71926986"/>
    <w:rsid w:val="719A7E36"/>
    <w:rsid w:val="719B5CA9"/>
    <w:rsid w:val="71A010A2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823A7"/>
    <w:rsid w:val="71CA4371"/>
    <w:rsid w:val="71CB1E97"/>
    <w:rsid w:val="71CF7BDA"/>
    <w:rsid w:val="71D92806"/>
    <w:rsid w:val="71DD22F7"/>
    <w:rsid w:val="71E03B95"/>
    <w:rsid w:val="71E51935"/>
    <w:rsid w:val="71E76CD1"/>
    <w:rsid w:val="71EA4A14"/>
    <w:rsid w:val="71F96A05"/>
    <w:rsid w:val="71FB277D"/>
    <w:rsid w:val="71FE04BF"/>
    <w:rsid w:val="720009F5"/>
    <w:rsid w:val="72001B41"/>
    <w:rsid w:val="72082C14"/>
    <w:rsid w:val="720E0625"/>
    <w:rsid w:val="720E0702"/>
    <w:rsid w:val="720E1013"/>
    <w:rsid w:val="72102360"/>
    <w:rsid w:val="72141A90"/>
    <w:rsid w:val="72203F91"/>
    <w:rsid w:val="72227D09"/>
    <w:rsid w:val="72237D08"/>
    <w:rsid w:val="72254EA7"/>
    <w:rsid w:val="72283418"/>
    <w:rsid w:val="7229553C"/>
    <w:rsid w:val="72307D49"/>
    <w:rsid w:val="7231619E"/>
    <w:rsid w:val="7232523A"/>
    <w:rsid w:val="723B701D"/>
    <w:rsid w:val="72404633"/>
    <w:rsid w:val="724A3778"/>
    <w:rsid w:val="725325B9"/>
    <w:rsid w:val="72563E57"/>
    <w:rsid w:val="72636FD7"/>
    <w:rsid w:val="72646574"/>
    <w:rsid w:val="726C58D8"/>
    <w:rsid w:val="726C71D7"/>
    <w:rsid w:val="727B38BE"/>
    <w:rsid w:val="727D13E4"/>
    <w:rsid w:val="728409C4"/>
    <w:rsid w:val="72936E59"/>
    <w:rsid w:val="729A01E8"/>
    <w:rsid w:val="729B5D0E"/>
    <w:rsid w:val="72A36BE8"/>
    <w:rsid w:val="72A5093A"/>
    <w:rsid w:val="72AF5315"/>
    <w:rsid w:val="72B131C6"/>
    <w:rsid w:val="72BB0214"/>
    <w:rsid w:val="72C25048"/>
    <w:rsid w:val="72C45265"/>
    <w:rsid w:val="72C47013"/>
    <w:rsid w:val="72C53CB8"/>
    <w:rsid w:val="72D354A8"/>
    <w:rsid w:val="72D37256"/>
    <w:rsid w:val="72DA58DB"/>
    <w:rsid w:val="72EB0A43"/>
    <w:rsid w:val="72EB27F1"/>
    <w:rsid w:val="72EE05EF"/>
    <w:rsid w:val="72EE67B4"/>
    <w:rsid w:val="72F07E08"/>
    <w:rsid w:val="72F21DD2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7F2F3A"/>
    <w:rsid w:val="73805B8F"/>
    <w:rsid w:val="738250F4"/>
    <w:rsid w:val="73840550"/>
    <w:rsid w:val="738F7621"/>
    <w:rsid w:val="73935145"/>
    <w:rsid w:val="73970283"/>
    <w:rsid w:val="73A330CC"/>
    <w:rsid w:val="73A66718"/>
    <w:rsid w:val="73B40E35"/>
    <w:rsid w:val="73B46EE8"/>
    <w:rsid w:val="73B9469D"/>
    <w:rsid w:val="73BA7561"/>
    <w:rsid w:val="73BC23E0"/>
    <w:rsid w:val="73BC418E"/>
    <w:rsid w:val="73BF6063"/>
    <w:rsid w:val="73C418BB"/>
    <w:rsid w:val="73C848E1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6564C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4F5002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DF0134"/>
    <w:rsid w:val="74E279D7"/>
    <w:rsid w:val="74E4574A"/>
    <w:rsid w:val="74EC45FF"/>
    <w:rsid w:val="74EE65C9"/>
    <w:rsid w:val="74F040EF"/>
    <w:rsid w:val="74F31E31"/>
    <w:rsid w:val="74F91BBA"/>
    <w:rsid w:val="74FA6D1C"/>
    <w:rsid w:val="74FC01B7"/>
    <w:rsid w:val="75047B9A"/>
    <w:rsid w:val="750A2CD7"/>
    <w:rsid w:val="75167F2B"/>
    <w:rsid w:val="75183646"/>
    <w:rsid w:val="751853F4"/>
    <w:rsid w:val="751D2AF0"/>
    <w:rsid w:val="751D6EAE"/>
    <w:rsid w:val="7521074C"/>
    <w:rsid w:val="75297601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937FF"/>
    <w:rsid w:val="754B3A1B"/>
    <w:rsid w:val="755C1784"/>
    <w:rsid w:val="755D54FC"/>
    <w:rsid w:val="756B7C19"/>
    <w:rsid w:val="756E14B8"/>
    <w:rsid w:val="757E0BB5"/>
    <w:rsid w:val="757F020E"/>
    <w:rsid w:val="757F5473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9073C"/>
    <w:rsid w:val="75AE7B06"/>
    <w:rsid w:val="75BB2563"/>
    <w:rsid w:val="75C94940"/>
    <w:rsid w:val="75CE1F56"/>
    <w:rsid w:val="75D73501"/>
    <w:rsid w:val="75D94B83"/>
    <w:rsid w:val="75E11C8A"/>
    <w:rsid w:val="75E55C1E"/>
    <w:rsid w:val="75F06371"/>
    <w:rsid w:val="75F47C0F"/>
    <w:rsid w:val="75F55735"/>
    <w:rsid w:val="75F67D31"/>
    <w:rsid w:val="75FF0362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377AFB"/>
    <w:rsid w:val="7641097A"/>
    <w:rsid w:val="76426BCC"/>
    <w:rsid w:val="76432944"/>
    <w:rsid w:val="764346F2"/>
    <w:rsid w:val="76445D7A"/>
    <w:rsid w:val="764B35A7"/>
    <w:rsid w:val="765406AD"/>
    <w:rsid w:val="76562678"/>
    <w:rsid w:val="76564426"/>
    <w:rsid w:val="76574DC9"/>
    <w:rsid w:val="765B5DF4"/>
    <w:rsid w:val="765E152C"/>
    <w:rsid w:val="76636B42"/>
    <w:rsid w:val="76652273"/>
    <w:rsid w:val="76664C8D"/>
    <w:rsid w:val="766F4367"/>
    <w:rsid w:val="7671300D"/>
    <w:rsid w:val="76796366"/>
    <w:rsid w:val="7682346D"/>
    <w:rsid w:val="768D3BBF"/>
    <w:rsid w:val="76904267"/>
    <w:rsid w:val="76910AF0"/>
    <w:rsid w:val="7691545E"/>
    <w:rsid w:val="76937428"/>
    <w:rsid w:val="76991590"/>
    <w:rsid w:val="769E5DCD"/>
    <w:rsid w:val="76AA4771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E0619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0F2826"/>
    <w:rsid w:val="77100A78"/>
    <w:rsid w:val="771039C0"/>
    <w:rsid w:val="77147432"/>
    <w:rsid w:val="771A5453"/>
    <w:rsid w:val="771F6F0D"/>
    <w:rsid w:val="77212C85"/>
    <w:rsid w:val="77275DC2"/>
    <w:rsid w:val="77277B70"/>
    <w:rsid w:val="77291B3A"/>
    <w:rsid w:val="772C5186"/>
    <w:rsid w:val="77324E93"/>
    <w:rsid w:val="77383B2B"/>
    <w:rsid w:val="77405D68"/>
    <w:rsid w:val="77420E4E"/>
    <w:rsid w:val="77446974"/>
    <w:rsid w:val="774E15A1"/>
    <w:rsid w:val="775070C7"/>
    <w:rsid w:val="77560455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B5CAF"/>
    <w:rsid w:val="776C5E7A"/>
    <w:rsid w:val="776D5DAA"/>
    <w:rsid w:val="77753443"/>
    <w:rsid w:val="77764653"/>
    <w:rsid w:val="777709E9"/>
    <w:rsid w:val="777A2396"/>
    <w:rsid w:val="77860D3A"/>
    <w:rsid w:val="77933457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137B9"/>
    <w:rsid w:val="78145988"/>
    <w:rsid w:val="78177BE5"/>
    <w:rsid w:val="781F4CEB"/>
    <w:rsid w:val="78201875"/>
    <w:rsid w:val="78210A63"/>
    <w:rsid w:val="782151C7"/>
    <w:rsid w:val="78284000"/>
    <w:rsid w:val="7831514A"/>
    <w:rsid w:val="783267CC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3A5B"/>
    <w:rsid w:val="78E75809"/>
    <w:rsid w:val="78ED15CB"/>
    <w:rsid w:val="78F65A4C"/>
    <w:rsid w:val="78FA19E0"/>
    <w:rsid w:val="78FB12B4"/>
    <w:rsid w:val="790068CB"/>
    <w:rsid w:val="7904460D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25B49"/>
    <w:rsid w:val="79464C25"/>
    <w:rsid w:val="794B3FEA"/>
    <w:rsid w:val="794C7D62"/>
    <w:rsid w:val="79532E9E"/>
    <w:rsid w:val="79563CE2"/>
    <w:rsid w:val="79586707"/>
    <w:rsid w:val="795D5ACB"/>
    <w:rsid w:val="795F1843"/>
    <w:rsid w:val="795F5CE7"/>
    <w:rsid w:val="796055BB"/>
    <w:rsid w:val="79635B65"/>
    <w:rsid w:val="796926C2"/>
    <w:rsid w:val="796D0C75"/>
    <w:rsid w:val="796E7CD8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0629D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EF706B"/>
    <w:rsid w:val="79F467B9"/>
    <w:rsid w:val="79F93A46"/>
    <w:rsid w:val="79FA156C"/>
    <w:rsid w:val="79FC1788"/>
    <w:rsid w:val="79FE105C"/>
    <w:rsid w:val="7A04063C"/>
    <w:rsid w:val="7A044199"/>
    <w:rsid w:val="7A066163"/>
    <w:rsid w:val="7A083C89"/>
    <w:rsid w:val="7A124B07"/>
    <w:rsid w:val="7A1C5986"/>
    <w:rsid w:val="7A28257D"/>
    <w:rsid w:val="7A2D1941"/>
    <w:rsid w:val="7A2D7B93"/>
    <w:rsid w:val="7A2F7467"/>
    <w:rsid w:val="7A301431"/>
    <w:rsid w:val="7A335E70"/>
    <w:rsid w:val="7A360C00"/>
    <w:rsid w:val="7A48677B"/>
    <w:rsid w:val="7A523156"/>
    <w:rsid w:val="7A540C7C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AFD1314"/>
    <w:rsid w:val="7B0326A2"/>
    <w:rsid w:val="7B041AF4"/>
    <w:rsid w:val="7B0C2FCA"/>
    <w:rsid w:val="7B0D784D"/>
    <w:rsid w:val="7B166879"/>
    <w:rsid w:val="7B185FAC"/>
    <w:rsid w:val="7B1B3E90"/>
    <w:rsid w:val="7B1B6026"/>
    <w:rsid w:val="7B1D7C08"/>
    <w:rsid w:val="7B1E128A"/>
    <w:rsid w:val="7B1E7754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A49B8"/>
    <w:rsid w:val="7B5F3D7C"/>
    <w:rsid w:val="7B6770D5"/>
    <w:rsid w:val="7B696C1E"/>
    <w:rsid w:val="7B737828"/>
    <w:rsid w:val="7B767318"/>
    <w:rsid w:val="7B7B66DC"/>
    <w:rsid w:val="7B827A6B"/>
    <w:rsid w:val="7B890DF9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DC34AC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21B97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3BAE"/>
    <w:rsid w:val="7C3F7AEE"/>
    <w:rsid w:val="7C4411C4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25061"/>
    <w:rsid w:val="7D2708CA"/>
    <w:rsid w:val="7D292894"/>
    <w:rsid w:val="7D3445AB"/>
    <w:rsid w:val="7D35091E"/>
    <w:rsid w:val="7D382AD7"/>
    <w:rsid w:val="7D3E79C1"/>
    <w:rsid w:val="7D3F20B7"/>
    <w:rsid w:val="7D407BDD"/>
    <w:rsid w:val="7D43322A"/>
    <w:rsid w:val="7D4C6582"/>
    <w:rsid w:val="7D4F1BCF"/>
    <w:rsid w:val="7D4F7E21"/>
    <w:rsid w:val="7D5D253D"/>
    <w:rsid w:val="7D6417AF"/>
    <w:rsid w:val="7D657644"/>
    <w:rsid w:val="7D7004C3"/>
    <w:rsid w:val="7D733B0F"/>
    <w:rsid w:val="7D80622C"/>
    <w:rsid w:val="7D847ACA"/>
    <w:rsid w:val="7D871368"/>
    <w:rsid w:val="7D873EDA"/>
    <w:rsid w:val="7D883850"/>
    <w:rsid w:val="7D8C0A7A"/>
    <w:rsid w:val="7DA243F4"/>
    <w:rsid w:val="7DA261A2"/>
    <w:rsid w:val="7DAA32A9"/>
    <w:rsid w:val="7DB14637"/>
    <w:rsid w:val="7DBA34EC"/>
    <w:rsid w:val="7DBD2FDC"/>
    <w:rsid w:val="7DC75C09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32BFC"/>
    <w:rsid w:val="7E1846B6"/>
    <w:rsid w:val="7E186464"/>
    <w:rsid w:val="7E1A21DD"/>
    <w:rsid w:val="7E1F3C97"/>
    <w:rsid w:val="7E1F5A45"/>
    <w:rsid w:val="7E21356B"/>
    <w:rsid w:val="7E2D7A48"/>
    <w:rsid w:val="7E2E3EDA"/>
    <w:rsid w:val="7E301A00"/>
    <w:rsid w:val="7E350DC4"/>
    <w:rsid w:val="7E3522E4"/>
    <w:rsid w:val="7E357016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67872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93E46"/>
    <w:rsid w:val="7EDB7BBE"/>
    <w:rsid w:val="7EE54599"/>
    <w:rsid w:val="7EE60311"/>
    <w:rsid w:val="7EE747B5"/>
    <w:rsid w:val="7EFC41F2"/>
    <w:rsid w:val="7EFC5E66"/>
    <w:rsid w:val="7F0D0E5D"/>
    <w:rsid w:val="7F0D3AEF"/>
    <w:rsid w:val="7F10538E"/>
    <w:rsid w:val="7F1135E0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01204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3</Pages>
  <Words>1315</Words>
  <Characters>1706</Characters>
  <Lines>0</Lines>
  <Paragraphs>0</Paragraphs>
  <TotalTime>0</TotalTime>
  <ScaleCrop>false</ScaleCrop>
  <LinksUpToDate>false</LinksUpToDate>
  <CharactersWithSpaces>1808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2023-09-27T09:08:35Z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08377B74AC2340138DB8D8C23DF79184_13</vt:lpwstr>
  </property>
  <property fmtid="{D5CDD505-2E9C-101B-9397-08002B2CF9AE}" pid="5" name="commondata">
    <vt:lpwstr>eyJjb3VudCI6NDAzLCJoZGlkIjoiNjdhMTMwNDYzZWIwOTU0NDRlYjIzNmI5NWQ1MzBlYjAiLCJ1c2VyQ291bnQiOjQwM30=</vt:lpwstr>
  </property>
</Properties>
</file>