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行业研究-中国家庭高级护理特许经营</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行业研究-中国家庭高级护理特许经营</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【报告篇幅】：81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【报告图表数】：117</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中国市场家庭高级护理特许经营现状及未来发展趋势，侧重分析在中国市场扮演重要角色的企业，重点呈现这些企业在中国市场的家庭高级护理特许经营收入、市场份额、市场定位、发展计划、产品及服务等。历史数据为2018至2022年，预测数据为2023至2029年。本研究项目旨在梳理家庭高级护理特许经营领域产品系列，洞悉行业特点、市场存量空间及增量空间，并结合市场发展前景判断家庭高级护理特许经营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2022年中国家庭高级护理特许经营市场销售收入达到了 万元，预计2029年可以达到 万元，2023-2029期间年复合增长率(CAGR)为 %。中国市场核心厂商包括BrightStar、Synergy HomeCare、Right at Home、Interim HealthCare和Home Instead等，2022年前三大厂商，占有大约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从产品类型方面来看，专业护理占有重要地位，预计2029年份额将达到 %。同时就应用来看，55 至 65 岁在2022年份额大约是 %，未来几年CAGR大约为 %。</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BrightStar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Synergy HomeCare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Right at Home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Interim HealthCare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Home Instead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Comfort Keepers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Living Assistance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Griswold Home 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专业护理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家庭主妇及陪伴服务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物理疗法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医疗社会服务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至 65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至 75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第1章：报告统计范围、产品细分及中国总体规模及增长率，2018-2029年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第2章：中国市场家庭高级护理特许经营主要企业竞争分析，主要包括家庭高级护理特许经营收入、市场份额、及行业集中度等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第3章：中国市场家庭高级护理特许经营主要企业基本情况介绍，包括公司简介、家庭高级护理特许经营产品、家庭高级护理特许经营收入及最新动态等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第4章：中国不同产品类型家庭高级护理特许经营规模及份额等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第5章：中国不同应用家庭高级护理特许经营规模及份额等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市场空间：中国家庭高级护理特许经营行业市场规模情况如何？未来增长情况如何？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产业链情况：中国家庭高级护理特许经营厂商所在产业链构成是怎样？未来格局会如何演化？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厂商分析：全球家庭高级护理特许经营领先企业是谁？企业情况怎样？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家庭高级护理特许经营市场概述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家庭高级护理特许经营市场概述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不同产品类型家庭高级护理特许经营分析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中国市场不同产品类型家庭高级护理特许经营市场规模对比（2018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专业护理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家庭主妇及陪伴服务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物理疗法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医疗社会服务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从不同应用，家庭高级护理特许经营主要包括如下几个方面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中国市场不同应用家庭高级护理特许经营规模对比（2018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55 至 65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66 至 75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中国家庭高级护理特许经营市场规模现状及未来趋势（2018-2029）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中国市场家庭高级护理特许经营主要企业分析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中国市场主要企业家庭高级护理特许经营规模及市场份额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中国市场主要企业总部及主要市场区域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中国市场主要厂商进入家庭高级护理特许经营行业时间点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中国市场主要厂商家庭高级护理特许经营产品类型及应用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家庭高级护理特许经营行业集中度、竞争程度分析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家庭高级护理特许经营行业集中度分析：2022年中国市场Top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中国市场家庭高级护理特许经营第一梯队、第二梯队和第三梯队厂商及市场份额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新增投资及市场并购活动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BrightStar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BrightStar公司信息、总部、家庭高级护理特许经营市场地位以及主要的竞争对手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BrightStar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BrightStar在中国市场家庭高级护理特许经营收入（万元）及毛利率(2018-2023)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BrightStar公司简介及主要业务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Synergy HomeCare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Synergy HomeCare公司信息、总部、家庭高级护理特许经营市场地位以及主要的竞争对手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Synergy HomeCare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Synergy HomeCare在中国市场家庭高级护理特许经营收入（万元）及毛利率(2018-2023)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Synergy HomeCare公司简介及主要业务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Right at Home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Right at Home公司信息、总部、家庭高级护理特许经营市场地位以及主要的竞争对手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Right at Home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Right at Home在中国市场家庭高级护理特许经营收入（万元）及毛利率(2018-2023)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Right at Home公司简介及主要业务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Interim HealthCare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Interim HealthCare公司信息、总部、家庭高级护理特许经营市场地位以及主要的竞争对手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Interim HealthCare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Interim HealthCare在中国市场家庭高级护理特许经营收入（万元）及毛利率(2018-2023)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Interim HealthCare公司简介及主要业务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Home Instead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Home Instead公司信息、总部、家庭高级护理特许经营市场地位以及主要的竞争对手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Home Instead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Home Instead在中国市场家庭高级护理特许经营收入（万元）及毛利率(2018-2023)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Home Instead公司简介及主要业务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Comfort Keepers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Comfort Keepers公司信息、总部、家庭高级护理特许经营市场地位以及主要的竞争对手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Comfort Keepers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Comfort Keepers在中国市场家庭高级护理特许经营收入（万元）及毛利率(2018-2023)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Comfort Keepers公司简介及主要业务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Living Assistance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Living Assistance Services公司信息、总部、家庭高级护理特许经营市场地位以及主要的竞争对手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Living Assistance Services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Living Assistance Services在中国市场家庭高级护理特许经营收入（万元）及毛利率(2018-2023)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Living Assistance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Griswold Home Care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Griswold Home 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Griswold Home 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Griswold Home 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Griswold Home 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中国不同类型家庭高级护理特许经营规模及预测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中国不同类型家庭高级护理特许经营规模及市场份额（2018-2023）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中国不同类型家庭高级护理特许经营规模预测（2024-2029）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中国不同应用家庭高级护理特许经营分析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中国不同应用家庭高级护理特许经营规模及市场份额（2018-2023）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中国不同应用家庭高级护理特许经营规模预测（2024-2029）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行业发展机遇和风险分析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家庭高级护理特许经营行业发展机遇及主要驱动因素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家庭高级护理特许经营行业发展面临的风险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家庭高级护理特许经营行业政策分析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家庭高级护理特许经营中国企业SWOT分析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家庭高级护理特许经营行业产业链简介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家庭高级护理特许经营行业供应链分析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主要原材料及供应情况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家庭高级护理特许经营行业主要下游客户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家庭高级护理特许经营行业采购模式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家庭高级护理特许经营行业开发/生产模式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家庭高级护理特许经营行业销售模式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中国市场不同产品类型家庭高级护理特许经营市场规模（万元）及增长率对比（2018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专业护理主要企业列表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家庭主妇及陪伴服务主要企业列表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物理疗法主要企业列表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医疗社会服务主要企业列表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中国市场不同应用家庭高级护理特许经营市场规模（万元）及增长率对比（2018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中国市场主要企业家庭高级护理特许经营规模（万元）&amp;（2018-2023）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中国市场主要企业家庭高级护理特许经营规模份额对比（2018-2023）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中国市场主要企业总部及地区分布及主要市场区域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中国市场主要企业进入家庭高级护理特许经营市场日期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中国市场主要厂商家庭高级护理特许经营产品类型及应用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2022年中国市场家庭高级护理特许经营主要厂商市场地位（第一梯队、第二梯队和第三梯队）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中国市场家庭高级护理特许经营市场投资、并购等现状分析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BrightStar公司信息、总部、家庭高级护理特许经营市场地位以及主要的竞争对手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BrightStar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BrightStar在中国市场家庭高级护理特许经营收入（万元）及毛利率(2018-2023)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BrightStar公司简介及主要业务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Synergy HomeCare公司信息、总部、家庭高级护理特许经营市场地位以及主要的竞争对手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Synergy HomeCare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Synergy HomeCare在中国市场家庭高级护理特许经营收入（万元）及毛利率(2018-2023)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Synergy HomeCare公司简介及主要业务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Right at Home公司信息、总部、家庭高级护理特许经营市场地位以及主要的竞争对手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Right at Home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Right at Home在中国市场家庭高级护理特许经营收入（万元）及毛利率(2018-2023)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Right at Home公司简介及主要业务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Interim HealthCare公司信息、总部、家庭高级护理特许经营市场地位以及主要的竞争对手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Interim HealthCare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Interim HealthCare在中国市场家庭高级护理特许经营收入（万元）及毛利率(2018-2023)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Interim HealthCare公司简介及主要业务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Home Instead公司信息、总部、家庭高级护理特许经营市场地位以及主要的竞争对手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Home Instead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Home Instead在中国市场家庭高级护理特许经营收入（万元）及毛利率(2018-2023)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Home Instead公司简介及主要业务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Comfort Keepers公司信息、总部、家庭高级护理特许经营市场地位以及主要的竞争对手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Comfort Keepers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Comfort Keepers在中国市场家庭高级护理特许经营收入（万元）及毛利率(2018-2023)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Comfort Keepers公司简介及主要业务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Living Assistance Services公司信息、总部、家庭高级护理特许经营市场地位以及主要的竞争对手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Living Assistance Services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Living Assistance Services在中国市场家庭高级护理特许经营收入（万元）及毛利率(2018-2023)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Living Assistance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Griswold Home Care公司信息、总部、家庭高级护理特许经营市场地位以及主要的竞争对手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Griswold Home Care 家庭高级护理特许经营产品及服务介绍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Griswold Home Care在中国市场家庭高级护理特许经营收入（万元）及毛利率(2018-2023)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Griswold Home Care公司简介及主要业务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中国不同产品类型家庭高级护理特许经营规模列表（万元）&amp;（2018-2023）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中国不同产品类型家庭高级护理特许经营规模市场份额列表（2018-2023）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中国不同产品类型家庭高级护理特许经营规模预测（万元）&amp;（2024-2029）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中国不同产品类型家庭高级护理特许经营规模市场份额预测（2024-2029）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中国不同应用家庭高级护理特许经营规模列表（万元）&amp;（2018-2023）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中国不同应用家庭高级护理特许经营规模市场份额列表（2018-2023）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中国不同应用家庭高级护理特许经营规模预测（万元）&amp;（2024-2029）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中国不同应用家庭高级护理特许经营规模市场份额预测（2024-2029）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家庭高级护理特许经营行业发展机遇及主要驱动因素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家庭高级护理特许经营行业发展面临的风险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家庭高级护理特许经营行业政策分析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家庭高级护理特许经营行业供应链分析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家庭高级护理特许经营上游原材料和主要供应商情况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家庭高级护理特许经营行业主要下游客户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本文分析师列表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QYResearch主要业务单元及分析师列表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家庭高级护理特许经营产品图片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中国不同产品类型家庭高级护理特许经营市场份额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专业护理产品图片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中国专业护理规模（万元）及增长率（2018-2029）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家庭主妇及陪伴服务产品图片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中国家庭主妇及陪伴服务规模（万元）及增长率（2018-2029）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物理疗法产品图片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中国物理疗法规模（万元）及增长率（2018-2029）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医疗社会服务产品图片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中国医疗社会服务规模（万元）及增长率（2018-2029）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中国不同应用家庭高级护理特许经营市场份额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55 至 65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66 至 75 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中国家庭高级护理特许经营市场规模增速预测:（2018-2029）&amp;（万元）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中国市场家庭高级护理特许经营市场规模, 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2022年中国市场前五大厂商家庭高级护理特许经营市场份额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2022年中国市场家庭高级护理特许经营第一梯队、第二梯队和第三梯队企业及市场份额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中国不同产品类型家庭高级护理特许经营市场份额2018 &amp; 2022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家庭高级护理特许经营中国企业SWOT分析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家庭高级护理特许经营产业链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家庭高级护理特许经营行业采购模式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家庭高级护理特许经营行业开发/生产模式分析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家庭高级护理特许经营行业销售模式分析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AwOCwiaGRpZCI6IjY3YTEzMDQ2M2ViMDk1NDQ0ZWIyMzZiOTVkNTMwZWIwIiwidXNlckNvdW50IjoxMDA4fQ=="/>
  </w:docVars>
  <w:rsids>
    <w:rsidRoot w:val="438C3708"/>
    <w:rsid w:val="00005402"/>
    <w:rsid w:val="00103897"/>
    <w:rsid w:val="001464CE"/>
    <w:rsid w:val="00227F32"/>
    <w:rsid w:val="00305CE7"/>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60C5454"/>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4055C"/>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84421"/>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1159C"/>
    <w:rsid w:val="490C6E6F"/>
    <w:rsid w:val="4917600A"/>
    <w:rsid w:val="491A0531"/>
    <w:rsid w:val="491A4E7A"/>
    <w:rsid w:val="491C4628"/>
    <w:rsid w:val="49294E43"/>
    <w:rsid w:val="49296D45"/>
    <w:rsid w:val="492C2215"/>
    <w:rsid w:val="4933371F"/>
    <w:rsid w:val="493354CD"/>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AB6549"/>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47080A"/>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C220A"/>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AC19B2"/>
    <w:rsid w:val="6FB24AEE"/>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1464E0"/>
    <w:rsid w:val="7419513C"/>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294073"/>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BFC5A6F"/>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B46A32"/>
    <w:rsid w:val="7CBE4AD3"/>
    <w:rsid w:val="7CC66965"/>
    <w:rsid w:val="7CCD4D16"/>
    <w:rsid w:val="7CD62C03"/>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13</Pages>
  <Words>7666</Words>
  <Characters>11636</Characters>
  <Lines>0</Lines>
  <Paragraphs>0</Paragraphs>
  <TotalTime>145</TotalTime>
  <ScaleCrop>false</ScaleCrop>
  <LinksUpToDate>false</LinksUpToDate>
  <CharactersWithSpaces>14271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2023-02-23T10:34:59Z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F981385116804D2E8E3D934DA83D9587</vt:lpwstr>
  </property>
  <property fmtid="{D5CDD505-2E9C-101B-9397-08002B2CF9AE}" pid="5" name="commondata">
    <vt:lpwstr>eyJjb3VudCI6NDAzLCJoZGlkIjoiNjdhMTMwNDYzZWIwOTU0NDRlYjIzNmI5NWQ1MzBlYjAiLCJ1c2VyQ291bnQiOjQwM30=</vt:lpwstr>
  </property>
</Properties>
</file>