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大数据行业分析报告-实验室自动ESR分析仪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场现状研究分析与发展前景预测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大数据行业分析报告-实验室自动ESR分析仪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场现状研究分析与发展前景预测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【报告篇幅】：88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【报告图表数】：126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2022年中国实验室自动ESR分析仪市场销售收入达到了 万元，预计2029年可以达到 万元，2023-2029期间年复合增长率(CAGR)为 %。本研究项目旨在梳理实验室自动ESR分析仪领域产品系列，洞悉行业特点、市场存量空间及增量空间，并结合市场发展前景判断实验室自动ESR分析仪领域内各类竞争者所处地位。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中国市场核心厂商包括Streck、Alifax Holding S.p.A.、RR Mechatronics、Greiner Group (Greiner Bio One International GmbH)和ALCOR Scientific等，按收入计，2022年中国市场前三大厂商占有大约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从产品类型方面来看，全自动ESR分析仪占有重要地位，预计2029年份额将达到 %。同时就应用来看，医院在2022年份额大约是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实验室自动ESR分析仪的生产、消费及进出口情况，重点关注在中国市场扮演重要角色的全球及本土实验室自动ESR分析仪生产商，呈现这些厂商在中国市场的实验室自动ESR分析仪销量、收入、价格、毛利率、市场份额等关键指标。此外，针对实验室自动ESR分析仪产品本身的细分增长情况，如不同实验室自动ESR分析仪产品类型、价格、销量、收入，不同应用实验室自动ESR分析仪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本文主要包括实验室自动ESR分析仪生产商如下：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Streck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Alifax Holding S.p.A.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RR Mechatronics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Greiner Group (Greiner Bio One International GmbH)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ALCOR Scientific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Diesse Diagnostica Senese Spa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ELITechGroup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Beijing Succeeder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SFRI Medical Diagnostics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全自动ESR分析仪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半自动ESR分析仪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诊断实验室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合同研究组织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学术和研究机构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门诊手术中心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诊所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第2章：中国市场实验室自动ESR分析仪主要厂商（品牌）竞争分析，主要包括实验室自动ESR分析仪销量、收入、市场份额、价格、产地及行业集中度分析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第3章：中国市场实验室自动ESR分析仪主要厂商（品牌）基本情况介绍，包括公司简介、实验室自动ESR分析仪产品型号、销量、价格、收入及最新动态等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第4章：中国不同类型实验室自动ESR分析仪销量、收入、价格及份额等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第5章：中国不同应用实验室自动ESR分析仪销量、收入、价格及份额等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第8章：中国本土实验室自动ESR分析仪生产情况分析，及中国市场实验室自动ESR分析仪进出口情况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市场空间：中国实验室自动ESR分析仪行业市场规模情况如何？未来增长情况如何？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产业链情况：中国实验室自动ESR分析仪厂商所在产业链构成是怎样？未来格局会如何演化？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厂商分析：全球实验室自动ESR分析仪领先企业是谁？企业情况怎样？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实验室自动ESR分析仪市场概述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按照不同产品类型，实验室自动ESR分析仪主要可以分为如下几个类别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中国不同产品类型实验室自动ESR分析仪增长趋势2018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全自动ESR分析仪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半自动ESR分析仪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从不同应用，实验室自动ESR分析仪主要包括如下几个方面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中国不同应用实验室自动ESR分析仪增长趋势2018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诊断实验室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合同研究组织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学术和研究机构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门诊手术中心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1.3.7 诊所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1.3.8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中国实验室自动ESR分析仪发展现状及未来趋势（2018-2029）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中国市场实验室自动ESR分析仪收入及增长率（2018-2029）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中国市场实验室自动ESR分析仪销量及增长率（2018-2029）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中国市场主要实验室自动ESR分析仪厂商分析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中国市场主要厂商实验室自动ESR分析仪销量、收入及市场份额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中国市场主要厂商实验室自动ESR分析仪销量（2018-2023）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中国市场主要厂商实验室自动ESR分析仪收入（2018-2023）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2022年中国市场主要厂商实验室自动ESR分析仪收入排名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中国市场主要厂商实验室自动ESR分析仪价格（2018-2023）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中国市场主要厂商实验室自动ESR分析仪总部及产地分布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中国市场主要厂商成立时间及实验室自动ESR分析仪商业化日期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中国市场主要厂商实验室自动ESR分析仪产品类型及应用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实验室自动ESR分析仪行业集中度、竞争程度分析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实验室自动ESR分析仪行业集中度分析：2022年中国Top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中国实验室自动ESR分析仪第一梯队、第二梯队和第三梯队厂商（品牌）及2022年市场份额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中国市场实验室自动ESR分析仪主要企业分析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Streck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Streck基本信息、实验室自动ESR分析仪生产基地、总部、竞争对手及市场地位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Streck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Streck在中国市场实验室自动ESR分析仪销量、收入、价格及毛利率（2018-2023）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Streck公司简介及主要业务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Streck企业最新动态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Alifax Holding S.p.A.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Alifax Holding S.p.A.基本信息、实验室自动ESR分析仪生产基地、总部、竞争对手及市场地位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Alifax Holding S.p.A.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Alifax Holding S.p.A.在中国市场实验室自动ESR分析仪销量、收入、价格及毛利率（2018-2023）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Alifax Holding S.p.A.公司简介及主要业务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Alifax Holding S.p.A.企业最新动态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RR Mechatronics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RR Mechatronics基本信息、实验室自动ESR分析仪生产基地、总部、竞争对手及市场地位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RR Mechatronics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RR Mechatronics在中国市场实验室自动ESR分析仪销量、收入、价格及毛利率（2018-2023）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RR Mechatronics公司简介及主要业务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RR Mechatronics企业最新动态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Greiner Group (Greiner Bio One International GmbH)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Greiner Group (Greiner Bio One International GmbH)基本信息、实验室自动ESR分析仪生产基地、总部、竞争对手及市场地位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Greiner Group (Greiner Bio One International GmbH)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Greiner Group (Greiner Bio One International GmbH)在中国市场实验室自动ESR分析仪销量、收入、价格及毛利率（2018-2023）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Greiner Group (Greiner Bio One International GmbH)公司简介及主要业务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Greiner Group (Greiner Bio One International GmbH)企业最新动态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ALCOR Scientific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ALCOR Scientific基本信息、实验室自动ESR分析仪生产基地、总部、竞争对手及市场地位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ALCOR Scientific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ALCOR Scientific在中国市场实验室自动ESR分析仪销量、收入、价格及毛利率（2018-2023）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ALCOR Scientific公司简介及主要业务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ALCOR Scientific企业最新动态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Diesse Diagnostica Senese Spa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Diesse Diagnostica Senese Spa基本信息、实验室自动ESR分析仪生产基地、总部、竞争对手及市场地位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Diesse Diagnostica Senese Spa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Diesse Diagnostica Senese Spa在中国市场实验室自动ESR分析仪销量、收入、价格及毛利率（2018-2023）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Diesse Diagnostica Senese Spa公司简介及主要业务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Diesse Diagnostica Senese Spa企业最新动态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ELITechGroup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ELITechGroup基本信息、实验室自动ESR分析仪生产基地、总部、竞争对手及市场地位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ELITechGroup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ELITechGroup在中国市场实验室自动ESR分析仪销量、收入、价格及毛利率（2018-2023）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ELITechGroup公司简介及主要业务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ELITechGroup企业最新动态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Beijing Succeeder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Beijing Succeeder Technology基本信息、实验室自动ESR分析仪生产基地、总部、竞争对手及市场地位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Beijing Succeeder Technology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Beijing Succeeder Technology在中国市场实验室自动ESR分析仪销量、收入、价格及毛利率（2018-2023）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Beijing Succeeder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Beijing Succeeder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SFRI Medical Diagnostics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SFRI Medical Diagnostics基本信息、实验室自动ESR分析仪生产基地、总部、竞争对手及市场地位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SFRI Medical Diagnostics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SFRI Medical Diagnostics在中国市场实验室自动ESR分析仪销量、收入、价格及毛利率（2018-2023）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SFRI Medical Diagnostics公司简介及主要业务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SFRI Medical Diagnostics企业最新动态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不同类型实验室自动ESR分析仪分析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中国市场不同产品类型实验室自动ESR分析仪销量（2018-2029）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中国市场不同产品类型实验室自动ESR分析仪销量及市场份额（2018-2023）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中国市场不同产品类型实验室自动ESR分析仪销量预测（2024-2029）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中国市场不同产品类型实验室自动ESR分析仪规模（2018-2029）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中国市场不同产品类型实验室自动ESR分析仪规模及市场份额（2018-2023）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中国市场不同产品类型实验室自动ESR分析仪规模预测（2024-2029）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中国市场不同产品类型实验室自动ESR分析仪价格走势（2018-2029）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不同应用实验室自动ESR分析仪分析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中国市场不同应用实验室自动ESR分析仪销量（2018-2029）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中国市场不同应用实验室自动ESR分析仪销量及市场份额（2018-2023）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中国市场不同应用实验室自动ESR分析仪销量预测（2024-2029）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中国市场不同应用实验室自动ESR分析仪规模（2018-2029）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中国市场不同应用实验室自动ESR分析仪规模及市场份额（2018-2023）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中国市场不同应用实验室自动ESR分析仪规模预测（2024-2029）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中国市场不同应用实验室自动ESR分析仪价格走势（2018-2029）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实验室自动ESR分析仪行业发展分析---发展趋势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实验室自动ESR分析仪行业发展分析---厂商壁垒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实验室自动ESR分析仪行业发展分析---驱动因素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实验室自动ESR分析仪行业发展分析---制约因素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实验室自动ESR分析仪中国企业SWOT分析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实验室自动ESR分析仪行业政策环境分析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实验室自动ESR分析仪行业产业链简介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实验室自动ESR分析仪产业链分析-上游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实验室自动ESR分析仪产业链分析-中游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实验室自动ESR分析仪产业链分析-下游：行业场景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实验室自动ESR分析仪行业采购模式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实验室自动ESR分析仪行业生产模式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实验室自动ESR分析仪行业销售模式及销售渠道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中国本土实验室自动ESR分析仪产能、产量分析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中国实验室自动ESR分析仪供需现状及预测（2018-2029）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中国实验室自动ESR分析仪产能、产量、产能利用率及发展趋势（2018-2029）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中国实验室自动ESR分析仪产量、市场需求量及发展趋势（2018-2029）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中国实验室自动ESR分析仪进出口分析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中国市场实验室自动ESR分析仪主要进口来源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中国市场实验室自动ESR分析仪主要出口目的地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不同产品类型，实验室自动ESR分析仪市场规模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不同应用实验室自动ESR分析仪市场规模2018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中国市场主要厂商实验室自动ESR分析仪销量（2018-2023）&amp;（千台）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中国市场主要厂商实验室自动ESR分析仪销量市场份额（2018-2023）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中国市场主要厂商实验室自动ESR分析仪收入（2018-2023）&amp;（万元）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中国市场主要厂商实验室自动ESR分析仪收入份额（2018-2023）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2022年中国主要生产商实验室自动ESR分析仪收入排名（万元）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中国市场主要厂商实验室自动ESR分析仪价格（2018-2023）&amp;（元/台）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中国市场主要厂商实验室自动ESR分析仪总部及产地分布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中国市场主要厂商成立时间及实验室自动ESR分析仪商业化日期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中国市场主要厂商实验室自动ESR分析仪产品类型及应用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2022年中国市场实验室自动ESR分析仪主要厂商市场地位（第一梯队、第二梯队和第三梯队）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Streck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Streck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Streck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Streck公司简介及主要业务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Streck企业最新动态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Alifax Holding S.p.A.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Alifax Holding S.p.A.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Alifax Holding S.p.A.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Alifax Holding S.p.A.公司简介及主要业务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Alifax Holding S.p.A.企业最新动态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RR Mechatronics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RR Mechatronics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RR Mechatronics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RR Mechatronics公司简介及主要业务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RR Mechatronics企业最新动态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Greiner Group (Greiner Bio One International GmbH)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Greiner Group (Greiner Bio One International GmbH)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Greiner Group (Greiner Bio One International GmbH)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Greiner Group (Greiner Bio One International GmbH)公司简介及主要业务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Greiner Group (Greiner Bio One International GmbH)企业最新动态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ALCOR Scientific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ALCOR Scientific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ALCOR Scientific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ALCOR Scientific公司简介及主要业务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ALCOR Scientific企业最新动态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Diesse Diagnostica Senese Spa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Diesse Diagnostica Senese Spa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Diesse Diagnostica Senese Spa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Diesse Diagnostica Senese Spa公司简介及主要业务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Diesse Diagnostica Senese Spa企业最新动态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ELITechGroup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ELITechGroup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ELITechGroup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ELITechGroup公司简介及主要业务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ELITechGroup企业最新动态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Beijing Succeeder Technology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Beijing Succeeder Technology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Beijing Succeeder Technology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Beijing Succeeder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Beijing Succeeder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SFRI Medical Diagnostics 实验室自动ESR分析仪生产基地、总部、竞争对手及市场地位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SFRI Medical Diagnostics 实验室自动ESR分析仪产品规格、参数及市场应用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SFRI Medical Diagnostics 实验室自动ESR分析仪销量（千台）、收入（万元）、价格（元/台）及毛利率（2018-2023）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SFRI Medical Diagnostics公司简介及主要业务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SFRI Medical Diagnostics企业最新动态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中国市场不同类型实验室自动ESR分析仪销量（2018-2023）&amp;（千台）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中国市场不同类型实验室自动ESR分析仪销量市场份额（2018-2023）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中国市场不同类型实验室自动ESR分析仪销量预测（2024-2029）&amp;（千台）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中国市场不同类型实验室自动ESR分析仪销量市场份额预测（2024-2029）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中国市场不同类型实验室自动ESR分析仪规模（2018-2023）&amp;（万元）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中国市场不同类型实验室自动ESR分析仪规模市场份额（2018-2023）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中国市场不同类型实验室自动ESR分析仪规模预测（2024-2029）&amp;（万元）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中国市场不同类型实验室自动ESR分析仪规模市场份额预测（2024-2029）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中国市场不同应用实验室自动ESR分析仪销量（2018-2023）&amp;（千台）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中国市场不同应用实验室自动ESR分析仪销量市场份额（2018-2023）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中国市场不同应用实验室自动ESR分析仪销量预测（2024-2029）&amp;（千台）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中国市场不同应用实验室自动ESR分析仪销量市场份额预测（2024-2029）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中国市场不同应用实验室自动ESR分析仪规模（2018-2023）&amp;（万元）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中国市场不同应用实验室自动ESR分析仪规模市场份额（2018-2023）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中国市场不同应用实验室自动ESR分析仪规模预测（2024-2029）&amp;（万元）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中国市场不同应用实验室自动ESR分析仪规模市场份额预测（2024-2029）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实验室自动ESR分析仪行业发展分析---发展趋势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实验室自动ESR分析仪行业发展分析---厂商壁垒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实验室自动ESR分析仪行业发展分析---驱动因素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实验室自动ESR分析仪行业发展分析---制约因素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实验室自动ESR分析仪行业相关重点政策一览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实验室自动ESR分析仪行业供应链分析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实验室自动ESR分析仪上游原料供应商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实验室自动ESR分析仪行业主要下游客户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实验室自动ESR分析仪典型经销商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中国实验室自动ESR分析仪产量、销量、进口量及出口量（2018-2023）&amp;（千台）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中国实验室自动ESR分析仪产量、销量、进口量及出口量预测（2024-2029）&amp;（千台）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中国市场实验室自动ESR分析仪主要进口来源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中国市场实验室自动ESR分析仪主要出口目的地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实验室自动ESR分析仪产品图片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中国不同产品类型实验室自动ESR分析仪产量市场份额2022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全自动ESR分析仪产品图片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半自动ESR分析仪产品图片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中国不同应用实验室自动ESR分析仪市场份额2022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医院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诊断实验室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合同研究组织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学术和研究机构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门诊手术中心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诊所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中国市场实验室自动ESR分析仪市场规模，2018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中国市场实验室自动ESR分析仪收入及增长率（2018-2029）&amp;（万元）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中国市场实验室自动ESR分析仪销量及增长率（2018-2029）&amp;（千台）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2022年中国市场主要厂商实验室自动ESR分析仪销量市场份额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2022年中国市场主要厂商实验室自动ESR分析仪收入市场份额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2022年中国市场前五大厂商实验室自动ESR分析仪市场份额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2022年中国市场实验室自动ESR分析仪第一梯队、第二梯队和第三梯队厂商（品牌）及市场份额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中国市场不同产品类型实验室自动ESR分析仪价格走势（2018-2029）&amp;（元/台）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中国市场不同应用实验室自动ESR分析仪价格走势（2018-2029）&amp;（元/台）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实验室自动ESR分析仪中国企业SWOT分析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实验室自动ESR分析仪产业链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实验室自动ESR分析仪行业采购模式分析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实验室自动ESR分析仪行业生产模式分析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实验室自动ESR分析仪行业销售模式分析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中国实验室自动ESR分析仪产能、产量、产能利用率及发展趋势（2018-2029）&amp;（千台）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中国实验室自动ESR分析仪产量、市场需求量及发展趋势（2018-2029）&amp;（千台）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图31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A5MywiaGRpZCI6IjY3YTEzMDQ2M2ViMDk1NDQ0ZWIyMzZiOTVkNTMwZWIwIiwidXNlckNvdW50IjoxMDkzfQ=="/>
  </w:docVars>
  <w:rsids>
    <w:rsidRoot w:val="438C3708"/>
    <w:rsid w:val="00005402"/>
    <w:rsid w:val="00103897"/>
    <w:rsid w:val="001464CE"/>
    <w:rsid w:val="00227F32"/>
    <w:rsid w:val="00305CE7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C05FA5"/>
    <w:rsid w:val="05D03D33"/>
    <w:rsid w:val="05F17CC7"/>
    <w:rsid w:val="060914B4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FC21F4"/>
    <w:rsid w:val="09066EE6"/>
    <w:rsid w:val="09195451"/>
    <w:rsid w:val="091A12E3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A14FB7"/>
    <w:rsid w:val="0BB43C70"/>
    <w:rsid w:val="0BC07420"/>
    <w:rsid w:val="0BDD731F"/>
    <w:rsid w:val="0BF724D8"/>
    <w:rsid w:val="0C0A7D34"/>
    <w:rsid w:val="0C193AD3"/>
    <w:rsid w:val="0C2D285A"/>
    <w:rsid w:val="0C3E60D7"/>
    <w:rsid w:val="0C593243"/>
    <w:rsid w:val="0C601702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3C7F4D"/>
    <w:rsid w:val="0E464928"/>
    <w:rsid w:val="0E4806A0"/>
    <w:rsid w:val="0E577E1C"/>
    <w:rsid w:val="0E5C05EF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4A0448"/>
    <w:rsid w:val="0F517A28"/>
    <w:rsid w:val="0F546B75"/>
    <w:rsid w:val="0F5F5CA1"/>
    <w:rsid w:val="0F6D4E03"/>
    <w:rsid w:val="0F77328B"/>
    <w:rsid w:val="0F7E4A8B"/>
    <w:rsid w:val="0F81030D"/>
    <w:rsid w:val="0F8971C2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507CE0"/>
    <w:rsid w:val="10660B63"/>
    <w:rsid w:val="106A2B50"/>
    <w:rsid w:val="10725EA8"/>
    <w:rsid w:val="108D675B"/>
    <w:rsid w:val="10902932"/>
    <w:rsid w:val="10912913"/>
    <w:rsid w:val="109220A6"/>
    <w:rsid w:val="10982633"/>
    <w:rsid w:val="10A7189E"/>
    <w:rsid w:val="10AA46ED"/>
    <w:rsid w:val="10BD7E82"/>
    <w:rsid w:val="10D02315"/>
    <w:rsid w:val="10DC6F79"/>
    <w:rsid w:val="10E1111F"/>
    <w:rsid w:val="10E87E46"/>
    <w:rsid w:val="10EA0134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1B6383"/>
    <w:rsid w:val="132316DC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856F0D"/>
    <w:rsid w:val="14874462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A50A7A"/>
    <w:rsid w:val="15A5287C"/>
    <w:rsid w:val="15B479FC"/>
    <w:rsid w:val="15B64A89"/>
    <w:rsid w:val="15BC1A9A"/>
    <w:rsid w:val="15C2342E"/>
    <w:rsid w:val="15E45152"/>
    <w:rsid w:val="15ED388A"/>
    <w:rsid w:val="160C5454"/>
    <w:rsid w:val="16252663"/>
    <w:rsid w:val="16257519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E00A25"/>
    <w:rsid w:val="1BF400B9"/>
    <w:rsid w:val="1BF76FA4"/>
    <w:rsid w:val="1C033E58"/>
    <w:rsid w:val="1C115602"/>
    <w:rsid w:val="1C2A284A"/>
    <w:rsid w:val="1C2F4C4D"/>
    <w:rsid w:val="1C384865"/>
    <w:rsid w:val="1C3B3518"/>
    <w:rsid w:val="1C3E1334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F55DB"/>
    <w:rsid w:val="1CD16CB8"/>
    <w:rsid w:val="1CDB17BE"/>
    <w:rsid w:val="1CDD28FB"/>
    <w:rsid w:val="1CF540E9"/>
    <w:rsid w:val="1CFF5EAA"/>
    <w:rsid w:val="1D152095"/>
    <w:rsid w:val="1D2D3220"/>
    <w:rsid w:val="1D4A3D81"/>
    <w:rsid w:val="1D532BBD"/>
    <w:rsid w:val="1D55083D"/>
    <w:rsid w:val="1D593457"/>
    <w:rsid w:val="1D5F5A06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7422E6"/>
    <w:rsid w:val="20765541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61FB0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BE7A85"/>
    <w:rsid w:val="28C826B1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43BBD"/>
    <w:rsid w:val="2A092F82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376626"/>
    <w:rsid w:val="313F372D"/>
    <w:rsid w:val="314931FE"/>
    <w:rsid w:val="316D3DF6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4A2389"/>
    <w:rsid w:val="32503CD3"/>
    <w:rsid w:val="32543208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30B77A7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24418"/>
    <w:rsid w:val="34652146"/>
    <w:rsid w:val="346F257B"/>
    <w:rsid w:val="34750AB5"/>
    <w:rsid w:val="347B0F20"/>
    <w:rsid w:val="34874EF3"/>
    <w:rsid w:val="34913981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5BA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B2B1D"/>
    <w:rsid w:val="370B658B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ED3EE3"/>
    <w:rsid w:val="37F039D3"/>
    <w:rsid w:val="37FF2F0E"/>
    <w:rsid w:val="38200CB7"/>
    <w:rsid w:val="38246991"/>
    <w:rsid w:val="382471D8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927F4"/>
    <w:rsid w:val="39292CF8"/>
    <w:rsid w:val="39317DFF"/>
    <w:rsid w:val="394F5BA6"/>
    <w:rsid w:val="39785A2E"/>
    <w:rsid w:val="398B437E"/>
    <w:rsid w:val="399F745E"/>
    <w:rsid w:val="39A24982"/>
    <w:rsid w:val="39A910BC"/>
    <w:rsid w:val="39B76556"/>
    <w:rsid w:val="39C3537C"/>
    <w:rsid w:val="39C52C0D"/>
    <w:rsid w:val="39CE38A0"/>
    <w:rsid w:val="39ED1F78"/>
    <w:rsid w:val="3A014D73"/>
    <w:rsid w:val="3A065CA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53D90"/>
    <w:rsid w:val="3B693880"/>
    <w:rsid w:val="3B6B77B7"/>
    <w:rsid w:val="3B712EE8"/>
    <w:rsid w:val="3B790581"/>
    <w:rsid w:val="3B7A3CDF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AA0180"/>
    <w:rsid w:val="3DBE1FC2"/>
    <w:rsid w:val="3DC07568"/>
    <w:rsid w:val="3DD35929"/>
    <w:rsid w:val="3DD86F3A"/>
    <w:rsid w:val="3DDC316C"/>
    <w:rsid w:val="3DE11DF4"/>
    <w:rsid w:val="3DF91843"/>
    <w:rsid w:val="3E021D6A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4330A"/>
    <w:rsid w:val="3E9D72F5"/>
    <w:rsid w:val="3E9E5242"/>
    <w:rsid w:val="3EA2203F"/>
    <w:rsid w:val="3EB97F9E"/>
    <w:rsid w:val="3EBC016B"/>
    <w:rsid w:val="3EC15781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51B86"/>
    <w:rsid w:val="40041DC9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366F69"/>
    <w:rsid w:val="413B7A6D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3C1CEE"/>
    <w:rsid w:val="4258222A"/>
    <w:rsid w:val="426B4382"/>
    <w:rsid w:val="427342EC"/>
    <w:rsid w:val="427C5579"/>
    <w:rsid w:val="428A37DB"/>
    <w:rsid w:val="42916F69"/>
    <w:rsid w:val="42997141"/>
    <w:rsid w:val="429B74ED"/>
    <w:rsid w:val="42B911C3"/>
    <w:rsid w:val="42B94836"/>
    <w:rsid w:val="42C45840"/>
    <w:rsid w:val="42C817D4"/>
    <w:rsid w:val="42CF714A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A35D9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62211FB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632F5"/>
    <w:rsid w:val="46845629"/>
    <w:rsid w:val="468604DF"/>
    <w:rsid w:val="468C638D"/>
    <w:rsid w:val="469F5CBE"/>
    <w:rsid w:val="46A41C10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440D5"/>
    <w:rsid w:val="47B63383"/>
    <w:rsid w:val="47C51615"/>
    <w:rsid w:val="47CA1B4A"/>
    <w:rsid w:val="47D66E97"/>
    <w:rsid w:val="47D74267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BE77A4"/>
    <w:rsid w:val="4CC60DB4"/>
    <w:rsid w:val="4CCA547A"/>
    <w:rsid w:val="4CF03E01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814A59"/>
    <w:rsid w:val="4D865650"/>
    <w:rsid w:val="4D8C54DC"/>
    <w:rsid w:val="4D901140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F260E2"/>
    <w:rsid w:val="4FFC486B"/>
    <w:rsid w:val="50096F88"/>
    <w:rsid w:val="500F2DC6"/>
    <w:rsid w:val="500F511D"/>
    <w:rsid w:val="501A73E7"/>
    <w:rsid w:val="50292CB4"/>
    <w:rsid w:val="502C5162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873568"/>
    <w:rsid w:val="519530DD"/>
    <w:rsid w:val="51BA7D9C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E6503"/>
    <w:rsid w:val="527A5F1B"/>
    <w:rsid w:val="52910DFD"/>
    <w:rsid w:val="52A336C4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2714F"/>
    <w:rsid w:val="54535FB0"/>
    <w:rsid w:val="547445A3"/>
    <w:rsid w:val="547868A6"/>
    <w:rsid w:val="54817F20"/>
    <w:rsid w:val="54901A26"/>
    <w:rsid w:val="54A10368"/>
    <w:rsid w:val="54A8063C"/>
    <w:rsid w:val="54AD6566"/>
    <w:rsid w:val="54C1043A"/>
    <w:rsid w:val="54C45A17"/>
    <w:rsid w:val="54C618EB"/>
    <w:rsid w:val="54CD2C7A"/>
    <w:rsid w:val="54D51A4B"/>
    <w:rsid w:val="54D9743E"/>
    <w:rsid w:val="54DD06D4"/>
    <w:rsid w:val="54EB3100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B27AF8"/>
    <w:rsid w:val="55B84771"/>
    <w:rsid w:val="55B926BE"/>
    <w:rsid w:val="55BB0D24"/>
    <w:rsid w:val="55C23E61"/>
    <w:rsid w:val="55CE1826"/>
    <w:rsid w:val="55DE621D"/>
    <w:rsid w:val="55E02539"/>
    <w:rsid w:val="55ED52C6"/>
    <w:rsid w:val="55F674E6"/>
    <w:rsid w:val="55FB55C5"/>
    <w:rsid w:val="55FC6F38"/>
    <w:rsid w:val="56226FF5"/>
    <w:rsid w:val="562E599A"/>
    <w:rsid w:val="563A433F"/>
    <w:rsid w:val="5647080A"/>
    <w:rsid w:val="56554CD5"/>
    <w:rsid w:val="565655AA"/>
    <w:rsid w:val="56665BCA"/>
    <w:rsid w:val="566A3561"/>
    <w:rsid w:val="56707D61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E10C5F"/>
    <w:rsid w:val="56F269C8"/>
    <w:rsid w:val="56FC15F5"/>
    <w:rsid w:val="57016832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55C47"/>
    <w:rsid w:val="5B797C67"/>
    <w:rsid w:val="5B7C4A52"/>
    <w:rsid w:val="5B8012C6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846314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467A6D"/>
    <w:rsid w:val="5D5E7BC3"/>
    <w:rsid w:val="5D6E1CEF"/>
    <w:rsid w:val="5D710D9B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20DBC"/>
    <w:rsid w:val="6086255C"/>
    <w:rsid w:val="608A5EC3"/>
    <w:rsid w:val="60980395"/>
    <w:rsid w:val="609A104B"/>
    <w:rsid w:val="609B3C2C"/>
    <w:rsid w:val="60A26D69"/>
    <w:rsid w:val="60A30D33"/>
    <w:rsid w:val="60A968B8"/>
    <w:rsid w:val="60AF3851"/>
    <w:rsid w:val="60B42F40"/>
    <w:rsid w:val="60CC1D90"/>
    <w:rsid w:val="60EC26DA"/>
    <w:rsid w:val="60F026A0"/>
    <w:rsid w:val="61045C75"/>
    <w:rsid w:val="610761B7"/>
    <w:rsid w:val="61082472"/>
    <w:rsid w:val="61153112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458EA"/>
    <w:rsid w:val="63E9714C"/>
    <w:rsid w:val="63FE1550"/>
    <w:rsid w:val="640B2E77"/>
    <w:rsid w:val="642108EC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713939"/>
    <w:rsid w:val="6775711A"/>
    <w:rsid w:val="6782148E"/>
    <w:rsid w:val="67892A30"/>
    <w:rsid w:val="678C0773"/>
    <w:rsid w:val="678E364A"/>
    <w:rsid w:val="67967D6E"/>
    <w:rsid w:val="679F6B13"/>
    <w:rsid w:val="67A61834"/>
    <w:rsid w:val="67AE693B"/>
    <w:rsid w:val="67C24194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7552DE"/>
    <w:rsid w:val="6882548B"/>
    <w:rsid w:val="688A402C"/>
    <w:rsid w:val="688D02FE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2C2051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7D4DE5"/>
    <w:rsid w:val="6D8048D6"/>
    <w:rsid w:val="6D8A305E"/>
    <w:rsid w:val="6D995997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AC19B2"/>
    <w:rsid w:val="6FB24AEE"/>
    <w:rsid w:val="6FDB5DF3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0F133F4"/>
    <w:rsid w:val="710B2708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1C56D5B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63606"/>
    <w:rsid w:val="740C6EC3"/>
    <w:rsid w:val="741464E0"/>
    <w:rsid w:val="7419513C"/>
    <w:rsid w:val="741B0EB4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94712"/>
    <w:rsid w:val="74AB475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A26A30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640F0"/>
    <w:rsid w:val="76EA2DC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60C00"/>
    <w:rsid w:val="7A677E27"/>
    <w:rsid w:val="7A6B246A"/>
    <w:rsid w:val="7A6F5299"/>
    <w:rsid w:val="7A847DB3"/>
    <w:rsid w:val="7A8732A6"/>
    <w:rsid w:val="7AA22819"/>
    <w:rsid w:val="7AB066E9"/>
    <w:rsid w:val="7AF83CFD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B0239D"/>
    <w:rsid w:val="7BC410F7"/>
    <w:rsid w:val="7BC45E69"/>
    <w:rsid w:val="7BC9713C"/>
    <w:rsid w:val="7BD137C8"/>
    <w:rsid w:val="7BE418FB"/>
    <w:rsid w:val="7BE94E67"/>
    <w:rsid w:val="7BFC5A6F"/>
    <w:rsid w:val="7C06244A"/>
    <w:rsid w:val="7C1508DF"/>
    <w:rsid w:val="7C173A56"/>
    <w:rsid w:val="7C1F1589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61E06"/>
    <w:rsid w:val="7C896BD7"/>
    <w:rsid w:val="7CB41EA6"/>
    <w:rsid w:val="7CB46A32"/>
    <w:rsid w:val="7CBE2D25"/>
    <w:rsid w:val="7CBE4AD3"/>
    <w:rsid w:val="7CC66965"/>
    <w:rsid w:val="7CCD4D16"/>
    <w:rsid w:val="7CD62C03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B1F99"/>
    <w:rsid w:val="7E1846B6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7837</Words>
  <Characters>11795</Characters>
  <Lines>0</Lines>
  <Paragraphs>0</Paragraphs>
  <TotalTime>188</TotalTime>
  <ScaleCrop>false</ScaleCrop>
  <LinksUpToDate>false</LinksUpToDate>
  <CharactersWithSpaces>14072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2023-02-27T09:47:57Z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FC28B0994F614F5DB931D0CC70E35DD8</vt:lpwstr>
  </property>
  <property fmtid="{D5CDD505-2E9C-101B-9397-08002B2CF9AE}" pid="5" name="commondata">
    <vt:lpwstr>eyJjb3VudCI6NDAzLCJoZGlkIjoiNjdhMTMwNDYzZWIwOTU0NDRlYjIzNmI5NWQ1MzBlYjAiLCJ1c2VyQ291bnQiOjQwM30=</vt:lpwstr>
  </property>
</Properties>
</file>