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十四五规划-全球及中国搪玻璃反应釜行业研究及十四五规划分析报告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十四五规划-全球及中国搪玻璃反应釜行业研究及十四五规划分析报告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【报告篇幅】：114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【报告图表数】：155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搪玻璃反应釜市场规模大约为77亿元（人民币），预计2029年将达到111亿元，2023-2029期间年复合增长率（CAGR）为5.4%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搪玻璃反应釜（Glass Lined Reactor）是将含高二氧化硅的搪玻璃瓷釉，衬在钢制反应釜的内表面，然后经高温灼烧而牢固地密着于金属表面上，从而制造成的耐强酸、耐碱、耐高温、耐磨、表面光滑清洁的物理或化学反应的容器。搪玻璃反应釜具有玻璃的稳定性和金属容器强度的双重优点，是一种优良的耐腐蚀化工设备。通过对反应釜的结构设计与参数配置，实现工艺要求的加热、蒸发、冷却及低高速的混配功能。搪玻璃反应釜目前被广泛应用于石油、化工、橡胶、农药、染料、医药、食品，用来完成硫化、硝化、氢化、烃化、聚合、缩合等工艺过程。搪玻璃反应釜也被称为：搪玻璃反应罐、搪瓷反应罐、搪瓷反应釜等，也有的地方称为搪玻璃反应器、搪玻璃反应锅、搪玻璃分解锅、搪玻璃聚合釜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搪玻璃反应釜全球核心厂商包括江苏扬阳化工、Pfaudler、淄博太极工业搪瓷、De Dietrich Process Systems和江苏工塘化工。全球前五大制造商的市场份额超过60%。就产品类型而言，AE类型是最大的细分市场，占有率超过70%。就产品应用而言，最大的应用是石油和化工，其份额约为40%。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本报告研究“十三五”期间全球及中国市场搪玻璃反应釜的供给和需求情况，以及“十四五”期间行业发展预测。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重点分析全球主要地区搪玻璃反应釜的产能、销量、收入和增长潜力，历史数据2018-2022年，预测数据2023-2029年。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搪玻璃反应釜行业竞争格局，包括全球市场主要厂商竞争格局和中国本土市场主要厂商竞争格局，重点分析全球主要厂商搪玻璃反应釜产能、销量、收入、价格和市场份额，全球搪玻璃反应釜产地分布情况、中国搪玻璃反应釜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此外针对搪玻璃反应釜行业产品分类、应用、行业政策、产业链、生产模式、销售模式、行业发展有利因素、不利因素和进入壁垒也做了详细分析。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江苏扬阳化工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法德尔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淄博太极工业搪瓷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德地氏化工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江苏工塘化工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淄博中升机械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南京正源集团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3V 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THALETEC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日本神钢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淄博市化工设备厂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Swiss Glascoat Equipments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上海工搪化工设备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常州市黄河化工设备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常熟市华懋化工设备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南通亿能防腐科技工程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AE型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BE型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CE型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制药工业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石油化工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食品工业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第2章：全球市场供需情况、中国地区供需情况，包括主要地区搪玻璃反应釜产量、销量、收入、价格及市场份额等；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第3章：全球主要地区和国家，搪玻璃反应釜销量和销售收入，2018-2022，及预测2023到2029；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第4章：行业竞争格局分析，包括全球市场企业排名及市场份额、中国市场企业排名和份额、主要厂商搪玻璃反应釜销量、收入、价格和市场份额等；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第5章：全球市场不同类型搪玻璃反应釜销量、收入、价格及份额等；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第6章：全球市场不同应用搪玻璃反应釜销量、收入、价格及份额等；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第9章：全球市场搪玻璃反应釜主要厂商基本情况介绍，包括公司简介、搪玻璃反应釜产品规格型号、销量、价格、收入及公司最新动态等；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第10章：中国市场搪玻璃反应釜进出口情况分析；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第11章：中国市场搪玻璃反应釜主要生产和消费地区分布；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搪玻璃反应釜市场概述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搪玻璃反应釜行业概述及统计范围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按照不同产品类型，搪玻璃反应釜主要可以分为如下几个类别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不同产品类型搪玻璃反应釜规模增长趋势2018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AE型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BE型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CE型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从不同应用，搪玻璃反应釜主要包括如下几个方面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不同应用搪玻璃反应釜规模增长趋势2018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制药工业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石油化工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食品工业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搪玻璃反应釜行业发展总体概况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搪玻璃反应釜行业发展主要特点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搪玻璃反应釜行业发展影响因素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全球搪玻璃反应釜供需现状及预测（2018-2029）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全球搪玻璃反应釜产能、产量、产能利用率及发展趋势（2018-2029）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全球搪玻璃反应釜产量、需求量及发展趋势（2018-2029）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全球主要地区搪玻璃反应釜产量及发展趋势（2018-2029）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中国搪玻璃反应釜供需现状及预测（2018-2029）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中国搪玻璃反应釜产能、产量、产能利用率及发展趋势（2018-2029）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中国搪玻璃反应釜产量、市场需求量及发展趋势（2018-2029）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中国搪玻璃反应釜产能和产量占全球的比重（2018-2029）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全球搪玻璃反应釜销量及收入（2018-2029）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全球市场搪玻璃反应釜收入（2018-2029）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全球市场搪玻璃反应釜销量（2018-2029）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全球市场搪玻璃反应釜价格趋势（2018-2029）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中国搪玻璃反应釜销量及收入（2018-2029）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中国市场搪玻璃反应釜收入（2018-2029）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中国市场搪玻璃反应釜销量（2018-2029）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中国市场搪玻璃反应釜销量和收入占全球的比重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全球搪玻璃反应釜主要地区分析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全球主要地区搪玻璃反应釜市场规模分析：2018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全球主要地区搪玻璃反应釜销售收入及市场份额（2018-2023年）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全球主要地区搪玻璃反应釜销售收入预测（2024-2029）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全球主要地区搪玻璃反应釜销量分析：2018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全球主要地区搪玻璃反应釜销量及市场份额（2018-2023年）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全球主要地区搪玻璃反应釜销量及市场份额预测（2024-2029）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北美（美国和加拿大）搪玻璃反应釜销量（2018-2029）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北美（美国和加拿大）搪玻璃反应釜收入（2018-2029）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欧洲（德国、英国、法国和意大利等国家）搪玻璃反应釜销量（2018-2029）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欧洲（德国、英国、法国和意大利等国家）搪玻璃反应釜收入（2018-2029）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亚太（中国、日本、韩国、中国台湾、印度和东南亚等）搪玻璃反应釜销量（2018-2029）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亚太（中国、日本、韩国、中国台湾、印度和东南亚等）搪玻璃反应釜收入（2018-2029）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拉美地区（墨西哥、巴西等国家）搪玻璃反应釜销量（2018-2029）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拉美地区（墨西哥、巴西等国家）搪玻璃反应釜收入（2018-2029）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中东及非洲（土耳其、沙特等国家）搪玻璃反应釜销量（2018-2029）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中东及非洲（土耳其、沙特等国家）搪玻璃反应釜收入（2018-2029）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全球市场主要厂商搪玻璃反应釜产能市场份额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全球市场主要厂商搪玻璃反应釜销量（2018-2023）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全球市场主要厂商搪玻璃反应釜销售收入（2018-2023）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全球市场主要厂商搪玻璃反应釜销售价格（2018-2023）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2022年全球主要生产商搪玻璃反应釜收入排名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中国市场主要厂商搪玻璃反应釜销量（2018-2023）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中国市场主要厂商搪玻璃反应釜销售收入（2018-2023）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中国市场主要厂商搪玻璃反应釜销售价格（2018-2023）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2022年中国主要生产商搪玻璃反应釜收入排名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全球主要厂商搪玻璃反应釜总部及产地分布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全球主要厂商搪玻璃反应釜商业化日期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全球主要厂商搪玻璃反应釜产品类型及应用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搪玻璃反应釜行业集中度、竞争程度分析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搪玻璃反应釜行业集中度分析：全球头部厂商份额（Top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全球搪玻璃反应釜第一梯队、第二梯队和第三梯队生产商（品牌）及市场份额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不同产品类型搪玻璃反应釜分析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全球市场不同产品类型搪玻璃反应釜销量（2018-2029）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全球市场不同产品类型搪玻璃反应釜销量及市场份额（2018-2023）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全球市场不同产品类型搪玻璃反应釜销量预测（2024-2029）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全球市场不同产品类型搪玻璃反应釜收入（2018-2029）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全球市场不同产品类型搪玻璃反应釜收入及市场份额（2018-2023）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全球市场不同产品类型搪玻璃反应釜收入预测（2024-2029）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全球市场不同产品类型搪玻璃反应釜价格走势（2018-2029）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中国市场不同产品类型搪玻璃反应釜销量（2018-2029）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中国市场不同产品类型搪玻璃反应釜销量及市场份额（2018-2023）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中国市场不同产品类型搪玻璃反应釜销量预测（2024-2029）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中国市场不同产品类型搪玻璃反应釜收入（2018-2029）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中国市场不同产品类型搪玻璃反应釜收入及市场份额（2018-2023）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中国市场不同产品类型搪玻璃反应釜收入预测（2024-2029）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不同应用搪玻璃反应釜分析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全球市场不同应用搪玻璃反应釜销量（2018-2029）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全球市场不同应用搪玻璃反应釜销量及市场份额（2018-2023）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全球市场不同应用搪玻璃反应釜销量预测（2024-2029）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全球市场不同应用搪玻璃反应釜收入（2018-2029）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全球市场不同应用搪玻璃反应釜收入及市场份额（2018-2023）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全球市场不同应用搪玻璃反应釜收入预测（2024-2029）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全球市场不同应用搪玻璃反应釜价格走势（2018-2029）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中国市场不同应用搪玻璃反应釜销量（2018-2029）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中国市场不同应用搪玻璃反应釜销量及市场份额（2018-2023）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中国市场不同应用搪玻璃反应釜销量预测（2024-2029）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中国市场不同应用搪玻璃反应釜收入（2018-2029）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中国市场不同应用搪玻璃反应釜收入及市场份额（2018-2023）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中国市场不同应用搪玻璃反应釜收入预测（2024-2029）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搪玻璃反应釜行业发展趋势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搪玻璃反应釜行业主要驱动因素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搪玻璃反应釜中国企业SWOT分析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中国搪玻璃反应釜行业政策环境分析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搪玻璃反应釜行业产业链简介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搪玻璃反应釜行业供应链分析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搪玻璃反应釜主要原料及供应情况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搪玻璃反应釜行业主要下游客户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搪玻璃反应釜行业采购模式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搪玻璃反应釜行业生产模式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搪玻璃反应釜行业销售模式及销售渠道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全球市场主要搪玻璃反应釜厂商简介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江苏扬阳化工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江苏扬阳化工基本信息、搪玻璃反应釜生产基地、销售区域、竞争对手及市场地位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江苏扬阳化工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江苏扬阳化工 搪玻璃反应釜销量、收入、价格及毛利率（2018-2023）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江苏扬阳化工公司简介及主要业务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江苏扬阳化工企业最新动态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法德尔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法德尔基本信息、搪玻璃反应釜生产基地、销售区域、竞争对手及市场地位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法德尔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法德尔 搪玻璃反应釜销量、收入、价格及毛利率（2018-2023）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法德尔公司简介及主要业务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法德尔企业最新动态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淄博太极工业搪瓷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淄博太极工业搪瓷基本信息、搪玻璃反应釜生产基地、销售区域、竞争对手及市场地位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淄博太极工业搪瓷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淄博太极工业搪瓷 搪玻璃反应釜销量、收入、价格及毛利率（2018-2023）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淄博太极工业搪瓷公司简介及主要业务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淄博太极工业搪瓷企业最新动态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德地氏化工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德地氏化工基本信息、搪玻璃反应釜生产基地、销售区域、竞争对手及市场地位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德地氏化工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德地氏化工 搪玻璃反应釜销量、收入、价格及毛利率（2018-2023）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德地氏化工公司简介及主要业务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德地氏化工企业最新动态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江苏工塘化工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江苏工塘化工基本信息、搪玻璃反应釜生产基地、销售区域、竞争对手及市场地位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江苏工塘化工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江苏工塘化工 搪玻璃反应釜销量、收入、价格及毛利率（2018-2023）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江苏工塘化工公司简介及主要业务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江苏工塘化工企业最新动态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淄博中升机械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淄博中升机械基本信息、搪玻璃反应釜生产基地、销售区域、竞争对手及市场地位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淄博中升机械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淄博中升机械 搪玻璃反应釜销量、收入、价格及毛利率（2018-2023）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淄博中升机械公司简介及主要业务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淄博中升机械企业最新动态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南京正源集团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南京正源集团基本信息、搪玻璃反应釜生产基地、销售区域、竞争对手及市场地位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南京正源集团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南京正源集团 搪玻璃反应釜销量、收入、价格及毛利率（2018-2023）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南京正源集团公司简介及主要业务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南京正源集团企业最新动态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3V 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3V TECH基本信息、搪玻璃反应釜生产基地、销售区域、竞争对手及市场地位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3V TECH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3V TECH 搪玻璃反应釜销量、收入、价格及毛利率（2018-2023）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3V 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3V 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THALETEC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THALETEC基本信息、搪玻璃反应釜生产基地、销售区域、竞争对手及市场地位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THALETEC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THALETEC 搪玻璃反应釜销量、收入、价格及毛利率（2018-2023）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THALETEC公司简介及主要业务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THALETEC企业最新动态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日本神钢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日本神钢基本信息、搪玻璃反应釜生产基地、销售区域、竞争对手及市场地位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日本神钢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日本神钢 搪玻璃反应釜销量、收入、价格及毛利率（2018-2023）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日本神钢公司简介及主要业务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日本神钢企业最新动态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淄博市化工设备厂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淄博市化工设备厂基本信息、 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淄博市化工设备厂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淄博市化工设备厂 搪玻璃反应釜销量、收入、价格及毛利率（2018-2023）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淄博市化工设备厂公司简介及主要业务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淄博市化工设备厂企业最新动态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Swiss Glascoat Equipments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Swiss Glascoat Equipments基本信息、 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Swiss Glascoat Equipments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Swiss Glascoat Equipments 搪玻璃反应釜销量、收入、价格及毛利率（2018-2023）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Swiss Glascoat Equipments公司简介及主要业务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Swiss Glascoat Equipments企业最新动态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上海工搪化工设备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上海工搪化工设备基本信息、 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上海工搪化工设备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上海工搪化工设备 搪玻璃反应釜销量、收入、价格及毛利率（2018-2023）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上海工搪化工设备公司简介及主要业务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上海工搪化工设备企业最新动态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常州市黄河化工设备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常州市黄河化工设备基本信息、 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常州市黄河化工设备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常州市黄河化工设备 搪玻璃反应釜销量、收入、价格及毛利率（2018-2023）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常州市黄河化工设备公司简介及主要业务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常州市黄河化工设备企业最新动态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常熟市华懋化工设备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常熟市华懋化工设备基本信息、 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常熟市华懋化工设备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常熟市华懋化工设备 搪玻璃反应釜销量、收入、价格及毛利率（2018-2023）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常熟市华懋化工设备公司简介及主要业务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常熟市华懋化工设备企业最新动态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9.16 南通亿能防腐科技工程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9.16.1 南通亿能防腐科技工程基本信息、 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9.16.2 南通亿能防腐科技工程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9.16.3 南通亿能防腐科技工程 搪玻璃反应釜销量、收入、价格及毛利率（2018-2023）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9.16.4 南通亿能防腐科技工程公司简介及主要业务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9.16.5 南通亿能防腐科技工程企业最新动态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中国市场搪玻璃反应釜产量、销量、进出口分析及未来趋势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中国市场搪玻璃反应釜产量、销量、进出口分析及未来趋势（2018-2029）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中国市场搪玻璃反应釜进出口贸易趋势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中国市场搪玻璃反应釜主要进口来源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中国市场搪玻璃反应釜主要出口目的地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中国市场搪玻璃反应釜主要地区分布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中国搪玻璃反应釜生产地区分布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中国搪玻璃反应釜消费地区分布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全球不同产品类型搪玻璃反应釜增长趋势2018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不同应用搪玻璃反应釜增长趋势2018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搪玻璃反应釜行业发展主要特点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搪玻璃反应釜行业发展有利因素分析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搪玻璃反应釜行业发展不利因素分析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进入搪玻璃反应釜行业壁垒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全球主要地区搪玻璃反应釜产量（台）：2018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全球主要地区搪玻璃反应釜产量（2018-2023）&amp;（台）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全球主要地区搪玻璃反应釜产量市场份额（2018-2023）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全球主要地区搪玻璃反应釜产量（2024-2029）&amp;（台）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全球主要地区搪玻璃反应釜销售收入（百万美元）：2018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全球主要地区搪玻璃反应釜销售收入（2018-2023）&amp;（百万美元）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全球主要地区搪玻璃反应釜销售收入市场份额（2018-2023）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全球主要地区搪玻璃反应釜收入（2024-2029）&amp;（百万美元）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全球主要地区搪玻璃反应釜收入市场份额（2024-2029）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全球主要地区搪玻璃反应釜销量（台）：2018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全球主要地区搪玻璃反应釜销量（2018-2023）&amp;（台）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全球主要地区搪玻璃反应釜销量市场份额（2018-2023）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全球主要地区搪玻璃反应釜销量（2024-2029）&amp;（台）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全球主要地区搪玻璃反应釜销量份额（2024-2029）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北美搪玻璃反应釜基本情况分析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欧洲搪玻璃反应釜基本情况分析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亚太地区搪玻璃反应釜基本情况分析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拉美地区搪玻璃反应釜基本情况分析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中东及非洲搪玻璃反应釜基本情况分析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全球市场主要厂商搪玻璃反应釜产能（2022-2023）&amp;（台）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全球市场主要厂商搪玻璃反应釜销量（2018-2023）&amp;（台）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全球市场主要厂商搪玻璃反应釜销量市场份额（2018-2023）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全球市场主要厂商搪玻璃反应釜销售收入（2018-2023）&amp;（百万美元）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全球市场主要厂商搪玻璃反应釜销售收入市场份额（2018-2023）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全球市场主要厂商搪玻璃反应釜销售价格（2018-2023）&amp;（美元/台）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2022年全球主要生产商搪玻璃反应釜收入排名（百万美元）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中国市场主要厂商搪玻璃反应釜销量（2018-2023）&amp;（台）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中国市场主要厂商搪玻璃反应釜销量市场份额（2018-2023）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中国市场主要厂商搪玻璃反应釜销售收入（2018-2023）&amp;（百万美元）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中国市场主要厂商搪玻璃反应釜销售收入市场份额（2018-2023）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中国市场主要厂商搪玻璃反应釜销售价格（2018-2023）&amp;（美元/台）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2022年中国主要生产商搪玻璃反应釜收入排名（百万美元）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全球主要厂商搪玻璃反应釜总部及产地分布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全球主要厂商搪玻璃反应釜商业化日期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全球主要厂商搪玻璃反应釜产品类型及应用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2022年全球搪玻璃反应釜主要厂商市场地位（第一梯队、第二梯队和第三梯队）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全球不同产品类型搪玻璃反应釜销量（2018-2023年）&amp;（台）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全球不同产品类型搪玻璃反应釜销量市场份额（2018-2023）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全球不同产品类型搪玻璃反应釜销量预测（2024-2029）&amp;（台）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全球市场不同产品类型搪玻璃反应釜销量市场份额预测（2024-2029）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全球不同产品类型搪玻璃反应釜收入（2018-2023年）&amp;（百万美元）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全球不同产品类型搪玻璃反应釜收入市场份额（2018-2023）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全球不同产品类型搪玻璃反应釜收入预测（2024-2029）&amp;（百万美元）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全球不同产品类型搪玻璃反应釜收入市场份额预测（2024-2029）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中国不同产品类型搪玻璃反应釜销量（2018-2023年）&amp;（台）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中国不同产品类型搪玻璃反应釜销量市场份额（2018-2023）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中国不同产品类型搪玻璃反应釜销量预测（2024-2029）&amp;（台）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中国不同产品类型搪玻璃反应釜销量市场份额预测（2024-2029）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中国不同产品类型搪玻璃反应釜收入（2018-2023年）&amp;（百万美元）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中国不同产品类型搪玻璃反应釜收入市场份额（2018-2023）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中国不同产品类型搪玻璃反应釜收入预测（2024-2029）&amp;（百万美元）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中国不同产品类型搪玻璃反应釜收入市场份额预测（2024-2029）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全球不同应用搪玻璃反应釜销量（2018-2023年）&amp;（台）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全球不同应用搪玻璃反应釜销量市场份额（2018-2023）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全球不同应用搪玻璃反应釜销量预测（2024-2029）&amp;（台）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全球市场不同应用搪玻璃反应釜销量市场份额预测（2024-2029）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全球不同应用搪玻璃反应釜收入（2018-2023年）&amp;（百万美元）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全球不同应用搪玻璃反应釜收入市场份额（2018-2023）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全球不同应用搪玻璃反应釜收入预测（2024-2029）&amp;（百万美元）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全球不同应用搪玻璃反应釜收入市场份额预测（2024-2029）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中国不同应用搪玻璃反应釜销量（2018-2023年）&amp;（台）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中国不同应用搪玻璃反应釜销量市场份额（2018-2023）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中国不同应用搪玻璃反应釜销量预测（2024-2029）&amp;（台）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中国不同应用搪玻璃反应釜销量市场份额预测（2024-2029）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中国不同应用搪玻璃反应釜收入（2018-2023年）&amp;（百万美元）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中国不同应用搪玻璃反应釜收入市场份额（2018-2023）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中国不同应用搪玻璃反应釜收入预测（2024-2029）&amp;（百万美元）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中国不同应用搪玻璃反应釜收入市场份额预测（2024-2029）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搪玻璃反应釜行业技术发展趋势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搪玻璃反应釜行业主要驱动因素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搪玻璃反应釜行业供应链分析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搪玻璃反应釜上游原料供应商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搪玻璃反应釜行业主要下游客户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搪玻璃反应釜行业典型经销商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江苏扬阳化工 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江苏扬阳化工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江苏扬阳化工 搪玻璃反应釜销量（台）、收入（百万美元）、价格（美元/台）及毛利率（2018-2023）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江苏扬阳化工公司简介及主要业务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江苏扬阳化工企业最新动态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法德尔 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法德尔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法德尔 搪玻璃反应釜销量（台）、收入（百万美元）、价格（美元/台）及毛利率（2018-2023）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法德尔公司简介及主要业务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法德尔企业最新动态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淄博太极工业搪瓷 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淄博太极工业搪瓷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淄博太极工业搪瓷 搪玻璃反应釜销量（台）、收入（百万美元）、价格（美元/台）及毛利率（2018-2023）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淄博太极工业搪瓷公司简介及主要业务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淄博太极工业搪瓷企业最新动态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德地氏化工 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德地氏化工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德地氏化工 搪玻璃反应釜销量（台）、收入（百万美元）、价格（美元/台）及毛利率（2018-2023）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德地氏化工公司简介及主要业务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德地氏化工企业最新动态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江苏工塘化工 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江苏工塘化工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江苏工塘化工 搪玻璃反应釜销量（台）、收入（百万美元）、价格（美元/台）及毛利率（2018-2023）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江苏工塘化工公司简介及主要业务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江苏工塘化工企业最新动态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淄博中升机械 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淄博中升机械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淄博中升机械 搪玻璃反应釜销量（台）、收入（百万美元）、价格（美元/台）及毛利率（2018-2023）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淄博中升机械公司简介及主要业务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淄博中升机械企业最新动态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南京正源集团 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南京正源集团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南京正源集团 搪玻璃反应釜销量（台）、收入（百万美元）、价格（美元/台）及毛利率（2018-2023）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南京正源集团公司简介及主要业务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南京正源集团企业最新动态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3V TECH 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3V TECH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3V TECH 搪玻璃反应釜销量（台）、收入（百万美元）、价格（美元/台）及毛利率（2018-2023）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3V 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3V 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THALETEC 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THALETEC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THALETEC 搪玻璃反应釜销量（台）、收入（百万美元）、价格（美元/台）及毛利率（2018-2023）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THALETEC公司简介及主要业务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THALETEC企业最新动态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日本神钢 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日本神钢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日本神钢 搪玻璃反应釜销量（台）、收入（百万美元）、价格（美元/台）及毛利率（2018-2023）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日本神钢公司简介及主要业务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日本神钢企业最新动态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淄博市化工设备厂 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淄博市化工设备厂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淄博市化工设备厂 搪玻璃反应釜销量（台）、收入（百万美元）、价格（美元/台）及毛利率（2018-2023）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淄博市化工设备厂公司简介及主要业务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淄博市化工设备厂企业最新动态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Swiss Glascoat Equipments 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Swiss Glascoat Equipments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Swiss Glascoat Equipments 搪玻璃反应釜销量（台）、收入（百万美元）、价格（美元/台）及毛利率（2018-2023）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Swiss Glascoat Equipments公司简介及主要业务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Swiss Glascoat Equipments企业最新动态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上海工搪化工设备 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上海工搪化工设备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上海工搪化工设备 搪玻璃反应釜销量（台）、收入（百万美元）、价格（美元/台）及毛利率（2018-2023）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上海工搪化工设备公司简介及主要业务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上海工搪化工设备企业最新动态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常州市黄河化工设备 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常州市黄河化工设备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常州市黄河化工设备 搪玻璃反应釜销量（台）、收入（百万美元）、价格（美元/台）及毛利率（2018-2023）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常州市黄河化工设备公司简介及主要业务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常州市黄河化工设备企业最新动态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常熟市华懋化工设备 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常熟市华懋化工设备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常熟市华懋化工设备 搪玻璃反应釜销量（台）、收入（百万美元）、价格（美元/台）及毛利率（2018-2023）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常熟市华懋化工设备公司简介及主要业务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常熟市华懋化工设备企业最新动态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南通亿能防腐科技工程 搪玻璃反应釜生产基地、销售区域、竞争对手及市场地位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南通亿能防腐科技工程 搪玻璃反应釜产品规格、参数及市场应用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南通亿能防腐科技工程 搪玻璃反应釜销量（台）、收入（百万美元）、价格（美元/台）及毛利率（2018-2023）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南通亿能防腐科技工程公司简介及主要业务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南通亿能防腐科技工程企业最新动态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中国市场搪玻璃反应釜产量、销量、进出口（2018-2023年）&amp;（台）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中国市场搪玻璃反应釜产量、销量、进出口预测（2024-2029）&amp;（台）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中国市场搪玻璃反应釜进出口贸易趋势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中国市场搪玻璃反应釜主要进口来源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表165 中国市场搪玻璃反应釜主要出口目的地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表166 中国搪玻璃反应釜生产地区分布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表167 中国搪玻璃反应釜消费地区分布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搪玻璃反应釜产品图片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全球不同产品类型搪玻璃反应釜规模2018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全球不同产品类型搪玻璃反应釜市场份额2022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AE型产品图片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BE型产品图片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CE型产品图片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全球不同应用搪玻璃反应釜规模2018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全球不同应用搪玻璃反应釜市场份额2022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制药工业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石油化工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食品工业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全球搪玻璃反应釜产能、产量、产能利用率及发展趋势（2018-2029）&amp;（台）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全球搪玻璃反应釜产量、需求量及发展趋势（2018-2029）&amp;（台）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全球主要地区搪玻璃反应釜产量规模：2018 VS 2022 VS 2029（台）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全球主要地区搪玻璃反应釜产量市场份额（2018-2029）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中国搪玻璃反应釜产能、产量、产能利用率及发展趋势（2018-2029）&amp;（台）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中国搪玻璃反应釜产量、市场需求量及发展趋势（2018-2029）&amp;（台）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中国搪玻璃反应釜总产能占全球比重（2018-2029）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中国搪玻璃反应釜总产量占全球比重（2018-2029）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全球搪玻璃反应釜市场收入及增长率:（2018-2029）&amp;（百万美元）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全球市场搪玻璃反应釜市场规模：2018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全球市场搪玻璃反应釜销量及增长率（2018-2029）&amp;（台）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全球市场搪玻璃反应釜价格趋势（2018-2029）&amp;（美元/台）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中国搪玻璃反应釜市场收入及增长率:（2018-2029）&amp;（百万美元）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中国市场搪玻璃反应釜市场规模：2018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中国市场搪玻璃反应釜销量及增长率（2018-2029）&amp;（台）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中国市场搪玻璃反应釜销量占全球比重（2018-2029）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中国搪玻璃反应釜收入占全球比重（2018-2029）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全球主要地区搪玻璃反应釜销售收入规模：2018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全球主要地区搪玻璃反应釜销售收入市场份额（2018-2023）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全球主要地区搪玻璃反应釜销售收入市场份额（2018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全球主要地区搪玻璃反应釜收入市场份额（2024-2029）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北美（美国和加拿大）搪玻璃反应釜销量（2018-2029）&amp;（台）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北美（美国和加拿大）搪玻璃反应釜销量份额（2018-2029）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北美（美国和加拿大）搪玻璃反应釜收入（2018-2029）&amp;（百万美元）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北美（美国和加拿大）搪玻璃反应釜收入份额（2018-2029）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欧洲（德国、英国、法国和意大利等国家）搪玻璃反应釜销量（2018-2029）&amp;（台）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欧洲（德国、英国、法国和意大利等国家）搪玻璃反应釜销量份额（2018-2029）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欧洲（德国、英国、法国和意大利等国家）搪玻璃反应釜收入（2018-2029）&amp;（百万美元）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欧洲（德国、英国、法国和意大利等国家）搪玻璃反应釜收入份额（2018-2029）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亚太（中国、日本、韩国、中国台湾、印度和东南亚等）搪玻璃反应釜销量（2018-2029）&amp;（台）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亚太（中国、日本、韩国、中国台湾、印度和东南亚等）搪玻璃反应釜销量份额（2018-2029）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亚太（中国、日本、韩国、中国台湾、印度和东南亚等）搪玻璃反应釜收入（2018-2029）&amp;（百万美元）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亚太（中国、日本、韩国、中国台湾、印度和东南亚等）搪玻璃反应釜收入份额（2018-2029）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拉美地区（墨西哥、巴西等国家）搪玻璃反应釜销量（2018-2029）&amp;（台）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拉美地区（墨西哥、巴西等国家）搪玻璃反应釜销量份额（2018-2029）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拉美地区（墨西哥、巴西等国家）搪玻璃反应釜收入（2018-2029）&amp;（百万美元）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拉美地区（墨西哥、巴西等国家）搪玻璃反应釜收入份额（2018-2029）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中东及非洲（土耳其、沙特等国家）搪玻璃反应釜销量（2018-2029）&amp;（台）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中东及非洲（土耳其、沙特等国家）搪玻璃反应釜销量份额（2018-2029）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中东及非洲（土耳其、沙特等国家）搪玻璃反应釜收入（2018-2029）&amp;（百万美元）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中东及非洲（土耳其、沙特等国家）搪玻璃反应釜收入份额（2018-2029）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2022年全球市场主要厂商搪玻璃反应釜销量市场份额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2022年全球市场主要厂商搪玻璃反应釜收入市场份额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2022年中国市场主要厂商搪玻璃反应釜销量市场份额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2022年中国市场主要厂商搪玻璃反应釜收入市场份额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2022年全球前五大生产商搪玻璃反应釜市场份额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全球搪玻璃反应釜第一梯队、第二梯队和第三梯队生产商（品牌）及市场份额（2022）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全球不同产品类型搪玻璃反应釜价格走势（2018-2029）&amp;（美元/台）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全球不同应用搪玻璃反应釜价格走势（2018-2029）&amp;（美元/台）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搪玻璃反应釜中国企业SWOT分析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搪玻璃反应釜产业链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搪玻璃反应釜行业采购模式分析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搪玻璃反应釜行业生产模式分析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搪玻璃反应釜行业销售模式分析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UyMywiaGRpZCI6IjY3YTEzMDQ2M2ViMDk1NDQ0ZWIyMzZiOTVkNTMwZWIwIiwidXNlckNvdW50Ijo0NTIz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270B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4470B9"/>
    <w:rsid w:val="0F46473B"/>
    <w:rsid w:val="0F474DFC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E27F12"/>
    <w:rsid w:val="1CF0262F"/>
    <w:rsid w:val="1CF540E9"/>
    <w:rsid w:val="1CFA525B"/>
    <w:rsid w:val="1CFE11EF"/>
    <w:rsid w:val="1CFF5EAA"/>
    <w:rsid w:val="1D152095"/>
    <w:rsid w:val="1D17405F"/>
    <w:rsid w:val="1D1A58FD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47877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A7C22"/>
    <w:rsid w:val="2F35780B"/>
    <w:rsid w:val="2F3E547B"/>
    <w:rsid w:val="2F407445"/>
    <w:rsid w:val="2F454A5C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90120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3555B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2F7491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DE2F1C"/>
    <w:rsid w:val="56E10C5F"/>
    <w:rsid w:val="56E12A0D"/>
    <w:rsid w:val="56E322E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53A17"/>
    <w:rsid w:val="5A7871E4"/>
    <w:rsid w:val="5A7F0572"/>
    <w:rsid w:val="5A8174EE"/>
    <w:rsid w:val="5A867B53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949F7"/>
    <w:rsid w:val="5C1A77B4"/>
    <w:rsid w:val="5C1C12D8"/>
    <w:rsid w:val="5C205D85"/>
    <w:rsid w:val="5C32161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D17AC2"/>
    <w:rsid w:val="5FD749AD"/>
    <w:rsid w:val="5FDE5D3B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3677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18</Pages>
  <Words>12814</Words>
  <Characters>16710</Characters>
  <Lines>0</Lines>
  <Paragraphs>0</Paragraphs>
  <TotalTime>259</TotalTime>
  <ScaleCrop>false</ScaleCrop>
  <LinksUpToDate>false</LinksUpToDate>
  <CharactersWithSpaces>20470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2023-08-21T08:48:59Z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DAA2EC6D447A4B61817131C61B1EDC08_13</vt:lpwstr>
  </property>
  <property fmtid="{D5CDD505-2E9C-101B-9397-08002B2CF9AE}" pid="5" name="commondata">
    <vt:lpwstr>eyJjb3VudCI6NDAzLCJoZGlkIjoiNjdhMTMwNDYzZWIwOTU0NDRlYjIzNmI5NWQ1MzBlYjAiLCJ1c2VyQ291bnQiOjQwM30=</vt:lpwstr>
  </property>
</Properties>
</file>