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十四五规划-全球及中国体外药代动力学行业研究及十四五规划分析报告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十四五规划-全球及中国体外药代动力学行业研究及十四五规划分析报告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【报告篇幅】：114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体外药代动力学市场规模大约为59亿元（人民币），预计2029年将达到105亿元，2023-2029期间年复合增长率（CAGR）为8.4%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全球体外药代动力学（In - Vitro ADME Services）核心厂商包括Charles River、Labcorp、Envigo、Curia和Evotec，前3大厂商占全球超过32%的份额。北美是全球最大的市场，占大约47%的市场份额，之后是欧洲和亚太地区。就产品类型而言，小分子药物是最大的细分市场，份额约为80%。在终端客户方面，最大的客户方向是生物医药公司，份额约为80%，其次是政府和高校机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本报告研究“十三五”期间全球及中国市场体外药代动力学的发展现状，以及“十四五”期间行业发展预测。重点分析全球主要地区体外药代动力学的市场规模，历史数据2018-2022年，预测数据2023-2029年。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本文同时着重分析体外药代动力学行业竞争格局，包括全球市场主要企业中国本土市场主要企业竞争格局，重点分析全球主要企业近三年体外药代动力学的收入和市场份额。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此外针对体外药代动力学行业产品分类、应用、行业政策、行业发展有利因素、不利因素和进入壁垒也做了详细分析。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全球及国内主要企业包括：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Charles River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Labcorp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Envigo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Curia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Evotec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Bioduro-Sundia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Lonza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药明康德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IQVIA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Tecan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康龙化成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美迪西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上海睿智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昭衍新药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RTI International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Eurofins Scientific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Aragen Life Sciences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Sai Life Sciences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小分子药物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生物药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按照不同终端用户，主要包括如下几个方面：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生物医药公司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政府和高校机构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第2章：全球市场总体规模、中国地区总体规模，包括主要地区体外药代动力学总体规模及市场份额等；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第3章：行业竞争格局分析，包括全球市场企业体外药代动力学收入排名及市场份额、中国市场企业体外药代动力学收入排名和份额等；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第4章：全球市场不同产品类型体外药代动力学总体规模及份额等；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第5章：全球市场不同终端用户体外药代动力学总体规模及份额等；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第6章：行业发展机遇与风险分析；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第8章：全球市场体外药代动力学主要企业基本情况介绍，包括公司简介、体外药代动力学产品介绍、体外药代动力学收入及公司最新动态等；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体外药代动力学市场概述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按照不同产品类型，体外药代动力学主要可以分为如下几个类别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不同产品类型体外药代动力学增长趋势2018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小分子药物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生物药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从不同终端用户，体外药代动力学主要包括如下几个方面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不同终端用户体外药代动力学增长趋势2018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生物医药公司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政府和高校机构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十四五期间体外药代动力学行业发展总体概况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体外药代动力学行业发展主要特点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全球体外药代动力学行业规模及预测分析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全球市场体外药代动力学总体规模（2018-2029）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中国市场体外药代动力学总体规模（2018-2029）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中国市场体外药代动力学总规模占全球比重（2018-2029）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全球主要地区体外药代动力学市场规模分析（2018 VS 2022 VS 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亚太主要国家/地区（中国、日本、韩国、中国台湾、印度和东南亚）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2.2.4 拉美主要国家（墨西哥和巴西等）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2.2.5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全球市场主要企业体外药代动力学收入分析（2018-2023）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体外药代动力学行业集中度分析：2022年全球Top 5厂商市场份额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3.1.3 全球体外药代动力学第一梯队、第二梯队和第三梯队企业及市场份额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3.1.4 全球主要企业总部、体外药代动力学市场分布及商业化日期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3.1.5 全球主要企业体外药代动力学产品类型及应用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3.1.6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中国市场竞争格局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中国本土主要企业体外药代动力学收入分析（2018-2023）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中国市场体外药代动力学销售情况分析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体外药代动力学中国企业SWOT分析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不同产品类型体外药代动力学分析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全球市场不同产品类型体外药代动力学总体规模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全球市场不同产品类型体外药代动力学总体规模（2018-2023）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全球市场不同产品类型体外药代动力学总体规模预测（2024-2029）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中国市场不同产品类型体外药代动力学总体规模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中国市场不同产品类型体外药代动力学总体规模（2018-2023）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中国市场不同产品类型体外药代动力学总体规模预测（2024-2029）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不同终端用户体外药代动力学分析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全球市场不同终端用户体外药代动力学总体规模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全球市场不同终端用户体外药代动力学总体规模（2018-2023）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全球市场不同终端用户体外药代动力学总体规模预测（2024-2029）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中国市场不同终端用户体外药代动力学总体规模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中国市场不同终端用户体外药代动力学总体规模（2018-2023）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中国市场不同终端用户体外药代动力学总体规模预测（2024-2029）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体外药代动力学行业发展机遇及主要驱动因素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体外药代动力学行业发展面临的风险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体外药代动力学行业政策分析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体外药代动力学行业产业链简介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体外药代动力学产业链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体外药代动力学行业供应链分析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体外药代动力学主要原材料及其供应商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7.1.4 体外药代动力学行业主要下游客户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体外药代动力学行业采购模式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体外药代动力学行业开发/生产模式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体外药代动力学行业销售模式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全球市场主要体外药代动力学企业简介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Charles River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Charles River基本信息、体外药代动力学市场分布、总部及行业地位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Charles River公司简介及主要业务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Charles River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8.1.4 Charles River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8.1.5 Charles River企业最新动态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Labcorp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Labcorp基本信息、体外药代动力学市场分布、总部及行业地位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Labcorp公司简介及主要业务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8.2.3 Labcorp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8.2.4 Labcorp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8.2.5 Labcorp企业最新动态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Envigo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8.3.1 Envigo基本信息、体外药代动力学市场分布、总部及行业地位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8.3.2 Envigo公司简介及主要业务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8.3.3 Envigo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8.3.4 Envigo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8.3.5 Envigo企业最新动态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Curia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Curia基本信息、体外药代动力学市场分布、总部及行业地位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Curia公司简介及主要业务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8.4.3 Curia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8.4.4 Curia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8.4.5 Curia企业最新动态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Evotec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Evotec基本信息、体外药代动力学市场分布、总部及行业地位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Evotec公司简介及主要业务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8.5.3 Evotec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8.5.4 Evotec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8.5.5 Evotec企业最新动态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Bioduro-Sundia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Bioduro-Sundia基本信息、体外药代动力学市场分布、总部及行业地位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Bioduro-Sundia公司简介及主要业务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8.6.3 Bioduro-Sundia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8.6.4 Bioduro-Sundia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8.6.5 Bioduro-Sundia企业最新动态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Lonza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Lonza基本信息、体外药代动力学市场分布、总部及行业地位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Lonza公司简介及主要业务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8.7.3 Lonza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8.7.4 Lonza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8.7.5 Lonza企业最新动态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药明康德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8.8.1 药明康德基本信息、体外药代动力学市场分布、总部及行业地位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8.8.2 药明康德公司简介及主要业务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8.8.3 药明康德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8.8.4 药明康德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8.8.5 药明康德企业最新动态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8.9 IQVIA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8.9.1 IQVIA基本信息、体外药代动力学市场分布、总部及行业地位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8.9.2 IQVIA公司简介及主要业务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8.9.3 IQVIA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8.9.4 IQVIA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8.9.5 IQVIA企业最新动态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8.10 Tecan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8.10.1 Tecan Group基本信息、体外药代动力学市场分布、总部及行业地位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8.10.2 Tecan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8.10.3 Tecan Group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8.10.4 Tecan Group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8.10.5 Tecan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8.11 康龙化成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8.11.1 康龙化成基本信息、体外药代动力学市场分布、总部及行业地位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8.11.2 康龙化成公司简介及主要业务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8.11.3 康龙化成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8.11.4 康龙化成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8.11.5 康龙化成企业最新动态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8.12 美迪西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8.12.1 美迪西基本信息、体外药代动力学市场分布、总部及行业地位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8.12.2 美迪西公司简介及主要业务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8.12.3 美迪西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8.12.4 美迪西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8.12.5 美迪西企业最新动态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8.13 上海睿智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8.13.1 上海睿智基本信息、体外药代动力学市场分布、总部及行业地位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8.13.2 上海睿智公司简介及主要业务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8.13.3 上海睿智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8.13.4 上海睿智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8.13.5 上海睿智企业最新动态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8.14 昭衍新药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8.14.1 昭衍新药基本信息、体外药代动力学市场分布、总部及行业地位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8.14.2 昭衍新药公司简介及主要业务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8.14.3 昭衍新药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8.14.4 昭衍新药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8.14.5 昭衍新药企业最新动态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8.15 RTI International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8.15.1 RTI International基本信息、体外药代动力学市场分布、总部及行业地位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8.15.2 昭衍新药公司简介及主要业务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8.15.3 RTI International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8.15.4 RTI International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8.15.5 RTI International企业最新动态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8.16 Eurofins Scientific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8.16.1 Eurofins Scientific基本信息、体外药代动力学市场分布、总部及行业地位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8.16.2 Eurofins Scientific公司简介及主要业务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8.16.3 Eurofins Scientific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8.16.4 Eurofins Scientific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8.16.5 Eurofins Scientific企业最新动态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8.17 Aragen Life Sciences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8.17.1 Aragen Life Sciences基本信息、体外药代动力学市场分布、总部及行业地位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8.17.2 Aragen Life Sciences公司简介及主要业务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8.17.3 Aragen Life Sciences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8.17.4 Aragen Life Sciences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8.17.5 Aragen Life Sciences企业最新动态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8.18 Sai Life Sciences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8.18.1 Sai Life Sciences基本信息、体外药代动力学市场分布、总部及行业地位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8.18.2 Sai Life Sciences公司简介及主要业务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8.18.3 Sai Life Sciences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8.18.4 Sai Life Sciences 体外药代动力学收入及毛利率（2018-2023）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8.18.5 Sai Life Sciences企业最新动态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研究方法与数据来源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不同产品类型体外药代动力学全球规模增长趋势2018 VS 2022 VS 2029 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不同终端用户体外药代动力学全球规模增长趋势2018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体外药代动力学行业发展主要特点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进入体外药代动力学行业壁垒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体外药代动力学发展趋势及建议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全球主要地区体外药代动力学总体规模（百万美元）：2018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全球主要地区体外药代动力学总体规模（2018-2023）&amp;（百万美元）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全球主要地区体外药代动力学总体规模（2024-2029）&amp;（百万美元）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北美体外药代动力学基本情况分析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欧洲体外药代动力学基本情况分析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亚太体外药代动力学基本情况分析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拉美体外药代动力学基本情况分析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中东及非洲体外药代动力学基本情况分析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全球市场主要企业体外药代动力学收入（2018-2023）&amp;（百万美元）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全球市场主要企业体外药代动力学收入市场份额（2018-2023）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2022年全球主要企业体外药代动力学收入排名及市场占有率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2022全球体外药代动力学主要厂商市场地位（第一梯队、第二梯队和第三梯队）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全球主要企业总部、体外药代动力学市场分布及商业化日期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全球主要企业体外药代动力学产品类型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中国本土企业体外药代动力学收入（2018-2023）&amp;（百万美元）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中国本土企业体外药代动力学收入市场份额（2018-2023）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2022年全球及中国本土企业在中国市场体外药代动力学收入排名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全球市场不同产品类型体外药代动力学总体规模（2018-2023）&amp;（百万美元）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全球市场不同产品类型体外药代动力学市场份额（2018-2023）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全球市场不同产品类型体外药代动力学总体规模预测（2024-2029）&amp;（百万美元）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全球市场不同产品类型体外药代动力学市场份额预测（2024-2029）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中国市场不同产品类型体外药代动力学总体规模（2018-2023）&amp;（百万美元）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中国市场不同产品类型体外药代动力学市场份额（2018-2023）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中国市场不同产品类型体外药代动力学总体规模预测（2024-2029）&amp;（百万美元）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中国市场不同产品类型体外药代动力学市场份额预测（2024-2029）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全球市场不同终端用户体外药代动力学总体规模（2018-2023）&amp;（百万美元）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全球市场不同终端用户体外药代动力学市场份额（2018-2023）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全球市场不同终端用户体外药代动力学总体规模预测（2024-2029）&amp;（百万美元）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全球市场不同终端用户体外药代动力学市场份额预测（2024-2029）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中国市场不同终端用户体外药代动力学总体规模（2018-2023）&amp;（百万美元）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中国市场不同终端用户体外药代动力学市场份额（2018-2023）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中国市场不同终端用户体外药代动力学总体规模预测（2024-2029）&amp;（百万美元）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中国市场不同终端用户体外药代动力学市场份额预测（2024-2029）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体外药代动力学行业发展机遇及主要驱动因素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体外药代动力学行业发展面临的风险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体外药代动力学行业政策分析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体外药代动力学行业供应链分析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体外药代动力学上游原材料和主要供应商情况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体外药代动力学行业主要下游客户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Charles River基本信息、体外药代动力学市场分布、总部及行业地位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Charles River公司简介及主要业务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Charles River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Charles River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Charles River企业最新动态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Labcorp基本信息、体外药代动力学市场分布、总部及行业地位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Labcorp公司简介及主要业务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Labcorp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Labcorp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Labcorp企业最新动态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Envigo基本信息、体外药代动力学市场分布、总部及行业地位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Envigo公司简介及主要业务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Envigo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Envigo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Envigo企业最新动态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Curia基本信息、体外药代动力学市场分布、总部及行业地位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Curia公司简介及主要业务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Curia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Curia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Curia企业最新动态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Evotec基本信息、体外药代动力学市场分布、总部及行业地位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Evotec公司简介及主要业务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Evotec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Evotec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Evotec企业最新动态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Bioduro-Sundia基本信息、体外药代动力学市场分布、总部及行业地位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Bioduro-Sundia公司简介及主要业务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Bioduro-Sundia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Bioduro-Sundia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Bioduro-Sundia企业最新动态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Lonza基本信息、体外药代动力学市场分布、总部及行业地位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Lonza公司简介及主要业务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Lonza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Lonza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Lonza企业最新动态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药明康德基本信息、体外药代动力学市场分布、总部及行业地位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药明康德公司简介及主要业务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药明康德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药明康德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药明康德企业最新动态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IQVIA基本信息、体外药代动力学市场分布、总部及行业地位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IQVIA公司简介及主要业务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IQVIA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IQVIA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IQVIA企业最新动态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Tecan Group基本信息、体外药代动力学市场分布、总部及行业地位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Tecan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Tecan Group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Tecan Group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Tecan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康龙化成基本信息、体外药代动力学市场分布、总部及行业地位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康龙化成公司简介及主要业务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康龙化成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康龙化成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康龙化成企业最新动态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美迪西基本信息、体外药代动力学市场分布、总部及行业地位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美迪西公司简介及主要业务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美迪西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美迪西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美迪西企业最新动态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上海睿智基本信息、体外药代动力学市场分布、总部及行业地位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上海睿智公司简介及主要业务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上海睿智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上海睿智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上海睿智企业最新动态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昭衍新药基本信息、体外药代动力学市场分布、总部及行业地位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昭衍新药公司简介及主要业务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昭衍新药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昭衍新药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昭衍新药企业最新动态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RTI International基本信息、体外药代动力学市场分布、总部及行业地位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RTI International公司简介及主要业务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RTI International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RTI International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RTI International企业最新动态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Eurofins Scientific基本信息、体外药代动力学市场分布、总部及行业地位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Eurofins Scientific公司简介及主要业务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Eurofins Scientific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Eurofins Scientific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Eurofins Scientific企业最新动态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Aragen Life Sciences基本信息、体外药代动力学市场分布、总部及行业地位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Aragen Life Sciences公司简介及主要业务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Aragen Life Sciences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Aragen Life Sciences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Aragen Life Sciences企业最新动态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Sai Life Sciences基本信息、体外药代动力学市场分布、总部及行业地位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Sai Life Sciences公司简介及主要业务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Sai Life Sciences 体外药代动力学产品规格、参数及市场应用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Sai Life Sciences 体外药代动力学收入（百万美元）及毛利率（2018-2023）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Sai Life Sciences企业最新动态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体外药代动力学产品图片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不同产品类型体外药代动力学全球规模2018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全球不同产品类型体外药代动力学市场份额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小分子药物产品图片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生物药产品图片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不同终端用户体外药代动力学全球规模2018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全球不同终端用户体外药代动力学市场份额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生物医药公司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政府和高校机构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全球市场体外药代动力学市场规模：2018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全球市场体外药代动力学总体规模（2018-2029）&amp;（百万美元）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中国市场体外药代动力学总体规模（2018-2029）&amp;（百万美元）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中国市场体外药代动力学总规模占全球比重（2018-2029）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全球主要地区体外药代动力学总体规模（百万美元）：2018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全球主要地区体外药代动力学市场份额（2018-2029）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北美（美国和加拿大）体外药代动力学总体规模（2018-2029）&amp;（百万美元）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欧洲（德国、英国、法国和意大利等国家）体外药代动力学总体规模（2018-2029）&amp;（百万美元）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亚太主要国家/地区（中国、日本、韩国、中国台湾、印度和东南亚）体外药代动力学总体规模（2018-2029）&amp;（百万美元）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拉美主要国家（墨西哥和巴西等）体外药代动力学总体规模（2018-2029）&amp;（百万美元）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中东及非洲地区体外药代动力学总体规模（2018-2029）&amp;（百万美元）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2022年全球前五大厂商体外药代动力学市场份额（按收入）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2022年全球体外药代动力学第一梯队、第二梯队和第三梯队厂商及市场份额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体外药代动力学中国企业SWOT分析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体外药代动力学产业链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体外药代动力学行业采购模式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体外药代动力学行业开发/生产模式分析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体外药代动力学行业销售模式分析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UyMSwiaGRpZCI6IjY3YTEzMDQ2M2ViMDk1NDQ0ZWIyMzZiOTVkNTMwZWIwIiwidXNlckNvdW50Ijo0NTIx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74DFC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47877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2F7491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7F0572"/>
    <w:rsid w:val="5A8174EE"/>
    <w:rsid w:val="5A867B53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2161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12</Pages>
  <Words>7186</Words>
  <Characters>10491</Characters>
  <Lines>0</Lines>
  <Paragraphs>0</Paragraphs>
  <TotalTime>259</TotalTime>
  <ScaleCrop>false</ScaleCrop>
  <LinksUpToDate>false</LinksUpToDate>
  <CharactersWithSpaces>12897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2023-08-21T08:48:08Z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9F321069DE074E67BEE102EAFDBDB247_13</vt:lpwstr>
  </property>
  <property fmtid="{D5CDD505-2E9C-101B-9397-08002B2CF9AE}" pid="5" name="commondata">
    <vt:lpwstr>eyJjb3VudCI6NDAzLCJoZGlkIjoiNjdhMTMwNDYzZWIwOTU0NDRlYjIzNmI5NWQ1MzBlYjAiLCJ1c2VyQ291bnQiOjQwM30=</vt:lpwstr>
  </property>
</Properties>
</file>