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十四五规划-全球及中国微型胶囊（微囊）行业研究及十四五规划分析报告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十四五规划-全球及中国微型胶囊（微囊）行业研究及十四五规划分析报告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微型胶囊（微囊）市场规模大约为147亿元（人民币），预计2029年将达到348亿元，2023-2029期间年复合增长率（CAGR）为12.9%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微囊化是一种过程，其中微小的颗粒或液滴被涂层包围，形成具有许多有用特性的小胶囊。 通常，它用于在微米尺度上掺入食品成分、酶、细胞或其他材料。 微囊化通常指的是 1 μm 至 1 mm 的尺寸。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具有微胶囊技术（Microencapsulation）主要企业有BASF、Evonik、DSM、3M、Aveka等，全球微胶囊技术前五大企业共占有超过30%的市场份额。目前美国是全球最大的微胶囊技术市场，占有大约31%的市场份额，之后是欧盟和中国市场，二者共占有接近43%的份额。就应用而言，最大的应用是制药和医疗保健，其次是家庭和个人护理以及食品和饮料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本报告研究“十三五”期间全球及中国市场微型胶囊（微囊）的发展现状，以及“十四五”期间行业发展预测。重点分析全球主要地区微型胶囊（微囊）的市场规模，历史数据2018-2022年，预测数据2023-2029年。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本文同时着重分析微型胶囊（微囊）行业竞争格局，包括全球市场主要企业中国本土市场主要企业竞争格局，重点分析全球主要企业近三年微型胶囊（微囊）的收入和市场份额。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此外针对微型胶囊（微囊）行业产品分类、应用、行业政策、行业发展有利因素、不利因素和进入壁垒也做了详细分析。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BASF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Evonik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DSM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Balchem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Microcaps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Glanbia Nutritionals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Vantage Specialty Chemicals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Encapsys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Cargill Delacon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Iberchem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Ashland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Lucta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波顿集团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大连医诺生物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美农生物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固体囊芯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液体囊芯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食品饮料和医疗保健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家庭和个人护理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农药化学品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饲料添加剂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第2章：全球市场总体规模、中国地区总体规模，包括主要地区微型胶囊（微囊）总体规模及市场份额等；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第3章：行业竞争格局分析，包括全球市场企业微型胶囊（微囊）收入排名及市场份额、中国市场企业微型胶囊（微囊）收入排名和份额等；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第4章：全球市场不同产品类型微型胶囊（微囊）总体规模及份额等；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第5章：全球市场不同应用微型胶囊（微囊）总体规模及份额等；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第8章：全球市场微型胶囊（微囊）主要企业基本情况介绍，包括公司简介、微型胶囊（微囊）产品介绍、微型胶囊（微囊）收入及公司最新动态等；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微型胶囊（微囊）市场概述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按照不同产品类型，微型胶囊（微囊）主要可以分为如下几个类别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不同产品类型微型胶囊（微囊）增长趋势2018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固体囊芯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液体囊芯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从不同应用，微型胶囊（微囊）主要包括如下几个方面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不同应用微型胶囊（微囊）增长趋势2018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食品饮料和医疗保健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家庭和个人护理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农药化学品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饲料添加剂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十四五期间微型胶囊（微囊）行业发展总体概况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微型胶囊（微囊）行业发展主要特点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全球微型胶囊（微囊）行业规模及预测分析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全球市场微型胶囊（微囊）总体规模（2018-2029）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中国市场微型胶囊（微囊）总体规模（2018-2029）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中国市场微型胶囊（微囊）总规模占全球比重（2018-2029）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全球主要地区微型胶囊（微囊）市场规模分析（2018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全球市场主要企业微型胶囊（微囊）收入分析（2018-2023）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微型胶囊（微囊）行业集中度分析：2022年全球Top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全球微型胶囊（微囊）第一梯队、第二梯队和第三梯队企业及市场份额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全球主要企业总部、微型胶囊（微囊）市场分布及商业化日期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全球主要企业微型胶囊（微囊）产品类型及应用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中国本土主要企业微型胶囊（微囊）收入分析（2018-2023）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中国市场微型胶囊（微囊）销售情况分析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微型胶囊（微囊）中国企业SWOT分析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不同产品类型微型胶囊（微囊）分析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全球市场不同产品类型微型胶囊（微囊）总体规模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全球市场不同产品类型微型胶囊（微囊）总体规模（2018-2023）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全球市场不同产品类型微型胶囊（微囊）总体规模预测（2024-2029）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中国市场不同产品类型微型胶囊（微囊）总体规模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中国市场不同产品类型微型胶囊（微囊）总体规模（2018-2023）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中国市场不同产品类型微型胶囊（微囊）总体规模预测（2024-2029）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不同应用微型胶囊（微囊）分析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全球市场不同应用微型胶囊（微囊）总体规模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全球市场不同应用微型胶囊（微囊）总体规模（2018-2023）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全球市场不同应用微型胶囊（微囊）总体规模预测（2024-2029）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中国市场不同应用微型胶囊（微囊）总体规模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中国市场不同应用微型胶囊（微囊）总体规模（2018-2023）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中国市场不同应用微型胶囊（微囊）总体规模预测（2024-2029）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微型胶囊（微囊）行业发展机遇及主要驱动因素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微型胶囊（微囊）行业发展面临的风险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微型胶囊（微囊）行业政策分析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微型胶囊（微囊）行业产业链简介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微型胶囊（微囊）产业链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微型胶囊（微囊）行业供应链分析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微型胶囊（微囊）主要原材料及其供应商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微型胶囊（微囊）行业主要下游客户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微型胶囊（微囊）行业采购模式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微型胶囊（微囊）行业开发/生产模式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微型胶囊（微囊）行业销售模式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全球市场主要微型胶囊（微囊）企业简介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BASF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BASF基本信息、微型胶囊（微囊）市场分布、总部及行业地位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BASF公司简介及主要业务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BASF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8.1.4 BASF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8.1.5 BASF企业最新动态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3M基本信息、微型胶囊（微囊）市场分布、总部及行业地位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3M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8.2.4 3M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8.2.5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Evonik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Evonik基本信息、微型胶囊（微囊）市场分布、总部及行业地位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Evonik公司简介及主要业务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Evonik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8.3.4 Evonik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8.3.5 Evonik企业最新动态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DSM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DSM基本信息、微型胶囊（微囊）市场分布、总部及行业地位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DSM公司简介及主要业务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DSM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8.4.4 DSM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8.4.5 DSM企业最新动态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Balchem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Balchem Corporation基本信息、微型胶囊（微囊）市场分布、总部及行业地位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Balchem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Balchem Corporation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8.5.4 Balchem Corporation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8.5.5 Balchem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Microcaps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Microcaps基本信息、微型胶囊（微囊）市场分布、总部及行业地位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Microcaps公司简介及主要业务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Microcaps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8.6.4 Microcaps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8.6.5 Microcaps企业最新动态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Glanbia Nutritionals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Glanbia Nutritionals基本信息、微型胶囊（微囊）市场分布、总部及行业地位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Glanbia Nutritionals公司简介及主要业务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Glanbia Nutritionals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8.7.4 Glanbia Nutritionals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8.7.5 Glanbia Nutritionals企业最新动态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Vantage Specialty Chemicals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Vantage Specialty Chemicals基本信息、微型胶囊（微囊）市场分布、总部及行业地位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Vantage Specialty Chemicals公司简介及主要业务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Vantage Specialty Chemicals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8.8.4 Vantage Specialty Chemicals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8.8.5 Vantage Specialty Chemicals企业最新动态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Encapsys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Encapsys基本信息、微型胶囊（微囊）市场分布、总部及行业地位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Encapsys公司简介及主要业务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Encapsys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8.9.4 Encapsys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8.9.5 Encapsys企业最新动态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Cargill Delacon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Cargill Delacon基本信息、微型胶囊（微囊）市场分布、总部及行业地位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Cargill Delacon公司简介及主要业务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Cargill Delacon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8.10.4 Cargill Delacon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8.10.5 Cargill Delacon企业最新动态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Iberchem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Iberchem基本信息、微型胶囊（微囊）市场分布、总部及行业地位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Iberchem公司简介及主要业务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Iberchem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8.11.4 Iberchem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8.11.5 Iberchem企业最新动态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8.12 Ashland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8.12.1 Ashland基本信息、微型胶囊（微囊）市场分布、总部及行业地位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8.12.2 Ashland公司简介及主要业务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8.12.3 Ashland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8.12.4 Ashland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8.12.5 Ashland企业最新动态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8.13 Lucta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8.13.1 Lucta基本信息、微型胶囊（微囊）市场分布、总部及行业地位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8.13.2 Lucta公司简介及主要业务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8.13.3 Lucta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8.13.4 Lucta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8.13.5 Lucta企业最新动态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8.14 波顿集团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8.14.1 波顿集团基本信息、微型胶囊（微囊）市场分布、总部及行业地位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8.14.2 波顿集团公司简介及主要业务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8.14.3 波顿集团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8.14.4 波顿集团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8.14.5 波顿集团企业最新动态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8.15 大连医诺生物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8.15.1 大连医诺生物基本信息、微型胶囊（微囊）市场分布、总部及行业地位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8.15.2 波顿集团公司简介及主要业务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8.15.3 大连医诺生物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8.15.4 大连医诺生物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8.15.5 大连医诺生物企业最新动态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8.16 美农生物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8.16.1 美农生物基本信息、微型胶囊（微囊）市场分布、总部及行业地位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8.16.2 美农生物公司简介及主要业务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8.16.3 美农生物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8.16.4 美农生物 微型胶囊（微囊）收入及毛利率（2018-2023）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8.16.5 美农生物企业最新动态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不同产品类型微型胶囊（微囊）全球规模增长趋势2018 VS 2022 VS 2029 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不同应用微型胶囊（微囊）全球规模增长趋势2018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微型胶囊（微囊）行业发展主要特点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进入微型胶囊（微囊）行业壁垒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微型胶囊（微囊）发展趋势及建议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全球主要地区微型胶囊（微囊）总体规模（百万美元）：2018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全球主要地区微型胶囊（微囊）总体规模（2018-2023）&amp;（百万美元）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全球主要地区微型胶囊（微囊）总体规模（2024-2029）&amp;（百万美元）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北美微型胶囊（微囊）基本情况分析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欧洲微型胶囊（微囊）基本情况分析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亚太微型胶囊（微囊）基本情况分析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拉美微型胶囊（微囊）基本情况分析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中东及非洲微型胶囊（微囊）基本情况分析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全球市场主要企业微型胶囊（微囊）收入（2018-2023）&amp;（百万美元）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全球市场主要企业微型胶囊（微囊）收入市场份额（2018-2023）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2022年全球主要企业微型胶囊（微囊）收入排名及市场占有率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2022全球微型胶囊（微囊）主要厂商市场地位（第一梯队、第二梯队和第三梯队）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全球主要企业总部、微型胶囊（微囊）市场分布及商业化日期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全球主要企业微型胶囊（微囊）产品类型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中国本土企业微型胶囊（微囊）收入（2018-2023）&amp;（百万美元）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中国本土企业微型胶囊（微囊）收入市场份额（2018-2023）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2022年全球及中国本土企业在中国市场微型胶囊（微囊）收入排名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全球市场不同产品类型微型胶囊（微囊）总体规模（2018-2023）&amp;（百万美元）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全球市场不同产品类型微型胶囊（微囊）市场份额（2018-2023）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全球市场不同产品类型微型胶囊（微囊）总体规模预测（2024-2029）&amp;（百万美元）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全球市场不同产品类型微型胶囊（微囊）市场份额预测（2024-2029）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中国市场不同产品类型微型胶囊（微囊）总体规模（2018-2023）&amp;（百万美元）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中国市场不同产品类型微型胶囊（微囊）市场份额（2018-2023）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中国市场不同产品类型微型胶囊（微囊）总体规模预测（2024-2029）&amp;（百万美元）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中国市场不同产品类型微型胶囊（微囊）市场份额预测（2024-2029）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全球市场不同应用微型胶囊（微囊）总体规模（2018-2023）&amp;（百万美元）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全球市场不同应用微型胶囊（微囊）市场份额（2018-2023）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全球市场不同应用微型胶囊（微囊）总体规模预测（2024-2029）&amp;（百万美元）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全球市场不同应用微型胶囊（微囊）市场份额预测（2024-2029）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中国市场不同应用微型胶囊（微囊）总体规模（2018-2023）&amp;（百万美元）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中国市场不同应用微型胶囊（微囊）市场份额（2018-2023）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中国市场不同应用微型胶囊（微囊）总体规模预测（2024-2029）&amp;（百万美元）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中国市场不同应用微型胶囊（微囊）市场份额预测（2024-2029）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微型胶囊（微囊）行业发展机遇及主要驱动因素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微型胶囊（微囊）行业发展面临的风险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微型胶囊（微囊）行业政策分析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微型胶囊（微囊）行业供应链分析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微型胶囊（微囊）上游原材料和主要供应商情况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微型胶囊（微囊）行业主要下游客户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BASF基本信息、微型胶囊（微囊）市场分布、总部及行业地位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BASF公司简介及主要业务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BASF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BASF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BASF企业最新动态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3M基本信息、微型胶囊（微囊）市场分布、总部及行业地位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3M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3M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Evonik基本信息、微型胶囊（微囊）市场分布、总部及行业地位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Evonik公司简介及主要业务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Evonik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Evonik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Evonik企业最新动态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DSM基本信息、微型胶囊（微囊）市场分布、总部及行业地位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DSM公司简介及主要业务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DSM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DSM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DSM企业最新动态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Balchem Corporation基本信息、微型胶囊（微囊）市场分布、总部及行业地位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Balchem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Balchem Corporation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Balchem Corporation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Balchem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Microcaps基本信息、微型胶囊（微囊）市场分布、总部及行业地位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Microcaps公司简介及主要业务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Microcaps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Microcaps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Microcaps企业最新动态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Glanbia Nutritionals基本信息、微型胶囊（微囊）市场分布、总部及行业地位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Glanbia Nutritionals公司简介及主要业务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Glanbia Nutritionals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Glanbia Nutritionals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Glanbia Nutritionals企业最新动态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Vantage Specialty Chemicals基本信息、微型胶囊（微囊）市场分布、总部及行业地位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Vantage Specialty Chemicals公司简介及主要业务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Vantage Specialty Chemicals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Vantage Specialty Chemicals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Vantage Specialty Chemicals企业最新动态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Encapsys基本信息、微型胶囊（微囊）市场分布、总部及行业地位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Encapsys公司简介及主要业务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Encapsys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Encapsys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Encapsys企业最新动态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Cargill Delacon基本信息、微型胶囊（微囊）市场分布、总部及行业地位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Cargill Delacon公司简介及主要业务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Cargill Delacon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Cargill Delacon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Cargill Delacon企业最新动态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Iberchem基本信息、微型胶囊（微囊）市场分布、总部及行业地位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Iberchem公司简介及主要业务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Iberchem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Iberchem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Iberchem企业最新动态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Ashland基本信息、微型胶囊（微囊）市场分布、总部及行业地位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Ashland公司简介及主要业务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Ashland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Ashland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Ashland企业最新动态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Lucta基本信息、微型胶囊（微囊）市场分布、总部及行业地位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Lucta公司简介及主要业务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Lucta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Lucta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Lucta企业最新动态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波顿集团基本信息、微型胶囊（微囊）市场分布、总部及行业地位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波顿集团公司简介及主要业务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波顿集团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波顿集团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波顿集团企业最新动态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大连医诺生物基本信息、微型胶囊（微囊）市场分布、总部及行业地位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大连医诺生物公司简介及主要业务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大连医诺生物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大连医诺生物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大连医诺生物企业最新动态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美农生物基本信息、微型胶囊（微囊）市场分布、总部及行业地位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美农生物公司简介及主要业务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美农生物 微型胶囊（微囊）产品规格、参数及市场应用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美农生物 微型胶囊（微囊）收入（百万美元）及毛利率（2018-2023）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美农生物企业最新动态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微型胶囊（微囊）产品图片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不同产品类型微型胶囊（微囊）全球规模2018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全球不同产品类型微型胶囊（微囊）市场份额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固体囊芯产品图片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液体囊芯产品图片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不同应用微型胶囊（微囊）全球规模2018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全球不同应用微型胶囊（微囊）市场份额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食品饮料和医疗保健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家庭和个人护理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农药化学品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饲料添加剂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全球市场微型胶囊（微囊）市场规模：2018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全球市场微型胶囊（微囊）总体规模（2018-2029）&amp;（百万美元）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中国市场微型胶囊（微囊）总体规模（2018-2029）&amp;（百万美元）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中国市场微型胶囊（微囊）总规模占全球比重（2018-2029）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全球主要地区微型胶囊（微囊）总体规模（百万美元）：2018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全球主要地区微型胶囊（微囊）市场份额（2018-2029）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北美（美国和加拿大）微型胶囊（微囊）总体规模（2018-2029）&amp;（百万美元）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欧洲（德国、英国、法国和意大利等国家）微型胶囊（微囊）总体规模（2018-2029）&amp;（百万美元）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亚太主要国家/地区（中国、日本、韩国、中国台湾、印度和东南亚）微型胶囊（微囊）总体规模（2018-2029）&amp;（百万美元）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拉美主要国家（墨西哥和巴西等）微型胶囊（微囊）总体规模（2018-2029）&amp;（百万美元）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中东及非洲地区微型胶囊（微囊）总体规模（2018-2029）&amp;（百万美元）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2022年全球前五大厂商微型胶囊（微囊）市场份额（按收入）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2022年全球微型胶囊（微囊）第一梯队、第二梯队和第三梯队厂商及市场份额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微型胶囊（微囊）中国企业SWOT分析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微型胶囊（微囊）产业链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微型胶囊（微囊）行业采购模式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微型胶囊（微囊）行业开发/生产模式分析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微型胶囊（微囊）行业销售模式分析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UxMiwiaGRpZCI6IjY3YTEzMDQ2M2ViMDk1NDQ0ZWIyMzZiOTVkNTMwZWIwIiwidXNlckNvdW50Ijo0NTEy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8899</Words>
  <Characters>12021</Characters>
  <Lines>0</Lines>
  <Paragraphs>0</Paragraphs>
  <TotalTime>255</TotalTime>
  <ScaleCrop>false</ScaleCrop>
  <LinksUpToDate>false</LinksUpToDate>
  <CharactersWithSpaces>14466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2023-08-21T08:44:19Z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CF11C593E419487F94A07C7A317FD6D4_13</vt:lpwstr>
  </property>
  <property fmtid="{D5CDD505-2E9C-101B-9397-08002B2CF9AE}" pid="5" name="commondata">
    <vt:lpwstr>eyJjb3VudCI6NDAzLCJoZGlkIjoiNjdhMTMwNDYzZWIwOTU0NDRlYjIzNmI5NWQ1MzBlYjAiLCJ1c2VyQ291bnQiOjQwM30=</vt:lpwstr>
  </property>
</Properties>
</file>