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十四五规划-全球及中国吸脂机行业研究及十四五规划分析报告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十四五规划-全球及中国吸脂机行业研究及十四五规划分析报告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吸脂机市场规模大约为4.6亿元（人民币），预计2029年将达到6.6亿元，2023-2029期间年复合增长率（CAGR）为5.4%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全球吸脂机（Liposuction Surgical Pumps）的核心厂商包括Solta Medical、Human Med和Moeller Medical等，前五大公司占有全球超过50%的份额。北美是全球最大的市场，占有大约37%的市场份额，之后是欧洲和亚太，分别占有约31%和23%的份额。从产品角度来看，肿胀吸脂占有最大份额，份额约为40%。从应用方面来看，医院是最大的下游市场，份额约为55%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本报告研究“十三五”期间全球及中国市场吸脂机的供给和需求情况，以及“十四五”期间行业发展预测。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重点分析全球主要地区吸脂机的产能、销量、收入和增长潜力，历史数据2018-2022年，预测数据2023-2029年。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吸脂机行业竞争格局，包括全球市场主要厂商竞争格局和中国本土市场主要厂商竞争格局，重点分析全球主要厂商吸脂机产能、销量、收入、价格和市场份额，全球吸脂机产地分布情况、中国吸脂机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此外针对吸脂机行业产品分类、应用、行业政策、产业链、生产模式、销售模式、行业发展有利因素、不利因素和进入壁垒也做了详细分析。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Solta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Human 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Moeller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Medela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MicroAire Surgical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Wells Johnson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Mentor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Sunshine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Bicakcilar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Ardo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Nouvag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HK Surgical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Cheiron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INSPITAL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按照不同技术，包括如下几个类别：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肿胀吸脂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超声波辅助吸脂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激光辅助吸脂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美容中心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第2章：全球市场供需情况、中国地区供需情况，包括主要地区吸脂机产量、销量、收入、价格及市场份额等；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第3章：全球主要地区和国家，吸脂机销量和销售收入，2018-2022，及预测2023到2029；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第4章：行业竞争格局分析，包括全球市场企业排名及市场份额、中国市场企业排名和份额、主要厂商吸脂机销量、收入、价格和市场份额等；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第5章：全球市场不同类型吸脂机销量、收入、价格及份额等；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第6章：全球市场不同应用吸脂机销量、收入、价格及份额等；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第9章：全球市场吸脂机主要厂商基本情况介绍，包括公司简介、吸脂机产品规格型号、销量、价格、收入及公司最新动态等；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第10章：中国市场吸脂机进出口情况分析；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第11章：中国市场吸脂机主要生产和消费地区分布；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吸脂机市场概述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吸脂机行业概述及统计范围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按照不同技术，吸脂机主要可以分为如下几个类别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不同技术吸脂机规模增长趋势2018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肿胀吸脂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超声波辅助吸脂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激光辅助吸脂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从不同应用，吸脂机主要包括如下几个方面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不同应用吸脂机规模增长趋势2018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美容中心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吸脂机行业发展总体概况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吸脂机行业发展主要特点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吸脂机行业发展影响因素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全球吸脂机供需现状及预测（2018-2029）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全球吸脂机产能、产量、产能利用率及发展趋势（2018-2029）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全球吸脂机产量、需求量及发展趋势（2018-2029）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全球主要地区吸脂机产量及发展趋势（2018-2029）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中国吸脂机供需现状及预测（2018-2029）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中国吸脂机产能、产量、产能利用率及发展趋势（2018-2029）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中国吸脂机产量、市场需求量及发展趋势（2018-2029）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中国吸脂机产能和产量占全球的比重（2018-2029）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全球吸脂机销量及收入（2018-2029）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全球市场吸脂机价格趋势（2018-2029）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中国吸脂机销量及收入（2018-2029）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中国市场吸脂机销量和收入占全球的比重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全球吸脂机主要地区分析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全球主要地区吸脂机市场规模分析：2018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全球主要地区吸脂机销售收入及市场份额（2018-2023年）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全球主要地区吸脂机销售收入预测（2024-2029）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全球主要地区吸脂机销量分析：2018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全球主要地区吸脂机销量及市场份额（2018-2023年）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全球主要地区吸脂机销量及市场份额预测（2024-2029）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全球市场主要厂商吸脂机产能市场份额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全球市场主要厂商吸脂机销量（2018-2023）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全球市场主要厂商吸脂机销售收入（2018-2023）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全球市场主要厂商吸脂机销售价格（2018-2023）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2022年全球主要生产商吸脂机收入排名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中国市场主要厂商吸脂机销量（2018-2023）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中国市场主要厂商吸脂机销售收入（2018-2023）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中国市场主要厂商吸脂机销售价格（2018-2023）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2022年中国主要生产商吸脂机收入排名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全球主要厂商吸脂机总部及产地分布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全球主要厂商吸脂机商业化日期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全球主要厂商吸脂机产品类型及应用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吸脂机行业集中度、竞争程度分析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吸脂机行业集中度分析：全球头部厂商份额（Top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全球吸脂机第一梯队、第二梯队和第三梯队生产商（品牌）及市场份额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不同技术吸脂机分析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全球市场不同技术吸脂机销量（2018-2029）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全球市场不同技术吸脂机销量及市场份额（2018-2023）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全球市场不同技术吸脂机销量预测（2024-2029）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全球市场不同技术吸脂机收入（2018-2029）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全球市场不同技术吸脂机收入及市场份额（2018-2023）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全球市场不同技术吸脂机收入预测（2024-2029）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全球市场不同技术吸脂机价格走势（2018-2029）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中国市场不同技术吸脂机销量（2018-2029）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中国市场不同技术吸脂机销量及市场份额（2018-2023）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中国市场不同技术吸脂机销量预测（2024-2029）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中国市场不同技术吸脂机收入（2018-2029）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中国市场不同技术吸脂机收入及市场份额（2018-2023）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中国市场不同技术吸脂机收入预测（2024-2029）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不同应用吸脂机分析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全球市场不同应用吸脂机销量及市场份额（2018-2023）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全球市场不同应用吸脂机销量预测（2024-2029）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全球市场不同应用吸脂机收入及市场份额（2018-2023）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全球市场不同应用吸脂机收入预测（2024-2029）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全球市场不同应用吸脂机价格走势（2018-2029）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中国市场不同应用吸脂机销量（2018-2029）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中国市场不同应用吸脂机销量及市场份额（2018-2023）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中国市场不同应用吸脂机销量预测（2024-2029）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中国市场不同应用吸脂机收入（2018-2029）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中国市场不同应用吸脂机收入及市场份额（2018-2023）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中国市场不同应用吸脂机收入预测（2024-2029）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吸脂机行业发展趋势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吸脂机行业主要驱动因素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吸脂机中国企业SWOT分析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中国吸脂机行业政策环境分析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吸脂机行业产业链简介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吸脂机行业供应链分析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吸脂机主要原料及供应情况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吸脂机行业主要下游客户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吸脂机行业采购模式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吸脂机行业生产模式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吸脂机行业销售模式及销售渠道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全球市场主要吸脂机厂商简介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Solta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Solta Medical基本信息、吸脂机生产基地、销售区域、竞争对手及市场地位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Solta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Solta Medical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Solta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Solta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Human 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Human Med基本信息、吸脂机生产基地、销售区域、竞争对手及市场地位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Human Med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Human Med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Human 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Human 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Moeller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Moeller Medical基本信息、吸脂机生产基地、销售区域、竞争对手及市场地位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Moeller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Moeller Medical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Moeller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Moeller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Medela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Medela基本信息、吸脂机生产基地、销售区域、竞争对手及市场地位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Medela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Medela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Medela公司简介及主要业务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Medela企业最新动态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MicroAire Surgical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MicroAire Surgical Instruments基本信息、吸脂机生产基地、销售区域、竞争对手及市场地位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MicroAire Surgical Instruments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MicroAire Surgical Instruments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MicroAire Surgical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MicroAire Surgical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Wells Johnson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Wells Johnson基本信息、吸脂机生产基地、销售区域、竞争对手及市场地位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Wells Johnson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Wells Johnson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Wells Johnson公司简介及主要业务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Wells Johnson企业最新动态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Mentor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Mentor基本信息、吸脂机生产基地、销售区域、竞争对手及市场地位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Mentor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Mentor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Mentor公司简介及主要业务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Mentor企业最新动态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Sunshine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Sunshine Medical基本信息、吸脂机生产基地、销售区域、竞争对手及市场地位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Sunshine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Sunshine Medical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Sunshine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Sunshine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Bicakcilar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Bicakcilar基本信息、吸脂机生产基地、销售区域、竞争对手及市场地位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Bicakcilar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Bicakcilar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Bicakcilar公司简介及主要业务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Bicakcilar企业最新动态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Ardo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Ardo Medical基本信息、吸脂机生产基地、销售区域、竞争对手及市场地位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Ardo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Ardo Medical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Ardo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Ardo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Nouvag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Nouvag基本信息、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Nouvag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Nouvag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Nouvag公司简介及主要业务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Nouvag企业最新动态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HK Surgical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HK Surgical基本信息、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HK Surgical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HK Surgical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HK Surgical公司简介及主要业务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HK Surgical企业最新动态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Cheiron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Cheiron基本信息、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Cheiron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Cheiron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Cheiron公司简介及主要业务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Cheiron企业最新动态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INSPITAL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INSPITAL基本信息、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INSPITAL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INSPITAL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INSPITAL公司简介及主要业务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INSPITAL企业最新动态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Euromi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Euromi基本信息、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Euromi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Euromi 吸脂机销量、收入、价格及毛利率（2018-2023）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Euromi公司简介及主要业务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Euromi企业最新动态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中国市场吸脂机产量、销量、进出口分析及未来趋势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中国市场吸脂机产量、销量、进出口分析及未来趋势（2018-2029）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中国市场吸脂机进出口贸易趋势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中国市场吸脂机主要进口来源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中国市场吸脂机主要出口目的地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中国市场吸脂机主要地区分布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中国吸脂机生产地区分布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中国吸脂机消费地区分布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全球不同技术吸脂机增长趋势2018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不同应用吸脂机增长趋势2018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吸脂机行业发展主要特点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吸脂机行业发展有利因素分析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吸脂机行业发展不利因素分析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进入吸脂机行业壁垒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全球主要地区吸脂机产量（台）：2018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全球主要地区吸脂机产量（2018-2023）&amp;（台）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全球主要地区吸脂机产量市场份额（2018-2023）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全球主要地区吸脂机产量（2024-2029）&amp;（台）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全球主要地区吸脂机销售收入（百万美元）：2018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全球主要地区吸脂机销售收入（2018-2023）&amp;（百万美元）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全球主要地区吸脂机销售收入市场份额（2018-2023）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全球主要地区吸脂机收入（2024-2029）&amp;（百万美元）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全球主要地区吸脂机收入市场份额（2024-2029）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全球主要地区吸脂机销量（台）：2018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全球主要地区吸脂机销量（2018-2023）&amp;（台）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全球主要地区吸脂机销量（2024-2029）&amp;（台）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全球主要地区吸脂机销量份额（2024-2029）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北美吸脂机基本情况分析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欧洲吸脂机基本情况分析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亚太地区吸脂机基本情况分析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拉美地区吸脂机基本情况分析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中东及非洲吸脂机基本情况分析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全球市场主要厂商吸脂机产能（2022-2023）&amp;（台）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全球市场主要厂商吸脂机销量（2018-2023）&amp;（台）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全球市场主要厂商吸脂机销售收入（2018-2023）&amp;（百万美元）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全球市场主要厂商吸脂机销售收入市场份额（2018-2023）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全球市场主要厂商吸脂机销售价格（2018-2023）&amp;（美元/台）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2022年全球主要生产商吸脂机收入排名（百万美元）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中国市场主要厂商吸脂机销量（2018-2023）&amp;（台）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中国市场主要厂商吸脂机销售收入（2018-2023）&amp;（百万美元）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中国市场主要厂商吸脂机销售收入市场份额（2018-2023）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中国市场主要厂商吸脂机销售价格（2018-2023）&amp;（美元/台）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2022年中国主要生产商吸脂机收入排名（百万美元）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全球主要厂商吸脂机总部及产地分布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全球主要厂商吸脂机商业化日期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全球主要厂商吸脂机产品类型及应用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2022年全球吸脂机主要厂商市场地位（第一梯队、第二梯队和第三梯队）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全球不同技术吸脂机销量（2018-2023年）&amp;（台）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全球不同技术吸脂机销量市场份额（2018-2023）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全球不同技术吸脂机销量预测（2024-2029）&amp;（台）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全球市场不同技术吸脂机销量市场份额预测（2024-2029）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全球不同技术吸脂机收入（2018-2023年）&amp;（百万美元）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全球不同技术吸脂机收入市场份额（2018-2023）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全球不同技术吸脂机收入预测（2024-2029）&amp;（百万美元）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全球不同技术吸脂机收入市场份额预测（2024-2029）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中国不同技术吸脂机销量（2018-2023年）&amp;（台）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中国不同技术吸脂机销量市场份额（2018-2023）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中国不同技术吸脂机销量预测（2024-2029）&amp;（台）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中国不同技术吸脂机销量市场份额预测（2024-2029）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中国不同技术吸脂机收入（2018-2023年）&amp;（百万美元）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中国不同技术吸脂机收入市场份额（2018-2023）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中国不同技术吸脂机收入预测（2024-2029）&amp;（百万美元）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中国不同技术吸脂机收入市场份额预测（2024-2029）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全球不同应用吸脂机销量（2018-2023年）&amp;（台）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全球不同应用吸脂机销量预测（2024-2029）&amp;（台）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全球市场不同应用吸脂机销量市场份额预测（2024-2029）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全球不同应用吸脂机收入（2018-2023年）&amp;（百万美元）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全球不同应用吸脂机收入市场份额（2018-2023）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全球不同应用吸脂机收入预测（2024-2029）&amp;（百万美元）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全球不同应用吸脂机收入市场份额预测（2024-2029）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中国不同应用吸脂机销量（2018-2023年）&amp;（台）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中国不同应用吸脂机销量市场份额（2018-2023）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中国不同应用吸脂机销量预测（2024-2029）&amp;（台）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中国不同应用吸脂机销量市场份额预测（2024-2029）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中国不同应用吸脂机收入（2018-2023年）&amp;（百万美元）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中国不同应用吸脂机收入市场份额（2018-2023）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中国不同应用吸脂机收入预测（2024-2029）&amp;（百万美元）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中国不同应用吸脂机收入市场份额预测（2024-2029）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吸脂机行业技术发展趋势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吸脂机行业主要驱动因素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吸脂机行业供应链分析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吸脂机上游原料供应商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吸脂机行业主要下游客户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吸脂机行业典型经销商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Solta Medical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Solta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Solta Medical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Solta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Solta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Human Med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Human Med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Human Med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Human 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Human 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Moeller Medical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Moeller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Moeller Medical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Moeller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Moeller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Medela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Medela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Medela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Medela公司简介及主要业务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Medela企业最新动态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MicroAire Surgical Instruments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MicroAire Surgical Instruments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MicroAire Surgical Instruments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MicroAire Surgical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MicroAire Surgical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Wells Johnson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Wells Johnson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Wells Johnson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Wells Johnson公司简介及主要业务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Wells Johnson企业最新动态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Mentor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Mentor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Mentor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Mentor公司简介及主要业务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Mentor企业最新动态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Sunshine Medical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Sunshine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Sunshine Medical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Sunshine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Sunshine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Bicakcilar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Bicakcilar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Bicakcilar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Bicakcilar公司简介及主要业务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Bicakcilar企业最新动态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Ardo Medical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Ardo Medical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Ardo Medical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Ardo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Ardo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Nouvag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Nouvag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Nouvag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Nouvag公司简介及主要业务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Nouvag企业最新动态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HK Surgical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HK Surgical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HK Surgical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HK Surgical公司简介及主要业务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HK Surgical企业最新动态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Cheiron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Cheiron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Cheiron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Cheiron公司简介及主要业务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Cheiron企业最新动态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INSPITAL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INSPITAL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INSPITAL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INSPITAL公司简介及主要业务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INSPITAL企业最新动态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Euromi 吸脂机生产基地、销售区域、竞争对手及市场地位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Euromi 吸脂机产品规格、参数及市场应用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Euromi 吸脂机销量（台）、收入（百万美元）、价格（美元/台）及毛利率（2018-2023）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Euromi公司简介及主要业务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Euromi企业最新动态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中国市场吸脂机产量、销量、进出口（2018-2023年）&amp;（台）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中国市场吸脂机产量、销量、进出口预测（2024-2029）&amp;（台）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中国市场吸脂机进出口贸易趋势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中国市场吸脂机主要进口来源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中国市场吸脂机主要出口目的地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中国吸脂机生产地区分布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中国吸脂机消费地区分布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吸脂机产品图片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全球不同技术吸脂机规模2018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全球不同技术吸脂机市场份额2022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肿胀吸脂产品图片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超声波辅助吸脂产品图片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激光辅助吸脂产品图片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全球不同应用吸脂机规模2018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全球不同应用吸脂机市场份额2022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美容中心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全球吸脂机产能、产量、产能利用率及发展趋势（2018-2029）&amp;（台）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全球吸脂机产量、需求量及发展趋势（2018-2029）&amp;（台）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全球主要地区吸脂机产量规模：2018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全球主要地区吸脂机产量市场份额（2018-2029）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中国吸脂机产能、产量、产能利用率及发展趋势（2018-2029）&amp;（台）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中国吸脂机产量、市场需求量及发展趋势（2018-2029）&amp;（台）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中国吸脂机总产能占全球比重（2018-2029）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中国吸脂机总产量占全球比重（2018-2029）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全球吸脂机市场收入及增长率:（2018-2029）&amp;（百万美元）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全球市场吸脂机市场规模：2018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全球市场吸脂机销量及增长率（2018-2029）&amp;（台）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全球市场吸脂机价格趋势（2018-2029）&amp;（美元/台）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中国吸脂机市场收入及增长率:（2018-2029）&amp;（百万美元）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中国市场吸脂机市场规模：2018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中国市场吸脂机销量及增长率（2018-2029）&amp;（台）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中国市场吸脂机销量占全球比重（2018-2029）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中国吸脂机收入占全球比重（2018-2029）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全球主要地区吸脂机销售收入规模：2018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全球主要地区吸脂机销售收入市场份额（2018-2023）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全球主要地区吸脂机销售收入市场份额（2018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全球主要地区吸脂机收入市场份额（2024-2029）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北美（美国和加拿大）吸脂机销量（2018-2029）&amp;（台）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北美（美国和加拿大）吸脂机销量份额（2018-2029）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北美（美国和加拿大）吸脂机收入（2018-2029）&amp;（百万美元）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北美（美国和加拿大）吸脂机收入份额（2018-2029）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欧洲（德国、英国、法国和意大利等国家）吸脂机销量（2018-2029）&amp;（台）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欧洲（德国、英国、法国和意大利等国家）吸脂机销量份额（2018-2029）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欧洲（德国、英国、法国和意大利等国家）吸脂机收入（2018-2029）&amp;（百万美元）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欧洲（德国、英国、法国和意大利等国家）吸脂机收入份额（2018-2029）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亚太（中国、日本、韩国、中国台湾、印度和东南亚等）吸脂机销量（2018-2029）&amp;（台）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亚太（中国、日本、韩国、中国台湾、印度和东南亚等）吸脂机销量份额（2018-2029）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亚太（中国、日本、韩国、中国台湾、印度和东南亚等）吸脂机收入（2018-2029）&amp;（百万美元）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亚太（中国、日本、韩国、中国台湾、印度和东南亚等）吸脂机收入份额（2018-2029）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拉美地区（墨西哥、巴西等国家）吸脂机销量（2018-2029）&amp;（台）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拉美地区（墨西哥、巴西等国家）吸脂机销量份额（2018-2029）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拉美地区（墨西哥、巴西等国家）吸脂机收入（2018-2029）&amp;（百万美元）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拉美地区（墨西哥、巴西等国家）吸脂机收入份额（2018-2029）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中东及非洲（土耳其、沙特等国家）吸脂机销量（2018-2029）&amp;（台）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中东及非洲（土耳其、沙特等国家）吸脂机销量份额（2018-2029）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中东及非洲（土耳其、沙特等国家）吸脂机收入（2018-2029）&amp;（百万美元）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中东及非洲（土耳其、沙特等国家）吸脂机收入份额（2018-2029）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2022年全球市场主要厂商吸脂机销量市场份额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2022年全球市场主要厂商吸脂机收入市场份额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2022年中国市场主要厂商吸脂机销量市场份额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2022年中国市场主要厂商吸脂机收入市场份额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2022年全球前五大生产商吸脂机市场份额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全球吸脂机第一梯队、第二梯队和第三梯队生产商（品牌）及市场份额（2022）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全球不同技术吸脂机价格走势（2018-2029）&amp;（美元/台）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全球不同应用吸脂机价格走势（2018-2029）&amp;（美元/台）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吸脂机中国企业SWOT分析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吸脂机产业链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吸脂机行业采购模式分析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吸脂机行业生产模式分析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吸脂机行业销售模式分析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wNCwiaGRpZCI6IjY3YTEzMDQ2M2ViMDk1NDQ0ZWIyMzZiOTVkNTMwZWIwIiwidXNlckNvdW50Ijo0NTA0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9750</Words>
  <Characters>13442</Characters>
  <Lines>0</Lines>
  <Paragraphs>0</Paragraphs>
  <TotalTime>248</TotalTime>
  <ScaleCrop>false</ScaleCrop>
  <LinksUpToDate>false</LinksUpToDate>
  <CharactersWithSpaces>15854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26B076FBC2D744DC919025E4BBDB1976_13</vt:lpwstr>
  </property>
  <property fmtid="{D5CDD505-2E9C-101B-9397-08002B2CF9AE}" pid="5" name="commondata">
    <vt:lpwstr>eyJjb3VudCI6NDAzLCJoZGlkIjoiNjdhMTMwNDYzZWIwOTU0NDRlYjIzNmI5NWQ1MzBlYjAiLCJ1c2VyQ291bnQiOjQwM30=</vt:lpwstr>
  </property>
</Properties>
</file>