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全球及中国现场校准服务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全球及中国现场校准服务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本文调研和分析全球现场校准服务发展现状及未来趋势，核心内容如下：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（1）全球市场现场校准服务总体规模，按收入进行了统计分析，历史数据2017-2021年，预测数据2022至2028年。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（2）全球市场竞争格局，全球市场头部企业现场校准服务市场占有率及排名，数据2017-2021年。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（3）中国市场竞争格局，中国市场头部企业现场校准服务市场占有率及排名，数据2017-2021年，包括国际企业及中国本土企业。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（4）全球其他重点国家及地区现场校准服务规模及需求结构。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（5）现场校准服务行业产业链上游、中游及下游分析。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据恒州诚思调研统计，2021年全球现场校准服务市场规模约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从核心市场看，中国现场校准服务市场占据全球约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%。随着国内企业产品开发速度加快，随着新技术和产业政策的双轮驱动，未来中国现场校准服务市场将迎来发展机遇，预计到2028年中国现场校准服务市场将增长至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全球市场主要现场校准服务参与者包括Calibrationhouse、QSGroup、Essco Calibration Laboratory、LTI Metrology和Transcat等，2021年全球前3大生产商占有大约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Calibrationhouse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QSGroup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Essco Calibration Laboratory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LTI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Transcat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Applus+ Laboratories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usCalibration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Calibrate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Endress+Hauser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GNW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Applied Technical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Rohde &amp; Schwarz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JM Test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Element Metech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Alpha Controls &amp;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Acculab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Young 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Testo Industrial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SensoScientific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Keysight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East Coast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Tektronix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LCOE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Alpha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Chell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CoMech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InnoCal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TIC-MS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 Calibrations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Custom 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Fox Valley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Calmet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Instron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P&amp;A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Cal Tec Labs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Rhopoint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D+M Systems &amp; Test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温湿度校准服务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电气校准服务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压力校准服务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机械校准服务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制药和生物医学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电子产品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通讯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第1章：现场校准服务定义及分类、全球及中国市场规模、行业发展机遇、挑战、趋势及政策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第2章：全球市场现场校准服务头部企业，收入市场占有率及排名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第3章：中国市场现场校准服务头部企业，收入市场占有率及排名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第5章：全球不同产品类型现场校准服务收入及份额等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第6章：全球不同应用现场校准服务收入及份额等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第7章：全球主要地区/国家现场校准服务市场规模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第8章：全球主要地区/国家现场校准服务需求结构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第9章：全球现场校准服务头部厂商基本情况介绍，包括公司简介、现场校准服务产品、收入及最新动态等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现场校准服务市场综述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现场校准服务定义及分类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全球现场校准服务行业市场规模及预测，2017-2028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中国现场校准服务行业市场规模及预测，2017-2028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中国在全球现场校准服务市场的占比，2017-2028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中国与全球现场校准服务市场规模增速对比，2017-2028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现场校准服务行业驱动因素及发展机遇分析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现场校准服务行业阻碍因素及面临的挑战分析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现场校准服务行业发展趋势分析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按现场校准服务收入计，全球头部企业市场占有率，2017-2022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全球第一梯队、第二梯队和第三梯队，三类现场校准服务市场参与者分析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全球现场校准服务行业集中度分析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全球现场校准服务行业企业并购情况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全球现场校准服务行业头部企业产品列举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全球现场校准服务行业主要生产商总部及市场区域分布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按现场校准服务收入计，中国市场头部企业市场占比，2017-2022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中国市场现场校准服务参与者份额：第一梯队、第二梯队、第三梯队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现场校准服务行业产业链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现场校准服务行业产品分类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温湿度校准服务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电气校准服务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压力校准服务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机械校准服务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按产品类型拆分，全球现场校准服务细分市场规模增速预测，2017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按产品类型拆分，全球现场校准服务细分市场规模（按收入），2017-2028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全球现场校准服务市场下游行业分布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现场校准服务行业下游分布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制药和生物医学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工业的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电子产品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6.1.5 通讯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6.1.6 航空航天与国防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6.1.7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全球现场校准服务主要下游市场规模增速预测，2017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按应用拆分，全球现场校准服务细分市场规模（按收入），2017-2028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全球主要地区现场校准服务市场规模增速预测，2017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全球主要地区现场校准服务市场规模（按收入），2017-2028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北美现场校准服务市场规模预测，2017-2028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北美现场校准服务市场规模，按国家细分，2021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欧洲现场校准服务市场规模预测，2017-2028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欧洲现场校准服务市场规模，按国家细分，2021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亚太现场校准服务市场规模预测，2017-2028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亚太现场校准服务市场规模，按国家/地区细分，2021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南美现场校准服务市场规模预测，2017-2028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南美现场校准服务市场规模，按国家细分，2021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全球主要国家/地区现场校准服务市场规模增速预测，2017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全球主要国家/地区现场校准服务市场规模（按收入），2017-2028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中东及非洲现场校准服务市场规模，2017-2028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全球市场主要现场校准服务企业简介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Calibrationhouse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Calibrationhouse基本信息、现场校准服务市场分布、总部及行业地位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Calibrationhouse公司简介及主要业务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Calibrationhouse现场校准服务产品介绍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Calibrationhouse现场校准服务收入及毛利率（2017-2022）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Calibrationhouse企业最新动态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QSGroup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QSGroup基本信息、现场校准服务市场分布、总部及行业地位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QSGroup公司简介及主要业务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QSGroup现场校准服务产品介绍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QSGroup现场校准服务收入及毛利率（2017-2022）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QSGroup企业最新动态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Essco Calibration Laboratory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Essco Calibration Laboratory基本信息、现场校准服务市场分布、总部及行业地位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Essco Calibration Laboratory公司简介及主要业务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Essco Calibration Laboratory现场校准服务产品介绍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Essco Calibration Laboratory现场校准服务收入及毛利率（2017-2022）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Essco Calibration Laboratory企业最新动态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LTI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LTI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LTI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LTI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LTI Metrology现场校准服务收入及毛利率（2017-2022）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LTI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Transcat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Transcat基本信息、现场校准服务市场分布、总部及行业地位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Transcat公司简介及主要业务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Transcat现场校准服务产品介绍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Transcat现场校准服务收入及毛利率（2017-2022）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Transcat企业最新动态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Applus+ Laboratories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Applus+ Laboratories基本信息、现场校准服务市场分布、总部及行业地位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Applus+ Laboratories公司简介及主要业务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Applus+ Laboratories现场校准服务产品介绍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Applus+ Laboratories现场校准服务收入及毛利率（2017-2022）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Applus+ Laboratories企业最新动态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OSCS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OSCS基本信息、现场校准服务市场分布、总部及行业地位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OSCS公司简介及主要业务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OSCS现场校准服务产品介绍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OSCS现场校准服务收入及毛利率（2017-2022）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OSCS企业最新动态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usCalibration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usCalibration基本信息、现场校准服务市场分布、总部及行业地位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usCalibration公司简介及主要业务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usCalibration现场校准服务产品介绍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usCalibration现场校准服务收入及毛利率（2017-2022）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usCalibration企业最新动态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Calibrate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Calibrate基本信息、现场校准服务市场分布、总部及行业地位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Calibrate公司简介及主要业务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Calibrate现场校准服务产品介绍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Calibrate现场校准服务收入及毛利率（2017-2022）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Calibrate企业最新动态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Endress+Hauser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Endress+Hauser基本信息、现场校准服务市场分布、总部及行业地位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Endress+Hauser公司简介及主要业务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Endress+Hauser现场校准服务产品介绍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Endress+Hauser现场校准服务收入及毛利率（2017-2022）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Endress+Hauser企业最新动态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GNW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GNW Instrumentation基本信息、现场校准服务市场分布、总部及行业地位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GNW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GNW Instrumentation现场校准服务产品介绍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GNW Instrumentation现场校准服务收入及毛利率（2017-2022）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GNW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Applied Technical Services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Applied Technical Services基本信息、现场校准服务市场分布、总部及行业地位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Applied Technical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Applied Technical Services现场校准服务产品介绍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Applied Technical Services现场校准服务收入及毛利率（2017-2022）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Applied Technical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Vaisala基本信息、现场校准服务市场分布、总部及行业地位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Vaisala现场校准服务产品介绍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Vaisala现场校准服务收入及毛利率（2017-2022）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Rohde &amp; Schwarz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Rohde &amp; Schwarz基本信息、现场校准服务市场分布、总部及行业地位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Rohde &amp; Schwarz公司简介及主要业务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Rohde &amp; Schwarz现场校准服务产品介绍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Rohde &amp; Schwarz现场校准服务收入及毛利率（2017-2022）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Rohde &amp; Schwarz企业最新动态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JM Test Systems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JM Test Systems基本信息、现场校准服务市场分布、总部及行业地位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JM Test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JM Test Systems现场校准服务产品介绍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JM Test Systems现场校准服务收入及毛利率（2017-2022）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JM Test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Element Metech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Element Metech基本信息、现场校准服务市场分布、总部及行业地位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Element Metech公司简介及主要业务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Element Metech现场校准服务产品介绍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Element Metech现场校准服务收入及毛利率（2017-2022）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Element Metech企业最新动态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Alpha Controls &amp; Instrumentation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Alpha Controls &amp; Instrumentation基本信息、现场校准服务市场分布、总部及行业地位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Alpha Controls &amp;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Alpha Controls &amp; Instrumentation现场校准服务产品介绍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Alpha Controls &amp; Instrumentation现场校准服务收入及毛利率（2017-2022）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Alpha Controls &amp;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Acculab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Acculab基本信息、现场校准服务市场分布、总部及行业地位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Acculab公司简介及主要业务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Acculab现场校准服务产品介绍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Acculab现场校准服务收入及毛利率（2017-2022）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Acculab企业最新动态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Young 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Young Calibration基本信息、现场校准服务市场分布、总部及行业地位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Young Calibration公司简介及主要业务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Young Calibration现场校准服务产品介绍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Young Calibration现场校准服务收入及毛利率（2017-2022）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Young Calibration企业最新动态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Testo Industrial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Testo Industrial基本信息、现场校准服务市场分布、总部及行业地位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Testo Industrial公司简介及主要业务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Testo Industrial现场校准服务产品介绍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Testo Industrial现场校准服务收入及毛利率（2017-2022）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Testo Industrial企业最新动态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SensoScientific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SensoScientific基本信息、现场校准服务市场分布、总部及行业地位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SensoScientific公司简介及主要业务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SensoScientific现场校准服务产品介绍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SensoScientific现场校准服务收入及毛利率（2017-2022）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SensoScientific企业最新动态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Keysight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Keysight基本信息、现场校准服务市场分布、总部及行业地位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Keysight公司简介及主要业务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Keysight现场校准服务产品介绍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Keysight现场校准服务收入及毛利率（2017-2022）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Keysight企业最新动态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Emerson基本信息、现场校准服务市场分布、总部及行业地位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Emerson现场校准服务产品介绍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Emerson现场校准服务收入及毛利率（2017-2022）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BC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BC Group基本信息、现场校准服务市场分布、总部及行业地位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BC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BC Group现场校准服务产品介绍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BC Group现场校准服务收入及毛利率（2017-2022）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BC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9.25 East Coast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9.25.1 East Coast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9.25.2 East Coast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9.25.3 East Coast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9.25.4 East Coast Metrology现场校准服务收入及毛利率（2017-2022）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9.25.5 East Coast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9.26 Tektronix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9.26.1 Tektronix基本信息、现场校准服务市场分布、总部及行业地位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9.26.2 Tektronix公司简介及主要业务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9.26.3 Tektronix现场校准服务产品介绍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9.26.4 Tektronix现场校准服务收入及毛利率（2017-2022）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9.26.5 Tektronix企业最新动态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9.27 LCOE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9.27.1 LCOE基本信息、现场校准服务市场分布、总部及行业地位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9.27.2 LCOE公司简介及主要业务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9.27.3 LCOE现场校准服务产品介绍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9.27.4 LCOE现场校准服务收入及毛利率（2017-2022）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9.27.5 LCOE企业最新动态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9.28 Alpha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9.28.1 Alpha基本信息、现场校准服务市场分布、总部及行业地位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9.28.2 Alpha公司简介及主要业务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9.28.3 Alpha现场校准服务产品介绍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9.28.4 Alpha现场校准服务收入及毛利率（2017-2022）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9.28.5 Alpha企业最新动态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9.29 Chell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9.29.1 Chell Instruments基本信息、现场校准服务市场分布、总部及行业地位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9.29.2 Chell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9.29.3 Chell Instruments现场校准服务产品介绍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9.29.4 Chell Instruments现场校准服务收入及毛利率（2017-2022）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9.29.5 Chell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9.30 CoMech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9.30.1 CoMech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9.30.2 CoMech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9.30.3 CoMech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9.30.4 CoMech Metrology现场校准服务收入及毛利率（2017-2022）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9.30.5 CoMech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9.31 InnoCal Solutions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9.32 TIC-MS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9.33 TR Calibrations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9.34 Custom Calibration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9.35 Fox Valley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9.36 Calmet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9.37 Instron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9.38 P&amp;A Medical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9.39 OTS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9.40 WIKA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9.41 Cal Tec Labs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9.42 Rhopoint Metrology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9.43 D+M Systems &amp; Test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中国与全球现场校准服务市场规模增速对比（2017-2028）&amp;（万元）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全球现场校准服务行业面临的阻碍因素及挑战分析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全球现场校准服务行业发展趋势分析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全球头部企业现场校准服务收入（2017-2022）&amp;（万元），按2021年数据排名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全球头部厂商现场校准服务收入份额，2017-2022，按2021年数据排名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行业集中度分析，近三年（2020-2022）全球现场校准服务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全球现场校准服务行业企业并购情况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全球现场校准服务行业头部企业产品列举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全球现场校准服务行业主要生产商总部及市场区域分布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中国市场头部企业现场校准服务收入（2017-2022）&amp;（万元），按2021年数据排名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中国市场头部企业现场校准服务收入份额，2017-2022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全球现场校准服务核心上游企业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全球现场校准服务行业代表性下游客户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按产品类型拆分，全球现场校准服务细分市场规模增速预测（2017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按应用拆分，全球现场校准服务细分市场规模增速预测（2017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全球主要地区现场校准服务市场规模增速预测（2017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全球主要地区现场校准服务收入（2017-2028）&amp;（万元）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全球主要国家/地区现场校准服务市场规模增速预测（2017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全球主要国家/地区现场校准服务收入（万元），2017-2028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全球主要国家/地区现场校准服务收入份额，2017-2028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Calibrationhouse基本信息、现场校准服务市场分布、总部及行业地位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Calibrationhouse公司简介及主要业务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Calibrationhouse现场校准服务产品介绍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Calibrationhouse现场校准服务收入（万元）及毛利率（2017-2022）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Calibrationhouse企业最新动态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QSGroup基本信息、现场校准服务市场分布、总部及行业地位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QSGroup公司简介及主要业务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QSGroup现场校准服务产品介绍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QSGroup现场校准服务收入（万元）及毛利率（2017-2022）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QSGroup企业最新动态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Essco Calibration Laboratory基本信息、现场校准服务市场分布、总部及行业地位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Essco Calibration Laboratory公司简介及主要业务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Essco Calibration Laboratory现场校准服务产品介绍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Essco Calibration Laboratory现场校准服务收入（万元）及毛利率（2017-2022）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Essco Calibration Laboratory企业最新动态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LTI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LTI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LTI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LTI Metrology现场校准服务收入（万元）及毛利率（2017-2022）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LTI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Transcat基本信息、现场校准服务市场分布、总部及行业地位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Transcat公司简介及主要业务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Transcat现场校准服务产品介绍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Transcat现场校准服务收入（万元）及毛利率（2017-2022）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Transcat企业最新动态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Applus+ Laboratories基本信息、现场校准服务市场分布、总部及行业地位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Applus+ Laboratories公司简介及主要业务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Applus+ Laboratories现场校准服务产品介绍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Applus+ Laboratories现场校准服务收入（万元）及毛利率（2017-2022）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Applus+ Laboratories企业最新动态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OSCS基本信息、现场校准服务市场分布、总部及行业地位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OSCS公司简介及主要业务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OSCS现场校准服务产品介绍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OSCS现场校准服务收入（万元）及毛利率（2017-2022）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OSCS企业最新动态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usCalibration基本信息、现场校准服务市场分布、总部及行业地位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usCalibration公司简介及主要业务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usCalibration现场校准服务产品介绍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usCalibration现场校准服务收入（万元）及毛利率（2017-2022）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usCalibration企业最新动态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Calibrate基本信息、现场校准服务市场分布、总部及行业地位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Calibrate公司简介及主要业务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Calibrate现场校准服务产品介绍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Calibrate现场校准服务收入（万元）及毛利率（2017-2022）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Calibrate企业最新动态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Endress+Hauser基本信息、现场校准服务市场分布、总部及行业地位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Endress+Hauser公司简介及主要业务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Endress+Hauser现场校准服务产品介绍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Endress+Hauser现场校准服务收入（万元）及毛利率（2017-2022）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Endress+Hauser企业最新动态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GNW Instrumentation基本信息、现场校准服务市场分布、总部及行业地位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GNW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GNW Instrumentation现场校准服务产品介绍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GNW Instrumentation现场校准服务收入（万元）及毛利率（2017-2022）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GNW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Applied Technical Services基本信息、现场校准服务市场分布、总部及行业地位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Applied Technical Services公司简介及主要业务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Applied Technical Services现场校准服务产品介绍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Applied Technical Services现场校准服务收入（万元）及毛利率（2017-2022）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Applied Technical Services企业最新动态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Vaisala基本信息、现场校准服务市场分布、总部及行业地位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Vaisala现场校准服务产品介绍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Vaisala现场校准服务收入（万元）及毛利率（2017-2022）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Rohde &amp; Schwarz基本信息、现场校准服务市场分布、总部及行业地位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Rohde &amp; Schwarz公司简介及主要业务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Rohde &amp; Schwarz现场校准服务产品介绍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Rohde &amp; Schwarz现场校准服务收入（万元）及毛利率（2017-2022）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Rohde &amp; Schwarz企业最新动态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JM Test Systems基本信息、现场校准服务市场分布、总部及行业地位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JM Test Systems公司简介及主要业务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JM Test Systems现场校准服务产品介绍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JM Test Systems现场校准服务收入（万元）及毛利率（2017-2022）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JM Test Systems企业最新动态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Element Metech基本信息、现场校准服务市场分布、总部及行业地位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Element Metech公司简介及主要业务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Element Metech现场校准服务产品介绍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Element Metech现场校准服务收入（万元）及毛利率（2017-2022）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Element Metech企业最新动态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Alpha Controls &amp; Instrumentation基本信息、现场校准服务市场分布、总部及行业地位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Alpha Controls &amp; Instrumentation公司简介及主要业务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Alpha Controls &amp; Instrumentation现场校准服务产品介绍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Alpha Controls &amp; Instrumentation现场校准服务收入（万元）及毛利率（2017-2022）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Alpha Controls &amp; Instrumentation企业最新动态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Acculab基本信息、现场校准服务市场分布、总部及行业地位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Acculab公司简介及主要业务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Acculab现场校准服务产品介绍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Acculab现场校准服务收入（万元）及毛利率（2017-2022）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Acculab企业最新动态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Young Calibration基本信息、现场校准服务市场分布、总部及行业地位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Young Calibration公司简介及主要业务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Young Calibration现场校准服务产品介绍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Young Calibration现场校准服务收入（万元）及毛利率（2017-2022）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Young Calibration企业最新动态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Testo Industrial基本信息、现场校准服务市场分布、总部及行业地位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Testo Industrial公司简介及主要业务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Testo Industrial现场校准服务产品介绍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Testo Industrial现场校准服务收入（万元）及毛利率（2017-2022）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Testo Industrial企业最新动态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SensoScientific基本信息、现场校准服务市场分布、总部及行业地位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SensoScientific公司简介及主要业务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SensoScientific现场校准服务产品介绍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SensoScientific现场校准服务收入（万元）及毛利率（2017-2022）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SensoScientific企业最新动态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Keysight基本信息、现场校准服务市场分布、总部及行业地位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Keysight公司简介及主要业务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Keysight现场校准服务产品介绍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Keysight现场校准服务收入（万元）及毛利率（2017-2022）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Keysight企业最新动态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Emerson基本信息、现场校准服务市场分布、总部及行业地位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Emerson现场校准服务产品介绍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Emerson现场校准服务收入（万元）及毛利率（2017-2022）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BC Group基本信息、现场校准服务市场分布、总部及行业地位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BC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BC Group现场校准服务产品介绍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BC Group现场校准服务收入（万元）及毛利率（2017-2022）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BC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East Coast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East Coast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East Coast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East Coast Metrology现场校准服务收入（万元）及毛利率（2017-2022）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East Coast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Tektronix基本信息、现场校准服务市场分布、总部及行业地位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Tektronix公司简介及主要业务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Tektronix现场校准服务产品介绍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Tektronix现场校准服务收入（万元）及毛利率（2017-2022）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Tektronix企业最新动态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LCOE基本信息、现场校准服务市场分布、总部及行业地位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LCOE公司简介及主要业务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LCOE现场校准服务产品介绍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LCOE现场校准服务收入（万元）及毛利率（2017-2022）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LCOE企业最新动态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Alpha基本信息、现场校准服务市场分布、总部及行业地位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Alpha公司简介及主要业务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Alpha现场校准服务产品介绍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Alpha现场校准服务收入（万元）及毛利率（2017-2022）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Alpha企业最新动态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Chell Instruments基本信息、现场校准服务市场分布、总部及行业地位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Chell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Chell Instruments现场校准服务产品介绍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Chell Instruments现场校准服务收入（万元）及毛利率（2017-2022）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Chell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CoMech Metrology基本信息、现场校准服务市场分布、总部及行业地位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CoMech Metrology公司简介及主要业务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CoMech Metrology现场校准服务产品介绍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CoMech Metrology现场校准服务收入（万元）及毛利率（2017-2022）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CoMech Metrology企业最新动态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InnoCal Solutions企业简介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TIC-MS企业简介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TR Calibrations企业简介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Custom Calibration企业简介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Fox Valley Metrology企业简介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Calmet企业简介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Instron企业简介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P&amp;A Medical企业简介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现场校准服务产品图片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全球现场校准服务行业收入及预测（2017-2028）&amp;（万元）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中国市场现场校准服务收入及预测（2017-2028）&amp;（万元）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中国市场现场校准服务占全球总收入的份额，2017-2028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全球现场校准服务市场参与者，2021年第一梯队、第二梯队和第三梯队市场份额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中国市场现场校准服务参与者，2021年第一梯队、第二梯队和第三梯队市场份额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现场校准服务行业产业链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温湿度校准服务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电气校准服务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压力校准服务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机械校准服务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按产品类型拆分，全球现场校准服务细分市场规模（2017-2028）&amp;（万元）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按产品类型拆分，全球现场校准服务市场份额，2017-2028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制药和生物医学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工业的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电子产品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通讯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航空航天与国防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按应用拆分，全球现场校准服务细分市场规模（2017-2028）&amp;（万元）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按应用拆分，2017-2028年全球现场校准服务市场份额，2017-2028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全球主要地区现场校准服务收入份额，2017-2028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北美现场校准服务市场规模预测（按收入，万元），2017-2028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北美现场校准服务市场份额（按收入），按国家细分，2021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欧洲现场校准服务市场规模预测（按收入，万元），2017-2028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欧洲现场校准服务市场份额（按收入），按国家细分，2021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亚太现场校准服务市场规模预测（按收入，万元），2017-2028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亚太现场校准服务市场份额（按收入），按国家/地区细分，2021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南美现场校准服务市场规模预测（按收入，万元），2017-2028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南美现场校准服务市场份额（按收入），按国家细分，2021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中东及非洲现场校准服务市场规模预测（按收入，万元），2017-2028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美国现场校准服务收入预测（2017-2028）&amp;（万元）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美国市场不同产品类型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美国市场不同应用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中国现场校准服务收入预测（2017-2028）&amp;（万元）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中国市场不同产品类型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中国市场不同应用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日本现场校准服务收入预测（2017-2028）&amp;（万元）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日本市场不同产品类型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日本市场不同应用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韩国现场校准服务收入预测（2017-2028）&amp;（万元）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韩国市场不同产品类型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韩国市场不同应用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东南亚现场校准服务收入预测（2017-2028）&amp;（万元）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东南亚市场不同产品类型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东南亚市场不同应用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印度现场校准服务收入预测（2017-2028）&amp;（万元）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印度市场不同产品类型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印度市场不同应用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南美现场校准服务收入预测（2017-2028）&amp;（万元）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南美市场不同产品类型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南美市场不同应用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中东及非洲现场校准服务收入预测（2017-2028）&amp;（万元）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中东及非洲市场不同产品类型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中东及非洲市场不同应用 现场校准服务份额，2021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A1LCJoZGlkIjoiNjdhMTMwNDYzZWIwOTU0NDRlYjIzNmI5NWQ1MzBlYjAiLCJ1c2VyQ291bnQiOjUwNX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11227</Words>
  <Characters>16105</Characters>
  <Lines>0</Lines>
  <Paragraphs>0</Paragraphs>
  <TotalTime>38</TotalTime>
  <ScaleCrop>false</ScaleCrop>
  <LinksUpToDate>false</LinksUpToDate>
  <CharactersWithSpaces>19756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3C32C3B09CD1423A9F8A67DC6C44B0FA</vt:lpwstr>
  </property>
  <property fmtid="{D5CDD505-2E9C-101B-9397-08002B2CF9AE}" pid="5" name="commondata">
    <vt:lpwstr>eyJjb3VudCI6NDAzLCJoZGlkIjoiNjdhMTMwNDYzZWIwOTU0NDRlYjIzNmI5NWQ1MzBlYjAiLCJ1c2VyQ291bnQiOjQwM30=</vt:lpwstr>
  </property>
</Properties>
</file>