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-1171575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-436880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全球碱性电解水设备行业总体规模、主要厂商及IPO上市调研报告，2024-2030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4pt;margin-top:99.35pt;height:72pt;width:509.15pt;z-index:251660288;mso-width-relative:page;mso-height-relative:page;" filled="f" stroked="f" coordsize="21600,21600" o:gfxdata="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xb1PS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全球碱性电解水设备行业总体规模、主要厂商及IPO上市调研报告，2024-2030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报告摘要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根据本项目团队最新调研，预计2030年全球碱性电解水设备产值达到 百万美元，2024-2030年期间年复合增长率CAGR为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本文研究全球碱性电解水设备总体规模，包括产量、产值、消费量、主要生产地区、主要生产商及市场份额，是一份详细的、综合性的调研分析报告。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本文主要所包含的亮点内容如下：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全球碱性电解水设备总产量及总需求量，2019-2030，（台）。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全球碱性电解水设备总产值，2019-2030，（百万美元）。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全球主要生产地区及国家碱性电解水设备产量、产值、增速CAGR，2019-2030，（百万美元）&amp;（台）。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全球主要地区及国家碱性电解水设备销量，CAGR，2019-2030 &amp;（台）。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美国与中国市场对比：碱性电解水设备产量、消费量、主要生产商及份额。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全球主要生产商碱性电解水设备产量、价格、产值及市场份额，2019-2024，（百万美元） &amp; （台）。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全球碱性电解水设备主要细分类产量、产值、价格、份额、增速CAGR，2019-2030，（百万美元）&amp;（台）。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全球主要应用碱性电解水设备产量、产值、价格、份额、增速，CAGR, 2019-2030，（百万美元） &amp; （台）。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全球碱性电解水设备企业介绍，包括企业简介、总部、产地、碱性电解水设备产品介绍、规格/型号等，主要厂商包括Organo、Cockerill Jingli Hydrogen、World Suiko Co., Ltd.、De Nora、Ruagua、IGADEN Co、FUJIIRYOKI JAPAN、Enagic、POWER GREEN JAPAN CO.,LTD、Kanazawa等。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本文同时分析碱性电解水设备市场主要驱动因素、阻碍因素、市场机遇、挑战、新产品发布等。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主要行业细分: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本文从碱性电解水设备产品类型细分、应用细分、企业、地区等角度，进行定量和定性分析，包括产量、产值、均价、份额、增速等关节指标，历史数据2019-2023，预测数据2024-2030。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本文重点分析全球主要经济体，包括：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美国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韩国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东南亚（东盟）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印度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全球碱性电解水设备主要产品类型细分：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储存供水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现场实时产水量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全球碱性电解水设备主要下游分析：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医疗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食品加工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餐饮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公共卫生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本文包括的主要厂商：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Organo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Cockerill Jingli Hydrogen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World Suiko Co., Ltd.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De Nora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Ruagua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IGADEN Co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FUJIIRYOKI JAPAN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Enagic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POWER GREEN JAPAN CO.,LTD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Kanazawa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Sunfire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Tyent Europe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ANDRITZ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SOLXN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Vanguard Enterprise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本文重点解决/回复如下问题：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1.全球碱性电解水设备总体市场空间？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2. 全球碱性电解水设备主要市场需求量？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3. 全球碱性电解水设备同比增速？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4. 全球碱性电解水设备总体产量及产值？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5. 全球碱性电解水设备主要生产地区/国家/生产商？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6. 全球碱性电解水设备主要增长驱动因素？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7. 全球碱性电解水设备主要影响/阻碍因素？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全球供给分析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1.1 碱性电解水设备介绍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 全球碱性电解水设备供给规模及预测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1.2.1 全球碱性电解水设备产值（2019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1.2.2 全球碱性电解水设备产量（2019-2030）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1.2.3 全球碱性电解水设备价格趋势（2019-2030）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 全球主要生产地区及规模（基于碱性电解水设备产地分布）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1.3.1 全球主要生产地区碱性电解水设备产值（2019-2030）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1.3.2 全球主要生产地区碱性电解水设备产量（2019-2030）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1.3.3 全球主要生产地区碱性电解水设备均价（2019-2030）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1.3.4 北美 碱性电解水设备产量（2019-2030）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1.3.5 欧洲 碱性电解水设备产量（2019-2030）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1.3.6 中国 碱性电解水设备产量（2019-2030）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1.3.7 日本 碱性电解水设备产量（2019-2030）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 市场驱动因素、阻碍因素及趋势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1.4.1 碱性电解水设备市场驱动因素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1.4.2 碱性电解水设备行业影响因素分析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1.4.3 碱性电解水设备行业趋势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全球需求规模分析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 全球碱性电解水设备总体需求/消费分析（2019-2030）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 全球碱性电解水设备主要消费地区及销量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2.2.1 全球主要地区碱性电解水设备销量（2019-2024）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2.2.2 全球主要地区碱性电解水设备销量预测（2025-2030）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 美国碱性电解水设备销量（2019-2030）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 中国碱性电解水设备销量（2019-2030）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 欧洲碱性电解水设备销量（2019-2030）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 日本碱性电解水设备销量（2019-2030）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 韩国碱性电解水设备销量（2019-2030）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 东盟国家碱性电解水设备销量（2019-2030）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 印度碱性电解水设备销量（2019-2030）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行业竞争状况分析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3.1 全球主要厂商碱性电解水设备产值（2019-2024）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 全球主要厂商碱性电解水设备产量（2019-2024）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 全球主要厂商碱性电解水设备平均价格（2019-2024）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 全球碱性电解水设备主要企业四象限评价分析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 行业排名及集中度分析（CR）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3.5.1 全球碱性电解水设备主要厂商排名（基于2023年企业规模排名）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3.5.2 碱性电解水设备全球行业集中度分析（CR4）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3.5.3 碱性电解水设备全球行业集中度分析（CR8）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 全球碱性电解水设备主要厂商产品布局及区域分布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3.6.1 全球碱性电解水设备主要厂商区域分布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3.6.2 全球主要厂商碱性电解水设备产品类型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3.6.3 全球主要厂商碱性电解水设备相关业务/产品布局情况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3.6.4 全球主要厂商碱性电解水设备产品面向的下游市场及应用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 竞争环境分析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3.7.1 行业过去几年竞争情况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3.7.2 行业进入壁垒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3.7.3 行业竞争因素分析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3.8 潜在进入者及业内主要厂商未来产能规划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3.9 行业并购分析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中国、美国及全球其他市场对比分析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 美国VS中国：产值规模对比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4.1.1 美国VS中国：碱性电解水设备产值对比（2019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4.1.2 美国VS中国：碱性电解水设备产值份额对比（2019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 美国VS中国：碱性电解水设备产量规模对比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4.2.1 美国VS中国：碱性电解水设备产量对比（2019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4.2.2 美国VS中国：碱性电解水设备产量份额对比（2019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 美国VS中国：碱性电解水设备销量对比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4.3.1 美国VS中国：碱性电解水设备销量对比（2019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4.3.2 美国VS中国：碱性电解水设备销量份额对比（2019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 美国本土碱性电解水设备主要生产商及市场份额2019-2024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4.4.1 美国本土碱性电解水设备主要生产商，总部及产地分布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4.4.2 美国本土主要生产商碱性电解水设备产值（2019-2024）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4.4.3 美国本土主要生产商碱性电解水设备产量（2019-2024）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 中国本土碱性电解水设备主要生产商及市场份额2019-2024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4.5.1 中国本土碱性电解水设备主要生产商，总部及产地分布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4.5.2 中国本土主要生产商碱性电解水设备产值（2019-2024）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4.5.3 中国本土主要生产商碱性电解水设备产量（2019-2024）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 全球其他地区碱性电解水设备主要生产商及份额2019-2024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4.6.1 全球其他地区碱性电解水设备主要生产商，总部及产地分布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4.6.2 全球其他地区主要生产商碱性电解水设备产值（2019-2024）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4.6.3 全球其他地区主要生产商碱性电解水设备产量（2019-2024）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产品类型细分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5.1 根据产品类型，全球碱性电解水设备细分市场预测2019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 不同产品类型细分介绍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5.2.1 储存供水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5.2.2 现场实时产水量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 根据产品类型细分，全球碱性电解水设备细分规模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5.3.1 根据产品类型细分，全球碱性电解水设备产量（2019-2030）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5.3.2 根据产品类型细分，全球碱性电解水设备产值（2019-2030）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5.3.3 根据产品类型细分，全球碱性电解水设备价格趋势（2019-2030）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产品应用细分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6.1 根据应用细分，全球碱性电解水设备规模预测：2019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 不同应用细分介绍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6.2.1 医疗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6.2.2 食品加工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6.2.3 餐饮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6.2.4 公共卫生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6.2.5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 根据应用细分，全球碱性电解水设备细分规模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6.3.1 根据应用细分，全球碱性电解水设备产量（2019-2030）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6.3.2 根据应用细分，全球碱性电解水设备产值（2019-2030）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6.3.3 根据应用细分，全球碱性电解水设备平均价格（2019-2030）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 Organo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7.1.1 Organo基本情况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7.1.2 Organo主营业务及主要产品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7.1.3 Organo 碱性电解水设备产品介绍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7.1.4 Organo 碱性电解水设备产量、均价、产值、毛利率及市场份额（2019-2024）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7.1.5 Organo最新发展动态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7.1.6 Organo 碱性电解水设备优势与不足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 Cockerill Jingli Hydrogen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7.2.1 Cockerill Jingli Hydrogen基本情况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7.2.2 Cockerill Jingli Hydrogen主营业务及主要产品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7.2.3 Cockerill Jingli Hydrogen 碱性电解水设备产品介绍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7.2.4 Cockerill Jingli Hydrogen 碱性电解水设备产量、均价、产值、毛利率及市场份额（2019-2024）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7.2.5 Cockerill Jingli Hydrogen最新发展动态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7.2.6 Cockerill Jingli Hydrogen 碱性电解水设备优势与不足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 World Suiko Co., Ltd.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7.3.1 World Suiko Co., Ltd.基本情况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7.3.2 World Suiko Co., Ltd.主营业务及主要产品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7.3.3 World Suiko Co., Ltd. 碱性电解水设备产品介绍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7.3.4 World Suiko Co., Ltd. 碱性电解水设备产量、均价、产值、毛利率及市场份额（2019-2024）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7.3.5 World Suiko Co., Ltd.最新发展动态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7.3.6 World Suiko Co., Ltd. 碱性电解水设备优势与不足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 De Nora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7.4.1 De Nora基本情况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7.4.2 De Nora主营业务及主要产品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7.4.3 De Nora 碱性电解水设备产品介绍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7.4.4 De Nora 碱性电解水设备产量、均价、产值、毛利率及市场份额（2019-2024）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7.4.5 De Nora最新发展动态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7.4.6 De Nora 碱性电解水设备优势与不足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 Ruagua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7.5.1 Ruagua基本情况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7.5.2 Ruagua主营业务及主要产品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7.5.3 Ruagua 碱性电解水设备产品介绍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7.5.4 Ruagua 碱性电解水设备产量、均价、产值、毛利率及市场份额（2019-2024）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7.5.5 Ruagua最新发展动态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7.5.6 Ruagua 碱性电解水设备优势与不足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 IGADEN Co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7.6.1 IGADEN Co基本情况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7.6.2 IGADEN Co主营业务及主要产品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7.6.3 IGADEN Co 碱性电解水设备产品介绍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7.6.4 IGADEN Co 碱性电解水设备产量、均价、产值、毛利率及市场份额（2019-2024）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7.6.5 IGADEN Co最新发展动态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7.6.6 IGADEN Co 碱性电解水设备优势与不足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 FUJIIRYOKI JAPAN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7.7.1 FUJIIRYOKI JAPAN基本情况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7.7.2 FUJIIRYOKI JAPAN主营业务及主要产品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7.7.3 FUJIIRYOKI JAPAN 碱性电解水设备产品介绍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7.7.4 FUJIIRYOKI JAPAN 碱性电解水设备产量、均价、产值、毛利率及市场份额（2019-2024）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7.7.5 FUJIIRYOKI JAPAN最新发展动态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7.7.6 FUJIIRYOKI JAPAN 碱性电解水设备优势与不足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 Enagic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7.8.1 Enagic基本情况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7.8.2 Enagic主营业务及主要产品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7.8.3 Enagic 碱性电解水设备产品介绍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7.8.4 Enagic 碱性电解水设备产量、均价、产值、毛利率及市场份额（2019-2024）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7.8.5 Enagic最新发展动态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7.8.6 Enagic 碱性电解水设备优势与不足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 POWER GREEN JAPAN CO.,LTD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7.9.1 POWER GREEN JAPAN CO.,LTD基本情况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7.9.2 POWER GREEN JAPAN CO.,LTD主营业务及主要产品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7.9.3 POWER GREEN JAPAN CO.,LTD 碱性电解水设备产品介绍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7.9.4 POWER GREEN JAPAN CO.,LTD 碱性电解水设备产量、均价、产值、毛利率及市场份额（2019-2024）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7.9.5 POWER GREEN JAPAN CO.,LTD最新发展动态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7.9.6 POWER GREEN JAPAN CO.,LTD 碱性电解水设备优势与不足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 Kanazawa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7.10.1 Kanazawa基本情况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7.10.2 Kanazawa主营业务及主要产品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7.10.3 Kanazawa 碱性电解水设备产品介绍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7.10.4 Kanazawa 碱性电解水设备产量、均价、产值、毛利率及市场份额（2019-2024）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7.10.5 Kanazawa最新发展动态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7.10.6 Kanazawa 碱性电解水设备优势与不足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 Sunfire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7.11.1 Sunfire基本情况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7.11.2 Sunfire主营业务及主要产品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7.11.3 Sunfire 碱性电解水设备产品介绍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7.11.4 Sunfire 碱性电解水设备产量、均价、产值、毛利率及市场份额（2019-2024）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7.11.5 Sunfire最新发展动态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7.11.6 Sunfire 碱性电解水设备优势与不足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 Tyent Europe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7.12.1 Tyent Europe基本情况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7.12.2 Tyent Europe主营业务及主要产品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7.12.3 Tyent Europe 碱性电解水设备产品介绍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7.12.4 Tyent Europe 碱性电解水设备产量、均价、产值、毛利率及市场份额（2019-2024）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7.12.5 Tyent Europe最新发展动态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7.12.6 Tyent Europe 碱性电解水设备优势与不足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 ANDRITZ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7.13.1 ANDRITZ GROUP基本情况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7.13.2 ANDRITZ GROUP主营业务及主要产品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7.13.3 ANDRITZ GROUP 碱性电解水设备产品介绍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7.13.4 ANDRITZ GROUP 碱性电解水设备产量、均价、产值、毛利率及市场份额（2019-2024）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7.13.5 ANDRITZ GROUP最新发展动态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7.13.6 ANDRITZ GROUP 碱性电解水设备优势与不足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 SOLXN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7.14.1 SOLXN基本情况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7.14.2 SOLXN主营业务及主要产品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7.14.3 SOLXN 碱性电解水设备产品介绍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7.14.4 SOLXN 碱性电解水设备产量、均价、产值、毛利率及市场份额（2019-2024）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7.14.5 SOLXN最新发展动态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7.14.6 SOLXN 碱性电解水设备优势与不足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7.15 Vanguard Enterprise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7.15.1 Vanguard Enterprise基本情况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7.15.2 Vanguard Enterprise主营业务及主要产品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7.15.3 Vanguard Enterprise 碱性电解水设备产品介绍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7.15.4 Vanguard Enterprise 碱性电解水设备产量、均价、产值、毛利率及市场份额（2019-2024）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7.15.5 Vanguard Enterprise最新发展动态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7.15.6 Vanguard Enterprise 碱性电解水设备优势与不足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8.1 碱性电解水设备行业产业链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 上游分析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8.2.1 碱性电解水设备核心原料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8.2.2 碱性电解水设备原料供应商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 中游分析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8.4 下游分析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8.5 碱性电解水设备生产方式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8.6 碱性电解水设备行业采购模式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 碱性电解水设备行业销售模式及销售渠道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8.7.1 碱性电解水设备销售渠道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8.7.2 碱性电解水设备代表性经销商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研究结论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10.2 研究过程及数据来源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iwiaGRpZCI6IjY3YTEzMDQ2M2ViMDk1NDQ0ZWIyMzZiOTVkNTMwZWIwIiwidXNlckNvdW50Ijo2fQ=="/>
  </w:docVars>
  <w:rsids>
    <w:rsidRoot w:val="438C3708"/>
    <w:rsid w:val="00041D5A"/>
    <w:rsid w:val="000F336E"/>
    <w:rsid w:val="001464CE"/>
    <w:rsid w:val="002B507D"/>
    <w:rsid w:val="002C697C"/>
    <w:rsid w:val="006739B1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83C7F"/>
    <w:rsid w:val="026022C7"/>
    <w:rsid w:val="02883D22"/>
    <w:rsid w:val="028E1D4C"/>
    <w:rsid w:val="029334E8"/>
    <w:rsid w:val="02BD4DB8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36044"/>
    <w:rsid w:val="03FB11FA"/>
    <w:rsid w:val="04113619"/>
    <w:rsid w:val="04260351"/>
    <w:rsid w:val="0437593A"/>
    <w:rsid w:val="04386C8B"/>
    <w:rsid w:val="044502C0"/>
    <w:rsid w:val="0452188F"/>
    <w:rsid w:val="045E04EB"/>
    <w:rsid w:val="04776C93"/>
    <w:rsid w:val="04A234B2"/>
    <w:rsid w:val="04AD74AB"/>
    <w:rsid w:val="04B643BB"/>
    <w:rsid w:val="04C602E0"/>
    <w:rsid w:val="04C7403D"/>
    <w:rsid w:val="04CD5763"/>
    <w:rsid w:val="04D54EAF"/>
    <w:rsid w:val="04F129B0"/>
    <w:rsid w:val="052B7E5F"/>
    <w:rsid w:val="05313611"/>
    <w:rsid w:val="053725CD"/>
    <w:rsid w:val="0567614A"/>
    <w:rsid w:val="056A1997"/>
    <w:rsid w:val="0589693E"/>
    <w:rsid w:val="05A57EB9"/>
    <w:rsid w:val="05A629A4"/>
    <w:rsid w:val="05C22EAD"/>
    <w:rsid w:val="05E10A73"/>
    <w:rsid w:val="05F73041"/>
    <w:rsid w:val="05F966C2"/>
    <w:rsid w:val="05FC12A3"/>
    <w:rsid w:val="06167900"/>
    <w:rsid w:val="061D24C6"/>
    <w:rsid w:val="069B5247"/>
    <w:rsid w:val="06D4768D"/>
    <w:rsid w:val="06D77F68"/>
    <w:rsid w:val="07056945"/>
    <w:rsid w:val="070C1165"/>
    <w:rsid w:val="072560B6"/>
    <w:rsid w:val="07262C3C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C58A1"/>
    <w:rsid w:val="09D153F7"/>
    <w:rsid w:val="09D869C9"/>
    <w:rsid w:val="0A4B20AA"/>
    <w:rsid w:val="0A4C4EA4"/>
    <w:rsid w:val="0A7A79B9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F84018"/>
    <w:rsid w:val="0BFC713A"/>
    <w:rsid w:val="0C005441"/>
    <w:rsid w:val="0C071439"/>
    <w:rsid w:val="0C221EB1"/>
    <w:rsid w:val="0C403987"/>
    <w:rsid w:val="0C4442B8"/>
    <w:rsid w:val="0C567B21"/>
    <w:rsid w:val="0C7F08F1"/>
    <w:rsid w:val="0C863DAE"/>
    <w:rsid w:val="0CC149A5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E74F5C"/>
    <w:rsid w:val="0E1F1DAC"/>
    <w:rsid w:val="0E4B301C"/>
    <w:rsid w:val="0E655D57"/>
    <w:rsid w:val="0E7321E8"/>
    <w:rsid w:val="0E7A0E5A"/>
    <w:rsid w:val="0E965DBC"/>
    <w:rsid w:val="0EAD5C94"/>
    <w:rsid w:val="0EAF2794"/>
    <w:rsid w:val="0EC97171"/>
    <w:rsid w:val="0F1A1DC7"/>
    <w:rsid w:val="0F3F0B7A"/>
    <w:rsid w:val="0F580B65"/>
    <w:rsid w:val="0F6C5737"/>
    <w:rsid w:val="0F7953B8"/>
    <w:rsid w:val="0F7B295E"/>
    <w:rsid w:val="0FA10E8C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1056FE7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4144FB"/>
    <w:rsid w:val="125B0518"/>
    <w:rsid w:val="12705F04"/>
    <w:rsid w:val="12733E3A"/>
    <w:rsid w:val="12837B81"/>
    <w:rsid w:val="12B12D75"/>
    <w:rsid w:val="12D2223E"/>
    <w:rsid w:val="132D4C2B"/>
    <w:rsid w:val="13382063"/>
    <w:rsid w:val="13431746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BA34BF"/>
    <w:rsid w:val="13C85226"/>
    <w:rsid w:val="13D855BA"/>
    <w:rsid w:val="13DE4296"/>
    <w:rsid w:val="13E24F5C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B2276"/>
    <w:rsid w:val="15492F97"/>
    <w:rsid w:val="15657929"/>
    <w:rsid w:val="15A004B8"/>
    <w:rsid w:val="15BE6552"/>
    <w:rsid w:val="15C6060D"/>
    <w:rsid w:val="15F76AF0"/>
    <w:rsid w:val="163363D2"/>
    <w:rsid w:val="166B5D11"/>
    <w:rsid w:val="16815249"/>
    <w:rsid w:val="169F6585"/>
    <w:rsid w:val="16BC3DD7"/>
    <w:rsid w:val="16DA08C7"/>
    <w:rsid w:val="16E440C5"/>
    <w:rsid w:val="16F55420"/>
    <w:rsid w:val="171005AA"/>
    <w:rsid w:val="17280D79"/>
    <w:rsid w:val="174E3BBE"/>
    <w:rsid w:val="174E7412"/>
    <w:rsid w:val="175B21BB"/>
    <w:rsid w:val="175D7144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EA"/>
    <w:rsid w:val="187622AE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B2BBB"/>
    <w:rsid w:val="1A6E1D58"/>
    <w:rsid w:val="1A711B64"/>
    <w:rsid w:val="1A876D8A"/>
    <w:rsid w:val="1A9A4AA1"/>
    <w:rsid w:val="1AA926E6"/>
    <w:rsid w:val="1AF87BE6"/>
    <w:rsid w:val="1B102A82"/>
    <w:rsid w:val="1B501024"/>
    <w:rsid w:val="1B63636A"/>
    <w:rsid w:val="1B6759AA"/>
    <w:rsid w:val="1B8D5618"/>
    <w:rsid w:val="1BAC7E6B"/>
    <w:rsid w:val="1BAE0D3A"/>
    <w:rsid w:val="1BC64416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B506CF"/>
    <w:rsid w:val="1CB61B34"/>
    <w:rsid w:val="1CD642D8"/>
    <w:rsid w:val="1CDA2245"/>
    <w:rsid w:val="1CDF683B"/>
    <w:rsid w:val="1CF831EB"/>
    <w:rsid w:val="1D130F6D"/>
    <w:rsid w:val="1D13165A"/>
    <w:rsid w:val="1D176B3F"/>
    <w:rsid w:val="1D394EAF"/>
    <w:rsid w:val="1D4A1CCE"/>
    <w:rsid w:val="1DBB16FD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1161E4F"/>
    <w:rsid w:val="21234185"/>
    <w:rsid w:val="2133567F"/>
    <w:rsid w:val="21456328"/>
    <w:rsid w:val="214B6D4C"/>
    <w:rsid w:val="214E7B39"/>
    <w:rsid w:val="215650C7"/>
    <w:rsid w:val="215B7B78"/>
    <w:rsid w:val="21B00C7A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8511FD"/>
    <w:rsid w:val="23867471"/>
    <w:rsid w:val="23871C3D"/>
    <w:rsid w:val="239D0F2C"/>
    <w:rsid w:val="23A56D9E"/>
    <w:rsid w:val="23AA67BB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842F7C"/>
    <w:rsid w:val="26A06719"/>
    <w:rsid w:val="26A1316E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8047C1D"/>
    <w:rsid w:val="2805177B"/>
    <w:rsid w:val="28067986"/>
    <w:rsid w:val="28104750"/>
    <w:rsid w:val="282723FE"/>
    <w:rsid w:val="28613ADE"/>
    <w:rsid w:val="289D5604"/>
    <w:rsid w:val="28B56DF2"/>
    <w:rsid w:val="28C16C02"/>
    <w:rsid w:val="28D72149"/>
    <w:rsid w:val="28F6317C"/>
    <w:rsid w:val="29477F0D"/>
    <w:rsid w:val="295568E4"/>
    <w:rsid w:val="295F3E54"/>
    <w:rsid w:val="29771C3E"/>
    <w:rsid w:val="297D005D"/>
    <w:rsid w:val="298A3FC0"/>
    <w:rsid w:val="29900C2F"/>
    <w:rsid w:val="29973EA5"/>
    <w:rsid w:val="29A6139E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9A687C"/>
    <w:rsid w:val="2CC011CB"/>
    <w:rsid w:val="2CD82CFD"/>
    <w:rsid w:val="2CF22721"/>
    <w:rsid w:val="2D006AE6"/>
    <w:rsid w:val="2D017E77"/>
    <w:rsid w:val="2D0C6FCC"/>
    <w:rsid w:val="2D215E65"/>
    <w:rsid w:val="2D3C78E5"/>
    <w:rsid w:val="2D735831"/>
    <w:rsid w:val="2D7D19C3"/>
    <w:rsid w:val="2D7D5399"/>
    <w:rsid w:val="2D857954"/>
    <w:rsid w:val="2D944C91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47257B"/>
    <w:rsid w:val="315B6A33"/>
    <w:rsid w:val="31C32E27"/>
    <w:rsid w:val="31C95924"/>
    <w:rsid w:val="31DA6D11"/>
    <w:rsid w:val="31F8786C"/>
    <w:rsid w:val="32111BAB"/>
    <w:rsid w:val="322051BC"/>
    <w:rsid w:val="32254273"/>
    <w:rsid w:val="32254C09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E72793"/>
    <w:rsid w:val="32F91961"/>
    <w:rsid w:val="331E5F2D"/>
    <w:rsid w:val="33263D52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3E22D7"/>
    <w:rsid w:val="3542033F"/>
    <w:rsid w:val="358D5B50"/>
    <w:rsid w:val="35AD3168"/>
    <w:rsid w:val="35B73EA0"/>
    <w:rsid w:val="360F0E0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C95891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D1CCD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F66C0A"/>
    <w:rsid w:val="3D263123"/>
    <w:rsid w:val="3D427E5A"/>
    <w:rsid w:val="3D6A37EA"/>
    <w:rsid w:val="3D784558"/>
    <w:rsid w:val="3D7E0E7E"/>
    <w:rsid w:val="3D9828FE"/>
    <w:rsid w:val="3DA97422"/>
    <w:rsid w:val="3DD36124"/>
    <w:rsid w:val="3DE428B8"/>
    <w:rsid w:val="3DE66E9A"/>
    <w:rsid w:val="3DEA5E70"/>
    <w:rsid w:val="3DF84CBD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F07249A"/>
    <w:rsid w:val="3F151A75"/>
    <w:rsid w:val="3F1D0F74"/>
    <w:rsid w:val="3F85693A"/>
    <w:rsid w:val="3F91340A"/>
    <w:rsid w:val="3FA96407"/>
    <w:rsid w:val="3FAB2C43"/>
    <w:rsid w:val="3FAB3612"/>
    <w:rsid w:val="3FC05C11"/>
    <w:rsid w:val="3FFC636A"/>
    <w:rsid w:val="402A12A4"/>
    <w:rsid w:val="40560217"/>
    <w:rsid w:val="40806B5C"/>
    <w:rsid w:val="40B52DA7"/>
    <w:rsid w:val="40BE2CC7"/>
    <w:rsid w:val="410B3DE1"/>
    <w:rsid w:val="4111384C"/>
    <w:rsid w:val="411621CA"/>
    <w:rsid w:val="412258F3"/>
    <w:rsid w:val="414A40EF"/>
    <w:rsid w:val="414D1F22"/>
    <w:rsid w:val="41585D86"/>
    <w:rsid w:val="41866303"/>
    <w:rsid w:val="41971DC1"/>
    <w:rsid w:val="41CB4AB7"/>
    <w:rsid w:val="41D60C7F"/>
    <w:rsid w:val="41DA3FB8"/>
    <w:rsid w:val="423D6442"/>
    <w:rsid w:val="426D66E1"/>
    <w:rsid w:val="42746848"/>
    <w:rsid w:val="428C691E"/>
    <w:rsid w:val="42916F69"/>
    <w:rsid w:val="42A71302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D34EA2"/>
    <w:rsid w:val="43EA5F5A"/>
    <w:rsid w:val="441472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FF4802"/>
    <w:rsid w:val="45151B82"/>
    <w:rsid w:val="45230280"/>
    <w:rsid w:val="452C16A3"/>
    <w:rsid w:val="4546321C"/>
    <w:rsid w:val="457B3A87"/>
    <w:rsid w:val="45CD5860"/>
    <w:rsid w:val="45E30407"/>
    <w:rsid w:val="45F94BE4"/>
    <w:rsid w:val="460427FF"/>
    <w:rsid w:val="46046775"/>
    <w:rsid w:val="461913B7"/>
    <w:rsid w:val="46437ED3"/>
    <w:rsid w:val="46524241"/>
    <w:rsid w:val="467712DF"/>
    <w:rsid w:val="46925B5D"/>
    <w:rsid w:val="469A6CC1"/>
    <w:rsid w:val="46C44E88"/>
    <w:rsid w:val="46CC117B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A11C34"/>
    <w:rsid w:val="47A23261"/>
    <w:rsid w:val="47A36FA7"/>
    <w:rsid w:val="47B157F3"/>
    <w:rsid w:val="47BB1826"/>
    <w:rsid w:val="47D55B97"/>
    <w:rsid w:val="47D94F35"/>
    <w:rsid w:val="47FB54BA"/>
    <w:rsid w:val="47FD5F4E"/>
    <w:rsid w:val="480B5077"/>
    <w:rsid w:val="480E642E"/>
    <w:rsid w:val="48163B07"/>
    <w:rsid w:val="482A5B09"/>
    <w:rsid w:val="482D66CC"/>
    <w:rsid w:val="48325930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D85C06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6D468A"/>
    <w:rsid w:val="4AA563AA"/>
    <w:rsid w:val="4AB117D2"/>
    <w:rsid w:val="4AD50B20"/>
    <w:rsid w:val="4AE44310"/>
    <w:rsid w:val="4B271E82"/>
    <w:rsid w:val="4B32628E"/>
    <w:rsid w:val="4B5C1B0B"/>
    <w:rsid w:val="4B5D03A4"/>
    <w:rsid w:val="4B5D2903"/>
    <w:rsid w:val="4B615355"/>
    <w:rsid w:val="4B9F6467"/>
    <w:rsid w:val="4BB23B7A"/>
    <w:rsid w:val="4BB513ED"/>
    <w:rsid w:val="4C2B6CF1"/>
    <w:rsid w:val="4C4B338E"/>
    <w:rsid w:val="4C5D4353"/>
    <w:rsid w:val="4C665351"/>
    <w:rsid w:val="4CAC738B"/>
    <w:rsid w:val="4CC30FA7"/>
    <w:rsid w:val="4CDB43FA"/>
    <w:rsid w:val="4CDB482D"/>
    <w:rsid w:val="4CDC224B"/>
    <w:rsid w:val="4D007331"/>
    <w:rsid w:val="4D1825FC"/>
    <w:rsid w:val="4D1E300D"/>
    <w:rsid w:val="4D261EAC"/>
    <w:rsid w:val="4D2A4F5E"/>
    <w:rsid w:val="4D33346E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83066"/>
    <w:rsid w:val="4E203FD9"/>
    <w:rsid w:val="4E2B0866"/>
    <w:rsid w:val="4E487DC2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D6A98"/>
    <w:rsid w:val="4F2D4797"/>
    <w:rsid w:val="4F311A25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7652D2"/>
    <w:rsid w:val="5094647C"/>
    <w:rsid w:val="50AC5BC5"/>
    <w:rsid w:val="50BE4EF9"/>
    <w:rsid w:val="50FD767C"/>
    <w:rsid w:val="50FF6925"/>
    <w:rsid w:val="51586515"/>
    <w:rsid w:val="519F7CEC"/>
    <w:rsid w:val="51A702DD"/>
    <w:rsid w:val="51CE4B6D"/>
    <w:rsid w:val="51D477C1"/>
    <w:rsid w:val="51E76883"/>
    <w:rsid w:val="51FD43EE"/>
    <w:rsid w:val="520F3BC8"/>
    <w:rsid w:val="52124F95"/>
    <w:rsid w:val="522056E8"/>
    <w:rsid w:val="52206BA5"/>
    <w:rsid w:val="52276511"/>
    <w:rsid w:val="5231485B"/>
    <w:rsid w:val="526824BB"/>
    <w:rsid w:val="52812BBE"/>
    <w:rsid w:val="529D4B31"/>
    <w:rsid w:val="52A57F6E"/>
    <w:rsid w:val="52AA12FC"/>
    <w:rsid w:val="52C12CF2"/>
    <w:rsid w:val="53023300"/>
    <w:rsid w:val="530A5E24"/>
    <w:rsid w:val="53185BA1"/>
    <w:rsid w:val="531F2481"/>
    <w:rsid w:val="535A3E84"/>
    <w:rsid w:val="537108B7"/>
    <w:rsid w:val="53877C13"/>
    <w:rsid w:val="53B8298E"/>
    <w:rsid w:val="53DA5D06"/>
    <w:rsid w:val="540505F8"/>
    <w:rsid w:val="54062852"/>
    <w:rsid w:val="54203B0B"/>
    <w:rsid w:val="543D2333"/>
    <w:rsid w:val="54636575"/>
    <w:rsid w:val="54AD6566"/>
    <w:rsid w:val="54BE3E6C"/>
    <w:rsid w:val="54C10C99"/>
    <w:rsid w:val="54CE71CD"/>
    <w:rsid w:val="54D77E12"/>
    <w:rsid w:val="551C7529"/>
    <w:rsid w:val="551E4C5A"/>
    <w:rsid w:val="5541273A"/>
    <w:rsid w:val="55573BDA"/>
    <w:rsid w:val="55574379"/>
    <w:rsid w:val="55790ADF"/>
    <w:rsid w:val="55814A74"/>
    <w:rsid w:val="55DB79EC"/>
    <w:rsid w:val="55DE621D"/>
    <w:rsid w:val="55EB6857"/>
    <w:rsid w:val="560C41D3"/>
    <w:rsid w:val="561B5D29"/>
    <w:rsid w:val="563F4088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E4544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D01E6B"/>
    <w:rsid w:val="59EA5EEF"/>
    <w:rsid w:val="59F86A07"/>
    <w:rsid w:val="5A030F2C"/>
    <w:rsid w:val="5A156FA8"/>
    <w:rsid w:val="5A2A1BF2"/>
    <w:rsid w:val="5A2B6B3C"/>
    <w:rsid w:val="5A5A6F19"/>
    <w:rsid w:val="5A9715DC"/>
    <w:rsid w:val="5AA017EF"/>
    <w:rsid w:val="5AA10712"/>
    <w:rsid w:val="5AA37AE0"/>
    <w:rsid w:val="5AB31D0A"/>
    <w:rsid w:val="5AB97386"/>
    <w:rsid w:val="5AB97AD3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A87FAC"/>
    <w:rsid w:val="5DAC47EB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932C1E"/>
    <w:rsid w:val="5E961773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E7211"/>
    <w:rsid w:val="5FE505D1"/>
    <w:rsid w:val="5FF273F0"/>
    <w:rsid w:val="60055A6E"/>
    <w:rsid w:val="600A6DFF"/>
    <w:rsid w:val="600E6E8E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93E6E"/>
    <w:rsid w:val="633D54AB"/>
    <w:rsid w:val="63574035"/>
    <w:rsid w:val="63735576"/>
    <w:rsid w:val="6378346C"/>
    <w:rsid w:val="639A5E34"/>
    <w:rsid w:val="639F040A"/>
    <w:rsid w:val="63AF4450"/>
    <w:rsid w:val="63B30920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657B68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B4E42"/>
    <w:rsid w:val="69E65AFB"/>
    <w:rsid w:val="69EB0556"/>
    <w:rsid w:val="69F13AB5"/>
    <w:rsid w:val="69F9436F"/>
    <w:rsid w:val="6A016E94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F5309"/>
    <w:rsid w:val="6D1F031E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12D0709"/>
    <w:rsid w:val="71520601"/>
    <w:rsid w:val="716150E9"/>
    <w:rsid w:val="71690B59"/>
    <w:rsid w:val="71724AB3"/>
    <w:rsid w:val="717E0935"/>
    <w:rsid w:val="717E56EC"/>
    <w:rsid w:val="71804DBB"/>
    <w:rsid w:val="71AB1AA6"/>
    <w:rsid w:val="71B263C8"/>
    <w:rsid w:val="71CA4930"/>
    <w:rsid w:val="71DC7DA0"/>
    <w:rsid w:val="72043542"/>
    <w:rsid w:val="72254EA7"/>
    <w:rsid w:val="72587127"/>
    <w:rsid w:val="725961F2"/>
    <w:rsid w:val="725E3D16"/>
    <w:rsid w:val="72600BC9"/>
    <w:rsid w:val="72766BE8"/>
    <w:rsid w:val="727C67C8"/>
    <w:rsid w:val="727F2B66"/>
    <w:rsid w:val="729A6845"/>
    <w:rsid w:val="729E07F8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E5800"/>
    <w:rsid w:val="74171626"/>
    <w:rsid w:val="743B23AB"/>
    <w:rsid w:val="744E59F8"/>
    <w:rsid w:val="7457715C"/>
    <w:rsid w:val="745B5F47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B5718D"/>
    <w:rsid w:val="78B9787C"/>
    <w:rsid w:val="78FF14DA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9C3989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472EFB"/>
    <w:rsid w:val="7C892290"/>
    <w:rsid w:val="7CDB455B"/>
    <w:rsid w:val="7CF20131"/>
    <w:rsid w:val="7CF30BD7"/>
    <w:rsid w:val="7D402B12"/>
    <w:rsid w:val="7D725AC4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F007D74"/>
    <w:rsid w:val="7F23500C"/>
    <w:rsid w:val="7F422C7B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962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2024-04-02T08:41:06Z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B2912068490C4D509F01D509A6FC174C_13</vt:lpwstr>
  </property>
</Properties>
</file>