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-1143000</wp:posOffset>
            </wp:positionH>
            <wp:positionV relativeFrom="paragraph">
              <wp:posOffset>-943610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-389255</wp:posOffset>
                </wp:positionH>
                <wp:positionV relativeFrom="paragraph">
                  <wp:posOffset>956945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2022-2028全球及中国2，6-二氯苯酚行业研究及十四五规划分析报告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0.65pt;margin-top:75.35pt;height:72pt;width:509.15pt;z-index:251661312;mso-width-relative:page;mso-height-relative:page;" filled="f" stroked="f" coordsize="21600,21600" o:gfxdata="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BBkGJl1wAAAAsBAAAPAAAAAAAAAAEAIAAA&#10;ACIAAABkcnMvZG93bnJldi54bWxQSwECFAAUAAAACACHTuJA9MzVnUYCAAB0BAAADgAAAAAAAAAB&#10;ACAAAAAm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2022-2028全球及中国2，6-二氯苯酚行业研究及十四五规划分析报告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【报告篇幅】：93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【报告图表数】：134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受新冠肺炎疫情等影响，QYResearch调研显示，2021年全球2，6-二氯苯酚市场规模大约为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生产层面，目前 是全球最大的2，6-二氯苯酚生产地区，占有大约 %的市场份额，之后是 ，占有大约 %的市场份额。目前全球市场，基本由 和 地区厂商主导，全球2，6-二氯苯酚头部厂商主要包括常州永润化工、乌海津达精细化工、盐城金业化工、盐城裕豪化工和辉丰股份等，前三大厂商占有全球大约 %的市场份额。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本报告研究“十三五”期间全球及中国市场2，6-二氯苯酚的供给和需求情况，以及“十四五”期间行业发展预测。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重点分析全球主要地区2，6-二氯苯酚的产能、销量、收入和增长潜力，历史数据2017-2021年，预测数据2022-2028年。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同时着重分析2，6-二氯苯酚行业竞争格局，包括全球市场主要厂商竞争格局和中国本土市场主要厂商竞争格局，重点分析全球主要厂商2，6-二氯苯酚产能、销量、收入、价格和市场份额，全球2，6-二氯苯酚产地分布情况、中国2，6-二氯苯酚进出口情况以及行业并购情况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此外针对2，6-二氯苯酚行业产品分类、应用、行业政策、产业链、生产模式、销售模式、行业发展有利因素、不利因素和进入壁垒也做了详细分析。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全球及中国主要厂商包括：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常州永润化工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乌海津达精细化工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盐城金业化工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盐城裕豪化工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辉丰股份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唐山金坤化工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江苏鼎烨药业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按照不同产品类型，包括如下几个类别：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纯度≥98%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纯度≥99%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按照不同应用，主要包括如下几个方面：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化工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农药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医药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本文包含的主要地区和国家：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北美（美国和加拿大）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拉美（墨西哥和巴西等）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中东及非洲地区（土耳其和沙特等）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本文正文共12章，各章节主要内容如下：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第2章：全球市场供需情况、中国地区供需情况，包括主要地区2，6-二氯苯酚产量、销量、收入、价格及市场份额等；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第3章：全球主要地区和国家，2，6-二氯苯酚销量和销售收入，2017-2021，及预测2022到2028；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第4章：行业竞争格局分析，包括全球市场企业排名及市场份额、中国市场企业排名和份额、主要厂商2，6-二氯苯酚销量、收入、价格和市场份额等；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第5章：全球市场不同类型2，6-二氯苯酚销量、收入、价格及份额等；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第6章：全球市场不同应用2，6-二氯苯酚销量、收入、价格及份额等；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第9章：全球市场2，6-二氯苯酚主要厂商基本情况介绍，包括公司简介、2，6-二氯苯酚产品规格型号、销量、价格、收入及公司最新动态等；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第10章：中国市场2，6-二氯苯酚进出口情况分析；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第11章：中国市场2，6-二氯苯酚主要生产和消费地区分布；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第12章：报告结论。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正文目录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 2，6-二氯苯酚市场概述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1.1 2，6-二氯苯酚行业概述及统计范围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1.2 按照不同产品类型，2，6-二氯苯酚主要可以分为如下几个类别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1.2.1 不同产品类型2，6-二氯苯酚增长趋势2017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1.2.2 纯度≥98%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1.2.3 纯度≥99%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1.3 从不同应用，2，6-二氯苯酚主要包括如下几个方面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1.3.1 不同应用2，6-二氯苯酚增长趋势2017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1.3.2 化工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1.3.3 农药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1.3.4 医药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1.3.5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1.4 行业发展现状分析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1.4.1 2，6-二氯苯酚行业发展总体概况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1.4.2 2，6-二氯苯酚行业发展主要特点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1.4.3 2，6-二氯苯酚行业发展影响因素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1.4.4 进入行业壁垒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 行业发展现状及“十四五”前景预测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2.1 全球2，6-二氯苯酚供需现状及预测（2017-2028）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2.1.1 全球2，6-二氯苯酚产能、产量、产能利用率及发展趋势（2017-2028）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2.1.2 全球2，6-二氯苯酚产量、需求量及发展趋势（2017-2028）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2.1.3 全球主要地区2，6-二氯苯酚产量及发展趋势（2017-2028）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2.2 中国2，6-二氯苯酚供需现状及预测（2017-2028）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2.2.1 中国2，6-二氯苯酚产能、产量、产能利用率及发展趋势（2017-2028）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2.2.2 中国2，6-二氯苯酚产量、市场需求量及发展趋势（2017-2028）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2.2.3 中国2，6-二氯苯酚产能和产量占全球的比重（2017-2028）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2.3 全球2，6-二氯苯酚销量及收入（2017-2028）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2.3.1 全球市场2，6-二氯苯酚收入（2017-2028）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2.3.2 全球市场2，6-二氯苯酚销量（2017-2028）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2.3.3 全球市场2，6-二氯苯酚价格趋势（2017-2028）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2.4 中国2，6-二氯苯酚销量及收入（2017-2028）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2.4.1 中国市场2，6-二氯苯酚收入（2017-2028）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2.4.2 中国市场2，6-二氯苯酚销量（2017-2028）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2.4.3 中国市场2，6-二氯苯酚销量和收入占全球的比重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3 全球2，6-二氯苯酚主要地区分析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3.1 全球主要地区2，6-二氯苯酚市场规模分析：2017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3.1.1 全球主要地区2，6-二氯苯酚销售收入及市场份额（2017-2022年）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3.1.2 全球主要地区2，6-二氯苯酚销售收入预测（2023-2028年）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3.2 全球主要地区2，6-二氯苯酚销量分析：2017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3.2.1 全球主要地区2，6-二氯苯酚销量及市场份额（2017-2022年）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3.2.2 全球主要地区2，6-二氯苯酚销量及市场份额预测（2023-2028）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3.3 北美（美国和加拿大）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3.3.1 北美（美国和加拿大）2，6-二氯苯酚销量（2017-2028）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3.3.2 北美（美国和加拿大）2，6-二氯苯酚收入（2017-2028）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3.4.1 欧洲（德国、英国、法国和意大利等国家）2，6-二氯苯酚销量（2017-2028）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3.4.2 欧洲（德国、英国、法国和意大利等国家）2，6-二氯苯酚收入（2017-2028）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3.5.1 亚太（中国、日本、韩国、中国台湾、印度和东南亚等）2，6-二氯苯酚销量（2017-2028）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3.5.2 亚太（中国、日本、韩国、中国台湾、印度和东南亚等）2，6-二氯苯酚收入（2017-2028）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3.6 拉美地区（墨西哥、巴西等国家）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3.6.1 拉美地区（墨西哥、巴西等国家）2，6-二氯苯酚销量（2017-2028）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3.6.2 拉美地区（墨西哥、巴西等国家）2，6-二氯苯酚收入（2017-2028）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3.7 中东及非洲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3.7.1 中东及非洲（土耳其、沙特等国家）2，6-二氯苯酚销量（2017-2028）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3.7.2 中东及非洲（土耳其、沙特等国家）2，6-二氯苯酚收入（2017-2028）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4 行业竞争格局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4.1 全球市场竞争格局分析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4.1.1 全球市场主要厂商2，6-二氯苯酚产能市场份额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4.1.2 全球市场主要厂商2，6-二氯苯酚销量（2017-2022）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4.1.3 全球市场主要厂商2，6-二氯苯酚销售收入（2017-2022）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4.1.4 全球市场主要厂商2，6-二氯苯酚销售价格（2017-2022）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4.1.5 2021年全球主要生产商2，6-二氯苯酚收入排名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4.2 中国市场竞争格局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4.2.1 中国市场主要厂商2，6-二氯苯酚销量（2017-2022）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4.2.2 中国市场主要厂商2，6-二氯苯酚销售收入（2017-2022）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4.2.3 中国市场主要厂商2，6-二氯苯酚销售价格（2017-2022）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4.2.4 2021年中国主要生产商2，6-二氯苯酚收入排名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4.3 全球主要厂商2，6-二氯苯酚产地分布及商业化日期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4.4 全球主要厂商2，6-二氯苯酚产品类型列表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4.5 2，6-二氯苯酚行业集中度、竞争程度分析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4.5.1 2，6-二氯苯酚行业集中度分析：全球头部厂商份额（Top 5）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4.5.2 全球2，6-二氯苯酚第一梯队、第二梯队和第三梯队生产商（品牌）及市场份额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5 不同产品类型2，6-二氯苯酚分析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 全球市场不同产品类型2，6-二氯苯酚销量（2017-2028）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5.1.1 全球市场不同产品类型2，6-二氯苯酚销量及市场份额（2017-2022）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5.1.2 全球市场不同产品类型2，6-二氯苯酚销量预测（2023-2028）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5.2 全球市场不同产品类型2，6-二氯苯酚收入（2017-2028）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5.2.1 全球市场不同产品类型2，6-二氯苯酚收入及市场份额（2017-2022）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5.2.2 全球市场不同产品类型2，6-二氯苯酚收入预测（2023-2028）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5.3 全球市场不同产品类型2，6-二氯苯酚价格走势（2017-2028）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5.4 中国市场不同产品类型2，6-二氯苯酚销量（2017-2028）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5.4.1 中国市场不同产品类型2，6-二氯苯酚销量及市场份额（2017-2022）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5.4.2 中国市场不同产品类型2，6-二氯苯酚销量预测（2023-2028）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5.5 中国市场不同产品类型2，6-二氯苯酚收入（2017-2028）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5.5.1 中国市场不同产品类型2，6-二氯苯酚收入及市场份额（2017-2022）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5.5.2 中国市场不同产品类型2，6-二氯苯酚收入预测（2023-2028）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6 不同应用2，6-二氯苯酚分析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6.1 全球市场不同应用2，6-二氯苯酚销量（2017-2028）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6.1.1 全球市场不同应用2，6-二氯苯酚销量及市场份额（2017-2022）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6.1.2 全球市场不同应用2，6-二氯苯酚销量预测（2023-2028）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6.2 全球市场不同应用2，6-二氯苯酚收入（2017-2028）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6.2.1 全球市场不同应用2，6-二氯苯酚收入及市场份额（2017-2022）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6.2.2 全球市场不同应用2，6-二氯苯酚收入预测（2023-2028）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6.3 全球市场不同应用2，6-二氯苯酚价格走势（2017-2028）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6.4 中国市场不同应用2，6-二氯苯酚销量（2017-2028）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6.4.1 中国市场不同应用2，6-二氯苯酚销量及市场份额（2017-2022）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6.4.2 中国市场不同应用2，6-二氯苯酚销量预测（2023-2028）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6.5 中国市场不同应用2，6-二氯苯酚收入（2017-2028）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6.5.1 中国市场不同应用2，6-二氯苯酚收入及市场份额（2017-2022）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6.5.2 中国市场不同应用2，6-二氯苯酚收入预测（2023-2028）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7 行业发展环境分析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7.1 2，6-二氯苯酚行业发展趋势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7.2 2，6-二氯苯酚行业主要驱动因素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7.3 2，6-二氯苯酚中国企业SWOT分析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7.4 中国2，6-二氯苯酚行业政策环境分析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7.4.1 行业主管部门及监管体制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7.4.2 行业相关政策动向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7.4.3 行业相关规划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8 行业供应链分析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8.1 全球产业链趋势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8.2 2，6-二氯苯酚行业产业链简介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8.2.1 2，6-二氯苯酚行业供应链分析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8.2.2 2，6-二氯苯酚主要原料及供应情况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8.2.3 2，6-二氯苯酚行业主要下游客户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8.3 2，6-二氯苯酚行业采购模式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8.4 2，6-二氯苯酚行业生产模式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8.5 2，6-二氯苯酚行业销售模式及销售渠道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9 全球市场主要2，6-二氯苯酚厂商简介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9.1 常州永润化工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9.1.1 常州永润化工基本信息、2，6-二氯苯酚生产基地、销售区域、竞争对手及市场地位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9.1.2 常州永润化工2，6-二氯苯酚产品规格、参数及市场应用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9.1.3 常州永润化工2，6-二氯苯酚销量、收入、价格及毛利率（2017-2022）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9.1.4 常州永润化工公司简介及主要业务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9.1.5 常州永润化工企业最新动态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9.2 乌海津达精细化工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9.2.1 乌海津达精细化工基本信息、2，6-二氯苯酚生产基地、销售区域、竞争对手及市场地位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9.2.2 乌海津达精细化工2，6-二氯苯酚产品规格、参数及市场应用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9.2.3 乌海津达精细化工2，6-二氯苯酚销量、收入、价格及毛利率（2017-2022）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9.2.4 乌海津达精细化工公司简介及主要业务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9.2.5 乌海津达精细化工企业最新动态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9.3 盐城金业化工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9.3.1 盐城金业化工基本信息、2，6-二氯苯酚生产基地、销售区域、竞争对手及市场地位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9.3.2 盐城金业化工2，6-二氯苯酚产品规格、参数及市场应用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9.3.3 盐城金业化工2，6-二氯苯酚销量、收入、价格及毛利率（2017-2022）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9.3.4 盐城金业化工公司简介及主要业务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9.3.5 盐城金业化工企业最新动态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9.4 盐城裕豪化工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9.4.1 盐城裕豪化工基本信息、2，6-二氯苯酚生产基地、销售区域、竞争对手及市场地位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9.4.2 盐城裕豪化工2，6-二氯苯酚产品规格、参数及市场应用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9.4.3 盐城裕豪化工2，6-二氯苯酚销量、收入、价格及毛利率（2017-2022）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9.4.4 盐城裕豪化工公司简介及主要业务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9.4.5 盐城裕豪化工企业最新动态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9.5 辉丰股份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9.5.1 辉丰股份基本信息、2，6-二氯苯酚生产基地、销售区域、竞争对手及市场地位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9.5.2 辉丰股份2，6-二氯苯酚产品规格、参数及市场应用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9.5.3 辉丰股份2，6-二氯苯酚销量、收入、价格及毛利率（2017-2022）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9.5.4 辉丰股份公司简介及主要业务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9.5.5 辉丰股份企业最新动态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9.6 唐山金坤化工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9.6.1 唐山金坤化工基本信息、2，6-二氯苯酚生产基地、销售区域、竞争对手及市场地位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9.6.2 唐山金坤化工2，6-二氯苯酚产品规格、参数及市场应用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9.6.3 唐山金坤化工2，6-二氯苯酚销量、收入、价格及毛利率（2017-2022）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9.6.4 唐山金坤化工公司简介及主要业务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9.6.5 唐山金坤化工企业最新动态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9.7 江苏鼎烨药业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9.7.1 江苏鼎烨药业基本信息、2，6-二氯苯酚生产基地、销售区域、竞争对手及市场地位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9.7.2 江苏鼎烨药业2，6-二氯苯酚产品规格、参数及市场应用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9.7.3 江苏鼎烨药业2，6-二氯苯酚销量、收入、价格及毛利率（2017-2022）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9.7.4 江苏鼎烨药业公司简介及主要业务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9.7.5 江苏鼎烨药业企业最新动态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10 中国市场2，6-二氯苯酚产量、销量、进出口分析及未来趋势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10.1 中国市场2，6-二氯苯酚产量、销量、进出口分析及未来趋势（2017-2028）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10.2 中国市场2，6-二氯苯酚进出口贸易趋势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10.3 中国市场2，6-二氯苯酚主要进口来源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10.4 中国市场2，6-二氯苯酚主要出口目的地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11 中国市场2，6-二氯苯酚主要地区分布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11.1 中国2，6-二氯苯酚生产地区分布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11.2 中国2，6-二氯苯酚消费地区分布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12 研究成果及结论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13 附录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13.1 研究方法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13.2 数据来源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13.2.1 二手信息来源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13.2.2 一手信息来源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13.3 数据交互验证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13.4 免责声明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2574" o:spid="_x0000_s2052" o:spt="136" type="#_x0000_t136" style="position:absolute;left:0pt;height:108.95pt;width:478.3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C3708"/>
    <w:rsid w:val="00041D5A"/>
    <w:rsid w:val="000F336E"/>
    <w:rsid w:val="001464CE"/>
    <w:rsid w:val="002B507D"/>
    <w:rsid w:val="002C697C"/>
    <w:rsid w:val="006739B1"/>
    <w:rsid w:val="00A57939"/>
    <w:rsid w:val="00B43C3F"/>
    <w:rsid w:val="00B5230D"/>
    <w:rsid w:val="00B54C9C"/>
    <w:rsid w:val="00DC74AD"/>
    <w:rsid w:val="00E2363D"/>
    <w:rsid w:val="00ED6ABF"/>
    <w:rsid w:val="00F14565"/>
    <w:rsid w:val="0104646A"/>
    <w:rsid w:val="010527E5"/>
    <w:rsid w:val="010874BF"/>
    <w:rsid w:val="010F3043"/>
    <w:rsid w:val="01433A3C"/>
    <w:rsid w:val="014C2581"/>
    <w:rsid w:val="0151030A"/>
    <w:rsid w:val="015105A0"/>
    <w:rsid w:val="0155601F"/>
    <w:rsid w:val="017042EF"/>
    <w:rsid w:val="0191458D"/>
    <w:rsid w:val="01A60697"/>
    <w:rsid w:val="01F61A0E"/>
    <w:rsid w:val="022775A6"/>
    <w:rsid w:val="0239209C"/>
    <w:rsid w:val="023E4FA2"/>
    <w:rsid w:val="024117E8"/>
    <w:rsid w:val="024407B2"/>
    <w:rsid w:val="02496E81"/>
    <w:rsid w:val="02583C7F"/>
    <w:rsid w:val="026022C7"/>
    <w:rsid w:val="02883D22"/>
    <w:rsid w:val="028A48D7"/>
    <w:rsid w:val="028E1D4C"/>
    <w:rsid w:val="029334E8"/>
    <w:rsid w:val="02BD4DB8"/>
    <w:rsid w:val="02C72C76"/>
    <w:rsid w:val="02D0783D"/>
    <w:rsid w:val="02FD00F3"/>
    <w:rsid w:val="030A300A"/>
    <w:rsid w:val="031602E5"/>
    <w:rsid w:val="03457412"/>
    <w:rsid w:val="03575F49"/>
    <w:rsid w:val="035E2BB9"/>
    <w:rsid w:val="03794159"/>
    <w:rsid w:val="037D2AB3"/>
    <w:rsid w:val="038064E8"/>
    <w:rsid w:val="0396392C"/>
    <w:rsid w:val="039B556C"/>
    <w:rsid w:val="03AA4469"/>
    <w:rsid w:val="03B60759"/>
    <w:rsid w:val="03D36044"/>
    <w:rsid w:val="03FB11FA"/>
    <w:rsid w:val="04113619"/>
    <w:rsid w:val="04260351"/>
    <w:rsid w:val="0437593A"/>
    <w:rsid w:val="04386C8B"/>
    <w:rsid w:val="0452188F"/>
    <w:rsid w:val="045E04EB"/>
    <w:rsid w:val="04776C93"/>
    <w:rsid w:val="04A234B2"/>
    <w:rsid w:val="04AD74AB"/>
    <w:rsid w:val="04B643BB"/>
    <w:rsid w:val="04C7403D"/>
    <w:rsid w:val="04CD5763"/>
    <w:rsid w:val="04D04859"/>
    <w:rsid w:val="04D54EAF"/>
    <w:rsid w:val="04F129B0"/>
    <w:rsid w:val="052B7E5F"/>
    <w:rsid w:val="05313611"/>
    <w:rsid w:val="053725CD"/>
    <w:rsid w:val="0567614A"/>
    <w:rsid w:val="056A1997"/>
    <w:rsid w:val="0589693E"/>
    <w:rsid w:val="05A57EB9"/>
    <w:rsid w:val="05A629A4"/>
    <w:rsid w:val="05C22EAD"/>
    <w:rsid w:val="05E10A73"/>
    <w:rsid w:val="05F73041"/>
    <w:rsid w:val="05F966C2"/>
    <w:rsid w:val="05FC12A3"/>
    <w:rsid w:val="06035F1C"/>
    <w:rsid w:val="06167900"/>
    <w:rsid w:val="061D24C6"/>
    <w:rsid w:val="069B5247"/>
    <w:rsid w:val="06D4768D"/>
    <w:rsid w:val="06D77F68"/>
    <w:rsid w:val="07056945"/>
    <w:rsid w:val="070C1165"/>
    <w:rsid w:val="072560B6"/>
    <w:rsid w:val="07262C3C"/>
    <w:rsid w:val="07400386"/>
    <w:rsid w:val="07453E00"/>
    <w:rsid w:val="07550815"/>
    <w:rsid w:val="078D597A"/>
    <w:rsid w:val="07C41DFD"/>
    <w:rsid w:val="07CB4258"/>
    <w:rsid w:val="07CC7E40"/>
    <w:rsid w:val="07D370EE"/>
    <w:rsid w:val="08372DEA"/>
    <w:rsid w:val="083E7D79"/>
    <w:rsid w:val="08413826"/>
    <w:rsid w:val="08444E10"/>
    <w:rsid w:val="0855200A"/>
    <w:rsid w:val="089470F4"/>
    <w:rsid w:val="08986169"/>
    <w:rsid w:val="08A3387B"/>
    <w:rsid w:val="08BC7406"/>
    <w:rsid w:val="08C94172"/>
    <w:rsid w:val="08E17142"/>
    <w:rsid w:val="08EC0889"/>
    <w:rsid w:val="08F90B8D"/>
    <w:rsid w:val="09141A78"/>
    <w:rsid w:val="091C792E"/>
    <w:rsid w:val="09212793"/>
    <w:rsid w:val="09213793"/>
    <w:rsid w:val="095F23E5"/>
    <w:rsid w:val="0975119A"/>
    <w:rsid w:val="098C58A1"/>
    <w:rsid w:val="09D153F7"/>
    <w:rsid w:val="09D869C9"/>
    <w:rsid w:val="0A2D054E"/>
    <w:rsid w:val="0A4B20AA"/>
    <w:rsid w:val="0A4C4EA4"/>
    <w:rsid w:val="0A7A79B9"/>
    <w:rsid w:val="0A7C7130"/>
    <w:rsid w:val="0A9D6183"/>
    <w:rsid w:val="0AAD7AEE"/>
    <w:rsid w:val="0ABB52E5"/>
    <w:rsid w:val="0ABC45EB"/>
    <w:rsid w:val="0ACE66DD"/>
    <w:rsid w:val="0AD158A9"/>
    <w:rsid w:val="0B0340A7"/>
    <w:rsid w:val="0B0639B5"/>
    <w:rsid w:val="0B1134F5"/>
    <w:rsid w:val="0B150779"/>
    <w:rsid w:val="0B2B4F49"/>
    <w:rsid w:val="0B506A5C"/>
    <w:rsid w:val="0B574C09"/>
    <w:rsid w:val="0B877131"/>
    <w:rsid w:val="0BAD1470"/>
    <w:rsid w:val="0BB83BDA"/>
    <w:rsid w:val="0BE0715B"/>
    <w:rsid w:val="0BF84018"/>
    <w:rsid w:val="0BFC713A"/>
    <w:rsid w:val="0C005441"/>
    <w:rsid w:val="0C071439"/>
    <w:rsid w:val="0C221EB1"/>
    <w:rsid w:val="0C403987"/>
    <w:rsid w:val="0C4442B8"/>
    <w:rsid w:val="0C567B21"/>
    <w:rsid w:val="0C7F08F1"/>
    <w:rsid w:val="0C863DAE"/>
    <w:rsid w:val="0CC149A5"/>
    <w:rsid w:val="0CE14053"/>
    <w:rsid w:val="0CED738A"/>
    <w:rsid w:val="0D016037"/>
    <w:rsid w:val="0D0E65D6"/>
    <w:rsid w:val="0D274138"/>
    <w:rsid w:val="0D2E678B"/>
    <w:rsid w:val="0D377E2B"/>
    <w:rsid w:val="0D3B24CE"/>
    <w:rsid w:val="0D6E6672"/>
    <w:rsid w:val="0D9A3BE1"/>
    <w:rsid w:val="0D9F2BDA"/>
    <w:rsid w:val="0D9F467B"/>
    <w:rsid w:val="0DB456B8"/>
    <w:rsid w:val="0DBD6F80"/>
    <w:rsid w:val="0DD602D5"/>
    <w:rsid w:val="0DE74F5C"/>
    <w:rsid w:val="0E1F1DAC"/>
    <w:rsid w:val="0E4B301C"/>
    <w:rsid w:val="0E655D57"/>
    <w:rsid w:val="0E7321E8"/>
    <w:rsid w:val="0E7A0E5A"/>
    <w:rsid w:val="0E965DBC"/>
    <w:rsid w:val="0EAD5C94"/>
    <w:rsid w:val="0EAF2794"/>
    <w:rsid w:val="0EC97171"/>
    <w:rsid w:val="0F1A1DC7"/>
    <w:rsid w:val="0F311A88"/>
    <w:rsid w:val="0F3F0B7A"/>
    <w:rsid w:val="0F580B65"/>
    <w:rsid w:val="0F6C5737"/>
    <w:rsid w:val="0F7953B8"/>
    <w:rsid w:val="0F7B295E"/>
    <w:rsid w:val="0FA10E8C"/>
    <w:rsid w:val="0FCB06E2"/>
    <w:rsid w:val="0FF72425"/>
    <w:rsid w:val="10124A74"/>
    <w:rsid w:val="1035778F"/>
    <w:rsid w:val="1081305B"/>
    <w:rsid w:val="10824F16"/>
    <w:rsid w:val="10842309"/>
    <w:rsid w:val="10897D5B"/>
    <w:rsid w:val="10D02315"/>
    <w:rsid w:val="10DB000D"/>
    <w:rsid w:val="10F400FA"/>
    <w:rsid w:val="10F5437A"/>
    <w:rsid w:val="10F91BED"/>
    <w:rsid w:val="11056FE7"/>
    <w:rsid w:val="113561DC"/>
    <w:rsid w:val="113B256B"/>
    <w:rsid w:val="114A03FF"/>
    <w:rsid w:val="114A5E00"/>
    <w:rsid w:val="114B6DBC"/>
    <w:rsid w:val="11814DDF"/>
    <w:rsid w:val="11884177"/>
    <w:rsid w:val="11A252A8"/>
    <w:rsid w:val="11D32C22"/>
    <w:rsid w:val="11D612CB"/>
    <w:rsid w:val="11E476EF"/>
    <w:rsid w:val="11E84860"/>
    <w:rsid w:val="11ED64F9"/>
    <w:rsid w:val="11F817A7"/>
    <w:rsid w:val="11FD4D3B"/>
    <w:rsid w:val="120625AE"/>
    <w:rsid w:val="12322DD1"/>
    <w:rsid w:val="123C3595"/>
    <w:rsid w:val="124144FB"/>
    <w:rsid w:val="125B0518"/>
    <w:rsid w:val="12705F04"/>
    <w:rsid w:val="12733E3A"/>
    <w:rsid w:val="12837B81"/>
    <w:rsid w:val="128D34EA"/>
    <w:rsid w:val="12B12D75"/>
    <w:rsid w:val="12D2223E"/>
    <w:rsid w:val="132D4C2B"/>
    <w:rsid w:val="13382063"/>
    <w:rsid w:val="13431746"/>
    <w:rsid w:val="1349132A"/>
    <w:rsid w:val="135000C4"/>
    <w:rsid w:val="13527D5C"/>
    <w:rsid w:val="135879BD"/>
    <w:rsid w:val="135D6FE9"/>
    <w:rsid w:val="136724D4"/>
    <w:rsid w:val="136D186E"/>
    <w:rsid w:val="136F7127"/>
    <w:rsid w:val="137004C0"/>
    <w:rsid w:val="137E137C"/>
    <w:rsid w:val="138A1041"/>
    <w:rsid w:val="139833EB"/>
    <w:rsid w:val="13BA34BF"/>
    <w:rsid w:val="13C85226"/>
    <w:rsid w:val="13D855BA"/>
    <w:rsid w:val="13DE4296"/>
    <w:rsid w:val="13E24F5C"/>
    <w:rsid w:val="13E72163"/>
    <w:rsid w:val="13E95403"/>
    <w:rsid w:val="13F955F1"/>
    <w:rsid w:val="141534F2"/>
    <w:rsid w:val="143B7102"/>
    <w:rsid w:val="14406463"/>
    <w:rsid w:val="144C0A7C"/>
    <w:rsid w:val="145D3D39"/>
    <w:rsid w:val="149A5911"/>
    <w:rsid w:val="149E36AD"/>
    <w:rsid w:val="14BB2E71"/>
    <w:rsid w:val="14D95222"/>
    <w:rsid w:val="14E87D13"/>
    <w:rsid w:val="1516024C"/>
    <w:rsid w:val="15183DB5"/>
    <w:rsid w:val="151B65FC"/>
    <w:rsid w:val="15227F36"/>
    <w:rsid w:val="152B2276"/>
    <w:rsid w:val="15492F97"/>
    <w:rsid w:val="155D6032"/>
    <w:rsid w:val="15657929"/>
    <w:rsid w:val="15A004B8"/>
    <w:rsid w:val="15BE6552"/>
    <w:rsid w:val="15C6060D"/>
    <w:rsid w:val="15F76AF0"/>
    <w:rsid w:val="163363D2"/>
    <w:rsid w:val="166B5D11"/>
    <w:rsid w:val="16815249"/>
    <w:rsid w:val="169F6585"/>
    <w:rsid w:val="16BC3DD7"/>
    <w:rsid w:val="16DA08C7"/>
    <w:rsid w:val="16E440C5"/>
    <w:rsid w:val="16F55420"/>
    <w:rsid w:val="171005AA"/>
    <w:rsid w:val="1714146D"/>
    <w:rsid w:val="17280D79"/>
    <w:rsid w:val="174E3BBE"/>
    <w:rsid w:val="174E7412"/>
    <w:rsid w:val="175B21BB"/>
    <w:rsid w:val="175D7144"/>
    <w:rsid w:val="176B1F3E"/>
    <w:rsid w:val="17734F26"/>
    <w:rsid w:val="178365FC"/>
    <w:rsid w:val="17944321"/>
    <w:rsid w:val="17B63602"/>
    <w:rsid w:val="17BD5EFB"/>
    <w:rsid w:val="17C643AF"/>
    <w:rsid w:val="17C831D0"/>
    <w:rsid w:val="17CC6330"/>
    <w:rsid w:val="17DF26BE"/>
    <w:rsid w:val="17E9288A"/>
    <w:rsid w:val="18003D6A"/>
    <w:rsid w:val="18166BF4"/>
    <w:rsid w:val="181D7016"/>
    <w:rsid w:val="182C0B0F"/>
    <w:rsid w:val="18674EE6"/>
    <w:rsid w:val="186D4AFE"/>
    <w:rsid w:val="18730662"/>
    <w:rsid w:val="18740FEA"/>
    <w:rsid w:val="187622AE"/>
    <w:rsid w:val="187D1080"/>
    <w:rsid w:val="18901263"/>
    <w:rsid w:val="189D0082"/>
    <w:rsid w:val="18A75316"/>
    <w:rsid w:val="18D521C8"/>
    <w:rsid w:val="190B3D92"/>
    <w:rsid w:val="19107621"/>
    <w:rsid w:val="19361DD7"/>
    <w:rsid w:val="19411670"/>
    <w:rsid w:val="19433944"/>
    <w:rsid w:val="197C23FD"/>
    <w:rsid w:val="19907563"/>
    <w:rsid w:val="19972E44"/>
    <w:rsid w:val="19A02719"/>
    <w:rsid w:val="19B63E36"/>
    <w:rsid w:val="19BC4D29"/>
    <w:rsid w:val="19D50A53"/>
    <w:rsid w:val="19D67B22"/>
    <w:rsid w:val="19DB09A6"/>
    <w:rsid w:val="19DC0111"/>
    <w:rsid w:val="19E251C9"/>
    <w:rsid w:val="19E40B12"/>
    <w:rsid w:val="19F643E0"/>
    <w:rsid w:val="19FE1D73"/>
    <w:rsid w:val="1A0568BC"/>
    <w:rsid w:val="1A060034"/>
    <w:rsid w:val="1A064809"/>
    <w:rsid w:val="1A2725B3"/>
    <w:rsid w:val="1A2F164F"/>
    <w:rsid w:val="1A387616"/>
    <w:rsid w:val="1A4144DB"/>
    <w:rsid w:val="1A6E1D58"/>
    <w:rsid w:val="1A711B64"/>
    <w:rsid w:val="1A876D8A"/>
    <w:rsid w:val="1A9A4AA1"/>
    <w:rsid w:val="1AA926E6"/>
    <w:rsid w:val="1AF87BE6"/>
    <w:rsid w:val="1B102A82"/>
    <w:rsid w:val="1B501024"/>
    <w:rsid w:val="1B63636A"/>
    <w:rsid w:val="1B6759AA"/>
    <w:rsid w:val="1B8D5618"/>
    <w:rsid w:val="1BAC7E6B"/>
    <w:rsid w:val="1BAE0D3A"/>
    <w:rsid w:val="1BC64416"/>
    <w:rsid w:val="1C192C9B"/>
    <w:rsid w:val="1C211A35"/>
    <w:rsid w:val="1C303D52"/>
    <w:rsid w:val="1C3812D7"/>
    <w:rsid w:val="1C3F4488"/>
    <w:rsid w:val="1C445F0E"/>
    <w:rsid w:val="1C482002"/>
    <w:rsid w:val="1C6221B7"/>
    <w:rsid w:val="1C820ECC"/>
    <w:rsid w:val="1C8C5BBE"/>
    <w:rsid w:val="1C900421"/>
    <w:rsid w:val="1CB506CF"/>
    <w:rsid w:val="1CB61B34"/>
    <w:rsid w:val="1CD642D8"/>
    <w:rsid w:val="1CDA2245"/>
    <w:rsid w:val="1CDF683B"/>
    <w:rsid w:val="1CF831EB"/>
    <w:rsid w:val="1CFF2E93"/>
    <w:rsid w:val="1D130F6D"/>
    <w:rsid w:val="1D13165A"/>
    <w:rsid w:val="1D176B3F"/>
    <w:rsid w:val="1D394EAF"/>
    <w:rsid w:val="1D4A1CCE"/>
    <w:rsid w:val="1DBB16FD"/>
    <w:rsid w:val="1DBE4EE8"/>
    <w:rsid w:val="1DD6516E"/>
    <w:rsid w:val="1DDE4A4D"/>
    <w:rsid w:val="1DEA4C33"/>
    <w:rsid w:val="1DF4200D"/>
    <w:rsid w:val="1E02498A"/>
    <w:rsid w:val="1E1366EF"/>
    <w:rsid w:val="1E7E6A2A"/>
    <w:rsid w:val="1E8030AC"/>
    <w:rsid w:val="1E854259"/>
    <w:rsid w:val="1E904516"/>
    <w:rsid w:val="1EA837EF"/>
    <w:rsid w:val="1EB85B28"/>
    <w:rsid w:val="1EBA6F32"/>
    <w:rsid w:val="1EC17134"/>
    <w:rsid w:val="1ECF1942"/>
    <w:rsid w:val="1ECF731F"/>
    <w:rsid w:val="1EDE398D"/>
    <w:rsid w:val="1EE40FE4"/>
    <w:rsid w:val="1EE42A0F"/>
    <w:rsid w:val="1EEE7D89"/>
    <w:rsid w:val="1F136699"/>
    <w:rsid w:val="1F24658B"/>
    <w:rsid w:val="1F3D795C"/>
    <w:rsid w:val="1F447EFD"/>
    <w:rsid w:val="1F453C2F"/>
    <w:rsid w:val="1F49134A"/>
    <w:rsid w:val="1F66030A"/>
    <w:rsid w:val="1F6D1ACB"/>
    <w:rsid w:val="1F803278"/>
    <w:rsid w:val="1F9C3735"/>
    <w:rsid w:val="1FA912F6"/>
    <w:rsid w:val="1FED52E1"/>
    <w:rsid w:val="1FF96899"/>
    <w:rsid w:val="1FFC05F2"/>
    <w:rsid w:val="200A7FE2"/>
    <w:rsid w:val="201E5DE0"/>
    <w:rsid w:val="20261982"/>
    <w:rsid w:val="202D14FA"/>
    <w:rsid w:val="202E7CC4"/>
    <w:rsid w:val="20452AC4"/>
    <w:rsid w:val="20627DAA"/>
    <w:rsid w:val="209A7B94"/>
    <w:rsid w:val="20B24D6C"/>
    <w:rsid w:val="20B515F3"/>
    <w:rsid w:val="20B60D8D"/>
    <w:rsid w:val="20B91C2E"/>
    <w:rsid w:val="20C31443"/>
    <w:rsid w:val="20C3661F"/>
    <w:rsid w:val="20C6696E"/>
    <w:rsid w:val="20E00E92"/>
    <w:rsid w:val="20EE3FCE"/>
    <w:rsid w:val="21161E4F"/>
    <w:rsid w:val="21234185"/>
    <w:rsid w:val="2133567F"/>
    <w:rsid w:val="21456328"/>
    <w:rsid w:val="214B6D4C"/>
    <w:rsid w:val="214E7B39"/>
    <w:rsid w:val="215650C7"/>
    <w:rsid w:val="215B7B78"/>
    <w:rsid w:val="21B00C7A"/>
    <w:rsid w:val="21C67CBD"/>
    <w:rsid w:val="21C8311F"/>
    <w:rsid w:val="21ED553C"/>
    <w:rsid w:val="21F42280"/>
    <w:rsid w:val="22106FD4"/>
    <w:rsid w:val="222F6313"/>
    <w:rsid w:val="22347A73"/>
    <w:rsid w:val="223632DF"/>
    <w:rsid w:val="225A2ECA"/>
    <w:rsid w:val="225C4D23"/>
    <w:rsid w:val="22823F9C"/>
    <w:rsid w:val="229F0AC2"/>
    <w:rsid w:val="22B840FD"/>
    <w:rsid w:val="22CD4F43"/>
    <w:rsid w:val="22D861F3"/>
    <w:rsid w:val="22EE1D04"/>
    <w:rsid w:val="230F0AD1"/>
    <w:rsid w:val="23183B96"/>
    <w:rsid w:val="23282789"/>
    <w:rsid w:val="232B2E8E"/>
    <w:rsid w:val="233A5AB7"/>
    <w:rsid w:val="234F6D5A"/>
    <w:rsid w:val="235C6CD8"/>
    <w:rsid w:val="236E0E49"/>
    <w:rsid w:val="23700938"/>
    <w:rsid w:val="2374660C"/>
    <w:rsid w:val="23795CDF"/>
    <w:rsid w:val="238511FD"/>
    <w:rsid w:val="23867471"/>
    <w:rsid w:val="23871C3D"/>
    <w:rsid w:val="239D0F2C"/>
    <w:rsid w:val="23A56D9E"/>
    <w:rsid w:val="23AA67BB"/>
    <w:rsid w:val="23B62B06"/>
    <w:rsid w:val="23BD2BF2"/>
    <w:rsid w:val="23BF6D3F"/>
    <w:rsid w:val="23CA393A"/>
    <w:rsid w:val="23D235D0"/>
    <w:rsid w:val="23D311DD"/>
    <w:rsid w:val="23FA717D"/>
    <w:rsid w:val="2400727E"/>
    <w:rsid w:val="240C2364"/>
    <w:rsid w:val="24246DC7"/>
    <w:rsid w:val="24413262"/>
    <w:rsid w:val="245F666B"/>
    <w:rsid w:val="24655CCB"/>
    <w:rsid w:val="246B10D9"/>
    <w:rsid w:val="247A6D09"/>
    <w:rsid w:val="24864647"/>
    <w:rsid w:val="249348BF"/>
    <w:rsid w:val="249F23A7"/>
    <w:rsid w:val="24B320AA"/>
    <w:rsid w:val="24B87611"/>
    <w:rsid w:val="24BF5D4F"/>
    <w:rsid w:val="24C26921"/>
    <w:rsid w:val="24C530E3"/>
    <w:rsid w:val="24DE332A"/>
    <w:rsid w:val="24E37EE5"/>
    <w:rsid w:val="2512599C"/>
    <w:rsid w:val="25180099"/>
    <w:rsid w:val="25186C25"/>
    <w:rsid w:val="251C6329"/>
    <w:rsid w:val="255E1E8D"/>
    <w:rsid w:val="25754D98"/>
    <w:rsid w:val="258C7D46"/>
    <w:rsid w:val="2590146F"/>
    <w:rsid w:val="25B0335B"/>
    <w:rsid w:val="25B72AE2"/>
    <w:rsid w:val="26094FD2"/>
    <w:rsid w:val="260E634D"/>
    <w:rsid w:val="26141B5F"/>
    <w:rsid w:val="265907B1"/>
    <w:rsid w:val="26842F7C"/>
    <w:rsid w:val="26A06719"/>
    <w:rsid w:val="26A1316E"/>
    <w:rsid w:val="26C75DE3"/>
    <w:rsid w:val="26C90149"/>
    <w:rsid w:val="26F96E30"/>
    <w:rsid w:val="271219D5"/>
    <w:rsid w:val="27160153"/>
    <w:rsid w:val="27261E58"/>
    <w:rsid w:val="27541417"/>
    <w:rsid w:val="27752488"/>
    <w:rsid w:val="278906C9"/>
    <w:rsid w:val="278D4CCB"/>
    <w:rsid w:val="27A75BE9"/>
    <w:rsid w:val="27B33013"/>
    <w:rsid w:val="27B9723F"/>
    <w:rsid w:val="27C076C1"/>
    <w:rsid w:val="27C26615"/>
    <w:rsid w:val="27CD2F7F"/>
    <w:rsid w:val="27D80778"/>
    <w:rsid w:val="27D9324B"/>
    <w:rsid w:val="27E1627D"/>
    <w:rsid w:val="27FA0FF5"/>
    <w:rsid w:val="28047C1D"/>
    <w:rsid w:val="2805177B"/>
    <w:rsid w:val="28067986"/>
    <w:rsid w:val="28104750"/>
    <w:rsid w:val="282723FE"/>
    <w:rsid w:val="28613ADE"/>
    <w:rsid w:val="289D5604"/>
    <w:rsid w:val="28B56DF2"/>
    <w:rsid w:val="28C16C02"/>
    <w:rsid w:val="28D72149"/>
    <w:rsid w:val="28F276E4"/>
    <w:rsid w:val="28F6317C"/>
    <w:rsid w:val="29477F0D"/>
    <w:rsid w:val="295568E4"/>
    <w:rsid w:val="295F3E54"/>
    <w:rsid w:val="29771C3E"/>
    <w:rsid w:val="297D005D"/>
    <w:rsid w:val="298A3FC0"/>
    <w:rsid w:val="29900C2F"/>
    <w:rsid w:val="29973EA5"/>
    <w:rsid w:val="29AB3C09"/>
    <w:rsid w:val="29C60C37"/>
    <w:rsid w:val="29C664FC"/>
    <w:rsid w:val="29EC032D"/>
    <w:rsid w:val="29F31EE1"/>
    <w:rsid w:val="29FF58CC"/>
    <w:rsid w:val="2A2F78FA"/>
    <w:rsid w:val="2A315DF7"/>
    <w:rsid w:val="2A423771"/>
    <w:rsid w:val="2A466DE9"/>
    <w:rsid w:val="2A4A6D87"/>
    <w:rsid w:val="2A527895"/>
    <w:rsid w:val="2A937481"/>
    <w:rsid w:val="2A972756"/>
    <w:rsid w:val="2A9B4195"/>
    <w:rsid w:val="2ABA7700"/>
    <w:rsid w:val="2AC91900"/>
    <w:rsid w:val="2ACF155D"/>
    <w:rsid w:val="2AF245A1"/>
    <w:rsid w:val="2AF97473"/>
    <w:rsid w:val="2B165B4A"/>
    <w:rsid w:val="2B1E01E1"/>
    <w:rsid w:val="2B201CEE"/>
    <w:rsid w:val="2B20283C"/>
    <w:rsid w:val="2B3517C7"/>
    <w:rsid w:val="2B381841"/>
    <w:rsid w:val="2B69638A"/>
    <w:rsid w:val="2B6D38D3"/>
    <w:rsid w:val="2B7419AF"/>
    <w:rsid w:val="2B7924BA"/>
    <w:rsid w:val="2B830E2D"/>
    <w:rsid w:val="2B986A10"/>
    <w:rsid w:val="2BA8232D"/>
    <w:rsid w:val="2BBF2386"/>
    <w:rsid w:val="2BC07ACD"/>
    <w:rsid w:val="2BCB1E44"/>
    <w:rsid w:val="2BD567AE"/>
    <w:rsid w:val="2BDE1CE8"/>
    <w:rsid w:val="2BE47155"/>
    <w:rsid w:val="2BF865DC"/>
    <w:rsid w:val="2BFA049D"/>
    <w:rsid w:val="2C034392"/>
    <w:rsid w:val="2C180DE7"/>
    <w:rsid w:val="2C2C3157"/>
    <w:rsid w:val="2C4E0713"/>
    <w:rsid w:val="2C4E6FAF"/>
    <w:rsid w:val="2C5C3B08"/>
    <w:rsid w:val="2C6022FA"/>
    <w:rsid w:val="2C615E6B"/>
    <w:rsid w:val="2C6A588B"/>
    <w:rsid w:val="2C780367"/>
    <w:rsid w:val="2C9A687C"/>
    <w:rsid w:val="2CC011CB"/>
    <w:rsid w:val="2CD82CFD"/>
    <w:rsid w:val="2CF22721"/>
    <w:rsid w:val="2D006AE6"/>
    <w:rsid w:val="2D017E77"/>
    <w:rsid w:val="2D0C6FCC"/>
    <w:rsid w:val="2D215E65"/>
    <w:rsid w:val="2D3C47AB"/>
    <w:rsid w:val="2D3C78E5"/>
    <w:rsid w:val="2D735831"/>
    <w:rsid w:val="2D7D19C3"/>
    <w:rsid w:val="2D7D5399"/>
    <w:rsid w:val="2D857954"/>
    <w:rsid w:val="2D944C91"/>
    <w:rsid w:val="2DAD17FB"/>
    <w:rsid w:val="2DB57BAA"/>
    <w:rsid w:val="2DBD6070"/>
    <w:rsid w:val="2DC930E8"/>
    <w:rsid w:val="2DCB2D42"/>
    <w:rsid w:val="2DDD47C0"/>
    <w:rsid w:val="2E026A07"/>
    <w:rsid w:val="2E193595"/>
    <w:rsid w:val="2E2963A1"/>
    <w:rsid w:val="2E35466B"/>
    <w:rsid w:val="2E4240A5"/>
    <w:rsid w:val="2E4603AE"/>
    <w:rsid w:val="2E532652"/>
    <w:rsid w:val="2E557294"/>
    <w:rsid w:val="2E5716D2"/>
    <w:rsid w:val="2E6631F4"/>
    <w:rsid w:val="2E6B3C8B"/>
    <w:rsid w:val="2E7A15B5"/>
    <w:rsid w:val="2E7F6BDC"/>
    <w:rsid w:val="2E845134"/>
    <w:rsid w:val="2E90617C"/>
    <w:rsid w:val="2E9408A4"/>
    <w:rsid w:val="2E9507DD"/>
    <w:rsid w:val="2EB42A0B"/>
    <w:rsid w:val="2EE1377C"/>
    <w:rsid w:val="2EE7087B"/>
    <w:rsid w:val="2F084421"/>
    <w:rsid w:val="2F0F30FD"/>
    <w:rsid w:val="2F181F64"/>
    <w:rsid w:val="2F1B2017"/>
    <w:rsid w:val="2F1E4CB6"/>
    <w:rsid w:val="2F3841FA"/>
    <w:rsid w:val="2F386C36"/>
    <w:rsid w:val="2F3B5F5F"/>
    <w:rsid w:val="2F7F0AD6"/>
    <w:rsid w:val="2F80540C"/>
    <w:rsid w:val="2F834189"/>
    <w:rsid w:val="2F851E44"/>
    <w:rsid w:val="2F95783D"/>
    <w:rsid w:val="2F9B3125"/>
    <w:rsid w:val="2FA16F19"/>
    <w:rsid w:val="2FB05937"/>
    <w:rsid w:val="2FC558E7"/>
    <w:rsid w:val="2FD5762D"/>
    <w:rsid w:val="2FF940E3"/>
    <w:rsid w:val="30020F1C"/>
    <w:rsid w:val="300F2386"/>
    <w:rsid w:val="300F5657"/>
    <w:rsid w:val="30215916"/>
    <w:rsid w:val="30256996"/>
    <w:rsid w:val="302D7A7A"/>
    <w:rsid w:val="303C57F4"/>
    <w:rsid w:val="303C757C"/>
    <w:rsid w:val="30680860"/>
    <w:rsid w:val="30681DCE"/>
    <w:rsid w:val="30776129"/>
    <w:rsid w:val="307C0EF6"/>
    <w:rsid w:val="309721F5"/>
    <w:rsid w:val="30985304"/>
    <w:rsid w:val="309E69BD"/>
    <w:rsid w:val="30A27F43"/>
    <w:rsid w:val="30AE541B"/>
    <w:rsid w:val="30B77CF9"/>
    <w:rsid w:val="30D82D15"/>
    <w:rsid w:val="30D965D3"/>
    <w:rsid w:val="30EA2C31"/>
    <w:rsid w:val="30EA562F"/>
    <w:rsid w:val="30FA4128"/>
    <w:rsid w:val="30FB2BEA"/>
    <w:rsid w:val="30FD4A99"/>
    <w:rsid w:val="310701CB"/>
    <w:rsid w:val="31212A1B"/>
    <w:rsid w:val="3130125C"/>
    <w:rsid w:val="3147257B"/>
    <w:rsid w:val="315B6A33"/>
    <w:rsid w:val="31C32E27"/>
    <w:rsid w:val="31C95924"/>
    <w:rsid w:val="31DA6D11"/>
    <w:rsid w:val="31F8786C"/>
    <w:rsid w:val="32111BAB"/>
    <w:rsid w:val="321E0162"/>
    <w:rsid w:val="322051BC"/>
    <w:rsid w:val="32254273"/>
    <w:rsid w:val="32254C09"/>
    <w:rsid w:val="322A246F"/>
    <w:rsid w:val="324B2D33"/>
    <w:rsid w:val="324B2D68"/>
    <w:rsid w:val="325C50AE"/>
    <w:rsid w:val="326256AF"/>
    <w:rsid w:val="32667222"/>
    <w:rsid w:val="32687C43"/>
    <w:rsid w:val="32711042"/>
    <w:rsid w:val="328272AA"/>
    <w:rsid w:val="32854ED0"/>
    <w:rsid w:val="32BA5E0B"/>
    <w:rsid w:val="32E72793"/>
    <w:rsid w:val="32F91961"/>
    <w:rsid w:val="331523E7"/>
    <w:rsid w:val="331E5F2D"/>
    <w:rsid w:val="33263D52"/>
    <w:rsid w:val="33315FEB"/>
    <w:rsid w:val="3342275D"/>
    <w:rsid w:val="33456366"/>
    <w:rsid w:val="33565B88"/>
    <w:rsid w:val="335B40EE"/>
    <w:rsid w:val="335E566A"/>
    <w:rsid w:val="33742A92"/>
    <w:rsid w:val="338549A5"/>
    <w:rsid w:val="33884A25"/>
    <w:rsid w:val="338E79EF"/>
    <w:rsid w:val="33954129"/>
    <w:rsid w:val="339937FB"/>
    <w:rsid w:val="33A243F8"/>
    <w:rsid w:val="33AB34B2"/>
    <w:rsid w:val="33B5464E"/>
    <w:rsid w:val="33D00CCC"/>
    <w:rsid w:val="33D06343"/>
    <w:rsid w:val="340634A0"/>
    <w:rsid w:val="340679AA"/>
    <w:rsid w:val="340A66A5"/>
    <w:rsid w:val="341309EE"/>
    <w:rsid w:val="343240E9"/>
    <w:rsid w:val="343D1687"/>
    <w:rsid w:val="343E2262"/>
    <w:rsid w:val="344E3181"/>
    <w:rsid w:val="34534BEC"/>
    <w:rsid w:val="3480106E"/>
    <w:rsid w:val="34A36629"/>
    <w:rsid w:val="34AB0B31"/>
    <w:rsid w:val="34AE4157"/>
    <w:rsid w:val="34AF37B0"/>
    <w:rsid w:val="34D56EDB"/>
    <w:rsid w:val="34D96BF3"/>
    <w:rsid w:val="34F95AA8"/>
    <w:rsid w:val="35005A96"/>
    <w:rsid w:val="35054F32"/>
    <w:rsid w:val="353E22D7"/>
    <w:rsid w:val="3542033F"/>
    <w:rsid w:val="35AD3168"/>
    <w:rsid w:val="35B73EA0"/>
    <w:rsid w:val="360F0E0E"/>
    <w:rsid w:val="3636114E"/>
    <w:rsid w:val="3639364F"/>
    <w:rsid w:val="36396688"/>
    <w:rsid w:val="36665F76"/>
    <w:rsid w:val="367B10BF"/>
    <w:rsid w:val="36914D4B"/>
    <w:rsid w:val="369646D3"/>
    <w:rsid w:val="36983BC5"/>
    <w:rsid w:val="36B15179"/>
    <w:rsid w:val="36C83C8C"/>
    <w:rsid w:val="36D07CFA"/>
    <w:rsid w:val="36DE3681"/>
    <w:rsid w:val="36F22C5B"/>
    <w:rsid w:val="36FB2788"/>
    <w:rsid w:val="371D5B61"/>
    <w:rsid w:val="37210930"/>
    <w:rsid w:val="37293CE7"/>
    <w:rsid w:val="3736124B"/>
    <w:rsid w:val="373D42B1"/>
    <w:rsid w:val="37446E77"/>
    <w:rsid w:val="37483A77"/>
    <w:rsid w:val="3763357C"/>
    <w:rsid w:val="37865E45"/>
    <w:rsid w:val="37877318"/>
    <w:rsid w:val="379F0B85"/>
    <w:rsid w:val="37A45156"/>
    <w:rsid w:val="37AD54D8"/>
    <w:rsid w:val="37B73A2D"/>
    <w:rsid w:val="37DB50EA"/>
    <w:rsid w:val="37E434BE"/>
    <w:rsid w:val="37F54350"/>
    <w:rsid w:val="37FB630E"/>
    <w:rsid w:val="37FE7D1B"/>
    <w:rsid w:val="380957AD"/>
    <w:rsid w:val="380B69DF"/>
    <w:rsid w:val="38293124"/>
    <w:rsid w:val="382F2FC9"/>
    <w:rsid w:val="38372715"/>
    <w:rsid w:val="383942B0"/>
    <w:rsid w:val="38570293"/>
    <w:rsid w:val="38727EE4"/>
    <w:rsid w:val="387F04EF"/>
    <w:rsid w:val="389D3187"/>
    <w:rsid w:val="38A013D7"/>
    <w:rsid w:val="38AE5310"/>
    <w:rsid w:val="38B30119"/>
    <w:rsid w:val="38B574BB"/>
    <w:rsid w:val="39001D4A"/>
    <w:rsid w:val="39267B75"/>
    <w:rsid w:val="39296967"/>
    <w:rsid w:val="39333887"/>
    <w:rsid w:val="39375A7D"/>
    <w:rsid w:val="39394298"/>
    <w:rsid w:val="3940505B"/>
    <w:rsid w:val="395853F6"/>
    <w:rsid w:val="396F2205"/>
    <w:rsid w:val="397A4AA7"/>
    <w:rsid w:val="39A018A6"/>
    <w:rsid w:val="39C701B3"/>
    <w:rsid w:val="39EE26D0"/>
    <w:rsid w:val="3A0B6765"/>
    <w:rsid w:val="3A0D1CCD"/>
    <w:rsid w:val="3A1D75D9"/>
    <w:rsid w:val="3A217303"/>
    <w:rsid w:val="3A446526"/>
    <w:rsid w:val="3A5C783F"/>
    <w:rsid w:val="3A655B72"/>
    <w:rsid w:val="3A662F94"/>
    <w:rsid w:val="3A6A29D2"/>
    <w:rsid w:val="3A6F73EB"/>
    <w:rsid w:val="3A75210C"/>
    <w:rsid w:val="3A951934"/>
    <w:rsid w:val="3AB31226"/>
    <w:rsid w:val="3ABD272B"/>
    <w:rsid w:val="3ACC5336"/>
    <w:rsid w:val="3AD50E55"/>
    <w:rsid w:val="3ADD1627"/>
    <w:rsid w:val="3B414683"/>
    <w:rsid w:val="3B4F7DCF"/>
    <w:rsid w:val="3B624BDD"/>
    <w:rsid w:val="3B6B77B7"/>
    <w:rsid w:val="3B723908"/>
    <w:rsid w:val="3B742F26"/>
    <w:rsid w:val="3B8051FA"/>
    <w:rsid w:val="3B920B69"/>
    <w:rsid w:val="3BD52C18"/>
    <w:rsid w:val="3BFA35D8"/>
    <w:rsid w:val="3C317B1C"/>
    <w:rsid w:val="3C3A0CE2"/>
    <w:rsid w:val="3C3F7B7A"/>
    <w:rsid w:val="3C4D1568"/>
    <w:rsid w:val="3C4F3695"/>
    <w:rsid w:val="3C5361E1"/>
    <w:rsid w:val="3C631FC1"/>
    <w:rsid w:val="3C8523BD"/>
    <w:rsid w:val="3C855D19"/>
    <w:rsid w:val="3CB668BF"/>
    <w:rsid w:val="3CC323A5"/>
    <w:rsid w:val="3CDB1EF1"/>
    <w:rsid w:val="3CF66C0A"/>
    <w:rsid w:val="3D263123"/>
    <w:rsid w:val="3D427E5A"/>
    <w:rsid w:val="3D6A37EA"/>
    <w:rsid w:val="3D784558"/>
    <w:rsid w:val="3D7E0E7E"/>
    <w:rsid w:val="3D814A15"/>
    <w:rsid w:val="3D9828FE"/>
    <w:rsid w:val="3DA97422"/>
    <w:rsid w:val="3DD36124"/>
    <w:rsid w:val="3DE428B8"/>
    <w:rsid w:val="3DE66E9A"/>
    <w:rsid w:val="3DEA5E70"/>
    <w:rsid w:val="3DF84CBD"/>
    <w:rsid w:val="3DFA19FB"/>
    <w:rsid w:val="3E0420ED"/>
    <w:rsid w:val="3E145877"/>
    <w:rsid w:val="3E1A4B24"/>
    <w:rsid w:val="3E226130"/>
    <w:rsid w:val="3E2A280A"/>
    <w:rsid w:val="3E3D717E"/>
    <w:rsid w:val="3E3F47BC"/>
    <w:rsid w:val="3E3F67D7"/>
    <w:rsid w:val="3E47207E"/>
    <w:rsid w:val="3E8F3929"/>
    <w:rsid w:val="3E942603"/>
    <w:rsid w:val="3EA145B7"/>
    <w:rsid w:val="3ECE1E84"/>
    <w:rsid w:val="3ED26C57"/>
    <w:rsid w:val="3ED56BF7"/>
    <w:rsid w:val="3EE72994"/>
    <w:rsid w:val="3F07249A"/>
    <w:rsid w:val="3F151A75"/>
    <w:rsid w:val="3F1D0F74"/>
    <w:rsid w:val="3F85693A"/>
    <w:rsid w:val="3F91340A"/>
    <w:rsid w:val="3FA96407"/>
    <w:rsid w:val="3FAB2C43"/>
    <w:rsid w:val="3FAB3612"/>
    <w:rsid w:val="3FC05C11"/>
    <w:rsid w:val="3FFC636A"/>
    <w:rsid w:val="402A12A4"/>
    <w:rsid w:val="40560217"/>
    <w:rsid w:val="40806B5C"/>
    <w:rsid w:val="40B52DA7"/>
    <w:rsid w:val="40BE2CC7"/>
    <w:rsid w:val="410B3DE1"/>
    <w:rsid w:val="4111384C"/>
    <w:rsid w:val="411621CA"/>
    <w:rsid w:val="411D3D7E"/>
    <w:rsid w:val="412258F3"/>
    <w:rsid w:val="414A40EF"/>
    <w:rsid w:val="414D1F22"/>
    <w:rsid w:val="41585D86"/>
    <w:rsid w:val="417B1175"/>
    <w:rsid w:val="41866303"/>
    <w:rsid w:val="41971DC1"/>
    <w:rsid w:val="41A87A0C"/>
    <w:rsid w:val="41CB4AB7"/>
    <w:rsid w:val="41D60C7F"/>
    <w:rsid w:val="41DA3FB8"/>
    <w:rsid w:val="423D6442"/>
    <w:rsid w:val="426D66E1"/>
    <w:rsid w:val="42746848"/>
    <w:rsid w:val="42784962"/>
    <w:rsid w:val="428C691E"/>
    <w:rsid w:val="42916F69"/>
    <w:rsid w:val="42A71302"/>
    <w:rsid w:val="42AB2B62"/>
    <w:rsid w:val="42AC3237"/>
    <w:rsid w:val="42B56FDB"/>
    <w:rsid w:val="42B60275"/>
    <w:rsid w:val="42EB5009"/>
    <w:rsid w:val="43133C6A"/>
    <w:rsid w:val="43526E1E"/>
    <w:rsid w:val="435C023E"/>
    <w:rsid w:val="4376192A"/>
    <w:rsid w:val="437A45BD"/>
    <w:rsid w:val="437C6D34"/>
    <w:rsid w:val="438C3708"/>
    <w:rsid w:val="439648D1"/>
    <w:rsid w:val="43A0784E"/>
    <w:rsid w:val="43D34EA2"/>
    <w:rsid w:val="43EA5F5A"/>
    <w:rsid w:val="441472E9"/>
    <w:rsid w:val="44301062"/>
    <w:rsid w:val="444079E8"/>
    <w:rsid w:val="444C4A3E"/>
    <w:rsid w:val="44537C4A"/>
    <w:rsid w:val="44610641"/>
    <w:rsid w:val="4469658F"/>
    <w:rsid w:val="44AF150D"/>
    <w:rsid w:val="44B96619"/>
    <w:rsid w:val="44C56C92"/>
    <w:rsid w:val="44DF6C65"/>
    <w:rsid w:val="44FF4802"/>
    <w:rsid w:val="45151B82"/>
    <w:rsid w:val="45230280"/>
    <w:rsid w:val="452C16A3"/>
    <w:rsid w:val="4546321C"/>
    <w:rsid w:val="457B3A87"/>
    <w:rsid w:val="458852E9"/>
    <w:rsid w:val="45CD5860"/>
    <w:rsid w:val="45E30407"/>
    <w:rsid w:val="45F04B27"/>
    <w:rsid w:val="45F94BE4"/>
    <w:rsid w:val="460427FF"/>
    <w:rsid w:val="46046775"/>
    <w:rsid w:val="461913B7"/>
    <w:rsid w:val="46437ED3"/>
    <w:rsid w:val="465059BC"/>
    <w:rsid w:val="46524241"/>
    <w:rsid w:val="467712DF"/>
    <w:rsid w:val="46925B5D"/>
    <w:rsid w:val="469A6CC1"/>
    <w:rsid w:val="46C44E88"/>
    <w:rsid w:val="46CC117B"/>
    <w:rsid w:val="46CE32A7"/>
    <w:rsid w:val="46E261BF"/>
    <w:rsid w:val="46FC682E"/>
    <w:rsid w:val="4705380E"/>
    <w:rsid w:val="47206EEE"/>
    <w:rsid w:val="472D2D5A"/>
    <w:rsid w:val="47406BF9"/>
    <w:rsid w:val="474D7908"/>
    <w:rsid w:val="474E0A39"/>
    <w:rsid w:val="475353AC"/>
    <w:rsid w:val="47567208"/>
    <w:rsid w:val="47A11C34"/>
    <w:rsid w:val="47A23261"/>
    <w:rsid w:val="47A36FA7"/>
    <w:rsid w:val="47B157F3"/>
    <w:rsid w:val="47BB1826"/>
    <w:rsid w:val="47D01A10"/>
    <w:rsid w:val="47D55B97"/>
    <w:rsid w:val="47D94F35"/>
    <w:rsid w:val="47FB54BA"/>
    <w:rsid w:val="47FD5F4E"/>
    <w:rsid w:val="480B5077"/>
    <w:rsid w:val="480E642E"/>
    <w:rsid w:val="48163B07"/>
    <w:rsid w:val="482A5B09"/>
    <w:rsid w:val="482D66CC"/>
    <w:rsid w:val="48325930"/>
    <w:rsid w:val="484239F0"/>
    <w:rsid w:val="485401B8"/>
    <w:rsid w:val="48675017"/>
    <w:rsid w:val="486F13F8"/>
    <w:rsid w:val="487546E4"/>
    <w:rsid w:val="48855D0A"/>
    <w:rsid w:val="489A017E"/>
    <w:rsid w:val="48C710F6"/>
    <w:rsid w:val="48C90682"/>
    <w:rsid w:val="48C92735"/>
    <w:rsid w:val="48D149F2"/>
    <w:rsid w:val="48E33745"/>
    <w:rsid w:val="48E45A73"/>
    <w:rsid w:val="48EB3950"/>
    <w:rsid w:val="492A6746"/>
    <w:rsid w:val="493D02DA"/>
    <w:rsid w:val="49525C2E"/>
    <w:rsid w:val="49863FB4"/>
    <w:rsid w:val="499C01AE"/>
    <w:rsid w:val="49A75D68"/>
    <w:rsid w:val="49D03851"/>
    <w:rsid w:val="49E47F57"/>
    <w:rsid w:val="49E907DF"/>
    <w:rsid w:val="49EE3C79"/>
    <w:rsid w:val="4A01340D"/>
    <w:rsid w:val="4A1D3E89"/>
    <w:rsid w:val="4A2E64A3"/>
    <w:rsid w:val="4A4B1534"/>
    <w:rsid w:val="4A4D2E3A"/>
    <w:rsid w:val="4A5C6177"/>
    <w:rsid w:val="4A5F32E1"/>
    <w:rsid w:val="4A6D468A"/>
    <w:rsid w:val="4AA563AA"/>
    <w:rsid w:val="4AB117D2"/>
    <w:rsid w:val="4AD50B20"/>
    <w:rsid w:val="4AE44310"/>
    <w:rsid w:val="4B271E82"/>
    <w:rsid w:val="4B32628E"/>
    <w:rsid w:val="4B5C1B0B"/>
    <w:rsid w:val="4B5D03A4"/>
    <w:rsid w:val="4B5D2903"/>
    <w:rsid w:val="4B615355"/>
    <w:rsid w:val="4B9F6467"/>
    <w:rsid w:val="4BB23B7A"/>
    <w:rsid w:val="4BB513ED"/>
    <w:rsid w:val="4C2B6CF1"/>
    <w:rsid w:val="4C4B338E"/>
    <w:rsid w:val="4C5D4353"/>
    <w:rsid w:val="4C665351"/>
    <w:rsid w:val="4CAC738B"/>
    <w:rsid w:val="4CC30FA7"/>
    <w:rsid w:val="4CDB43FA"/>
    <w:rsid w:val="4CDB482D"/>
    <w:rsid w:val="4CDC224B"/>
    <w:rsid w:val="4CEF2EF3"/>
    <w:rsid w:val="4D007331"/>
    <w:rsid w:val="4D1825FC"/>
    <w:rsid w:val="4D1E300D"/>
    <w:rsid w:val="4D261EAC"/>
    <w:rsid w:val="4D2A4F5E"/>
    <w:rsid w:val="4D33346E"/>
    <w:rsid w:val="4D591A50"/>
    <w:rsid w:val="4D604615"/>
    <w:rsid w:val="4D754D28"/>
    <w:rsid w:val="4D7F13A5"/>
    <w:rsid w:val="4D9755A4"/>
    <w:rsid w:val="4D99374A"/>
    <w:rsid w:val="4D9B696F"/>
    <w:rsid w:val="4D9C0791"/>
    <w:rsid w:val="4DA05711"/>
    <w:rsid w:val="4DA25F0B"/>
    <w:rsid w:val="4DA77D91"/>
    <w:rsid w:val="4DB43C7C"/>
    <w:rsid w:val="4DC75540"/>
    <w:rsid w:val="4DE75275"/>
    <w:rsid w:val="4E011092"/>
    <w:rsid w:val="4E07170C"/>
    <w:rsid w:val="4E0C2A47"/>
    <w:rsid w:val="4E1116BB"/>
    <w:rsid w:val="4E134C15"/>
    <w:rsid w:val="4E183066"/>
    <w:rsid w:val="4E203FD9"/>
    <w:rsid w:val="4E255C4E"/>
    <w:rsid w:val="4E2B0866"/>
    <w:rsid w:val="4E487DC2"/>
    <w:rsid w:val="4E8D4BEE"/>
    <w:rsid w:val="4E9022FC"/>
    <w:rsid w:val="4E9E66C1"/>
    <w:rsid w:val="4EA65645"/>
    <w:rsid w:val="4EAB027C"/>
    <w:rsid w:val="4EC80569"/>
    <w:rsid w:val="4ED06DA6"/>
    <w:rsid w:val="4EEB3135"/>
    <w:rsid w:val="4EF06536"/>
    <w:rsid w:val="4EFA12AE"/>
    <w:rsid w:val="4EFB1BD9"/>
    <w:rsid w:val="4F0276A5"/>
    <w:rsid w:val="4F0513FF"/>
    <w:rsid w:val="4F0D6A98"/>
    <w:rsid w:val="4F144A53"/>
    <w:rsid w:val="4F2D4797"/>
    <w:rsid w:val="4F311A25"/>
    <w:rsid w:val="4F516A50"/>
    <w:rsid w:val="4F7459D0"/>
    <w:rsid w:val="4F885C21"/>
    <w:rsid w:val="4F8E2F2B"/>
    <w:rsid w:val="4F911872"/>
    <w:rsid w:val="4FAC303A"/>
    <w:rsid w:val="4FDB53F9"/>
    <w:rsid w:val="4FEF09CA"/>
    <w:rsid w:val="4FF42ACE"/>
    <w:rsid w:val="4FF6168F"/>
    <w:rsid w:val="50163D94"/>
    <w:rsid w:val="503C1A3B"/>
    <w:rsid w:val="50431CDF"/>
    <w:rsid w:val="507652D2"/>
    <w:rsid w:val="5094647C"/>
    <w:rsid w:val="50AC5BC5"/>
    <w:rsid w:val="50BE4EF9"/>
    <w:rsid w:val="50FD767C"/>
    <w:rsid w:val="50FF6925"/>
    <w:rsid w:val="51586515"/>
    <w:rsid w:val="519F7CEC"/>
    <w:rsid w:val="51A702DD"/>
    <w:rsid w:val="51CE4B6D"/>
    <w:rsid w:val="51D477C1"/>
    <w:rsid w:val="51E76883"/>
    <w:rsid w:val="51FD43EE"/>
    <w:rsid w:val="520F3BC8"/>
    <w:rsid w:val="52124F95"/>
    <w:rsid w:val="522056E8"/>
    <w:rsid w:val="52206BA5"/>
    <w:rsid w:val="52276511"/>
    <w:rsid w:val="5231485B"/>
    <w:rsid w:val="526824BB"/>
    <w:rsid w:val="529D4B31"/>
    <w:rsid w:val="52A57F6E"/>
    <w:rsid w:val="52AA12FC"/>
    <w:rsid w:val="52C12CF2"/>
    <w:rsid w:val="53023300"/>
    <w:rsid w:val="530A5E24"/>
    <w:rsid w:val="53185BA1"/>
    <w:rsid w:val="531F2481"/>
    <w:rsid w:val="535A3E84"/>
    <w:rsid w:val="537108B7"/>
    <w:rsid w:val="53877C13"/>
    <w:rsid w:val="53B8298E"/>
    <w:rsid w:val="53DA5D06"/>
    <w:rsid w:val="540505F8"/>
    <w:rsid w:val="54062852"/>
    <w:rsid w:val="540B5BDD"/>
    <w:rsid w:val="54203B0B"/>
    <w:rsid w:val="543D2333"/>
    <w:rsid w:val="54636575"/>
    <w:rsid w:val="54AD6566"/>
    <w:rsid w:val="54BE3E6C"/>
    <w:rsid w:val="54C10C99"/>
    <w:rsid w:val="54CE71CD"/>
    <w:rsid w:val="54D77E12"/>
    <w:rsid w:val="551672AC"/>
    <w:rsid w:val="551C7529"/>
    <w:rsid w:val="551E4C5A"/>
    <w:rsid w:val="5541273A"/>
    <w:rsid w:val="55573BDA"/>
    <w:rsid w:val="55574379"/>
    <w:rsid w:val="55790ADF"/>
    <w:rsid w:val="55814A74"/>
    <w:rsid w:val="558D4CDC"/>
    <w:rsid w:val="55DE621D"/>
    <w:rsid w:val="55EB6857"/>
    <w:rsid w:val="560C41D3"/>
    <w:rsid w:val="561B5D29"/>
    <w:rsid w:val="563A66AA"/>
    <w:rsid w:val="563F4088"/>
    <w:rsid w:val="5660229D"/>
    <w:rsid w:val="56624676"/>
    <w:rsid w:val="566A4E27"/>
    <w:rsid w:val="56715E7C"/>
    <w:rsid w:val="568F192C"/>
    <w:rsid w:val="56972187"/>
    <w:rsid w:val="56985D12"/>
    <w:rsid w:val="56A04E43"/>
    <w:rsid w:val="56BF0F4F"/>
    <w:rsid w:val="56DC210B"/>
    <w:rsid w:val="56F54173"/>
    <w:rsid w:val="572703BA"/>
    <w:rsid w:val="57427649"/>
    <w:rsid w:val="574C3BF8"/>
    <w:rsid w:val="578060C1"/>
    <w:rsid w:val="578E4544"/>
    <w:rsid w:val="57A4356D"/>
    <w:rsid w:val="57B5791A"/>
    <w:rsid w:val="57BD63B1"/>
    <w:rsid w:val="57C47138"/>
    <w:rsid w:val="57D72DE9"/>
    <w:rsid w:val="57EC5B86"/>
    <w:rsid w:val="57F34B8F"/>
    <w:rsid w:val="57FE5BA7"/>
    <w:rsid w:val="58055B5F"/>
    <w:rsid w:val="5808311F"/>
    <w:rsid w:val="581A1CA6"/>
    <w:rsid w:val="585B28F8"/>
    <w:rsid w:val="585B6F4C"/>
    <w:rsid w:val="58681E8A"/>
    <w:rsid w:val="587D7EF4"/>
    <w:rsid w:val="58805B2F"/>
    <w:rsid w:val="58891FEC"/>
    <w:rsid w:val="58BB4331"/>
    <w:rsid w:val="58D57AD0"/>
    <w:rsid w:val="58EB7AAF"/>
    <w:rsid w:val="58ED6218"/>
    <w:rsid w:val="58FE2656"/>
    <w:rsid w:val="59294CF3"/>
    <w:rsid w:val="593917EF"/>
    <w:rsid w:val="59796EA2"/>
    <w:rsid w:val="597A7C9B"/>
    <w:rsid w:val="59802C08"/>
    <w:rsid w:val="59966548"/>
    <w:rsid w:val="59A2321B"/>
    <w:rsid w:val="59A34C8E"/>
    <w:rsid w:val="59A514D2"/>
    <w:rsid w:val="59A67BCB"/>
    <w:rsid w:val="59D01E6B"/>
    <w:rsid w:val="59EA5EEF"/>
    <w:rsid w:val="59F76AFF"/>
    <w:rsid w:val="59F86A07"/>
    <w:rsid w:val="5A030F2C"/>
    <w:rsid w:val="5A156FA8"/>
    <w:rsid w:val="5A2A1BF2"/>
    <w:rsid w:val="5A2B6B3C"/>
    <w:rsid w:val="5A5A6F19"/>
    <w:rsid w:val="5A7F1B07"/>
    <w:rsid w:val="5A9715DC"/>
    <w:rsid w:val="5AA017EF"/>
    <w:rsid w:val="5AA10712"/>
    <w:rsid w:val="5AA37AE0"/>
    <w:rsid w:val="5AB31D0A"/>
    <w:rsid w:val="5AB97386"/>
    <w:rsid w:val="5AB97AD3"/>
    <w:rsid w:val="5ACB7855"/>
    <w:rsid w:val="5AD808C0"/>
    <w:rsid w:val="5AED3420"/>
    <w:rsid w:val="5AEE026B"/>
    <w:rsid w:val="5AFD4256"/>
    <w:rsid w:val="5AFF3175"/>
    <w:rsid w:val="5B137B31"/>
    <w:rsid w:val="5B1F3E81"/>
    <w:rsid w:val="5B522DBD"/>
    <w:rsid w:val="5B611DC8"/>
    <w:rsid w:val="5B640147"/>
    <w:rsid w:val="5B67466E"/>
    <w:rsid w:val="5B8223B2"/>
    <w:rsid w:val="5B8B1DE2"/>
    <w:rsid w:val="5B962255"/>
    <w:rsid w:val="5B9728FA"/>
    <w:rsid w:val="5B99056B"/>
    <w:rsid w:val="5BB6092D"/>
    <w:rsid w:val="5BCA0173"/>
    <w:rsid w:val="5BDE0811"/>
    <w:rsid w:val="5BDE493E"/>
    <w:rsid w:val="5BDF521B"/>
    <w:rsid w:val="5BE13B09"/>
    <w:rsid w:val="5BE15028"/>
    <w:rsid w:val="5BEC02A0"/>
    <w:rsid w:val="5BF92B0E"/>
    <w:rsid w:val="5BFE29CB"/>
    <w:rsid w:val="5C020F43"/>
    <w:rsid w:val="5C10703F"/>
    <w:rsid w:val="5C2769EA"/>
    <w:rsid w:val="5C2B35EA"/>
    <w:rsid w:val="5C377475"/>
    <w:rsid w:val="5C4E4408"/>
    <w:rsid w:val="5C652E6B"/>
    <w:rsid w:val="5CA46855"/>
    <w:rsid w:val="5CAD6B66"/>
    <w:rsid w:val="5CAD75CF"/>
    <w:rsid w:val="5CD852C1"/>
    <w:rsid w:val="5CDE40F8"/>
    <w:rsid w:val="5CEB3CAF"/>
    <w:rsid w:val="5CF161A1"/>
    <w:rsid w:val="5D0166FE"/>
    <w:rsid w:val="5D2148D5"/>
    <w:rsid w:val="5D2B30D7"/>
    <w:rsid w:val="5D337AA3"/>
    <w:rsid w:val="5D3F75B7"/>
    <w:rsid w:val="5D581816"/>
    <w:rsid w:val="5D5821AA"/>
    <w:rsid w:val="5D6D6A5B"/>
    <w:rsid w:val="5D7B76C3"/>
    <w:rsid w:val="5D8C26D8"/>
    <w:rsid w:val="5DA87FAC"/>
    <w:rsid w:val="5DAC47EB"/>
    <w:rsid w:val="5DE51AE3"/>
    <w:rsid w:val="5DE5232D"/>
    <w:rsid w:val="5DF37F67"/>
    <w:rsid w:val="5E143D57"/>
    <w:rsid w:val="5E1B47BB"/>
    <w:rsid w:val="5E20681F"/>
    <w:rsid w:val="5E2651A3"/>
    <w:rsid w:val="5E362330"/>
    <w:rsid w:val="5E3A1468"/>
    <w:rsid w:val="5E5B23E8"/>
    <w:rsid w:val="5E6A4DBB"/>
    <w:rsid w:val="5E932C1E"/>
    <w:rsid w:val="5E961773"/>
    <w:rsid w:val="5EB866E3"/>
    <w:rsid w:val="5EE63A79"/>
    <w:rsid w:val="5EEE761A"/>
    <w:rsid w:val="5EFB1A64"/>
    <w:rsid w:val="5F1F0D68"/>
    <w:rsid w:val="5F2C6B34"/>
    <w:rsid w:val="5F3C1F39"/>
    <w:rsid w:val="5F720C17"/>
    <w:rsid w:val="5F72765A"/>
    <w:rsid w:val="5F83683B"/>
    <w:rsid w:val="5F971FDC"/>
    <w:rsid w:val="5F9A2218"/>
    <w:rsid w:val="5F9A615E"/>
    <w:rsid w:val="5FCA6EB5"/>
    <w:rsid w:val="5FCE7211"/>
    <w:rsid w:val="5FE505D1"/>
    <w:rsid w:val="5FF273F0"/>
    <w:rsid w:val="60055A6E"/>
    <w:rsid w:val="600A6DFF"/>
    <w:rsid w:val="60157428"/>
    <w:rsid w:val="60375FC5"/>
    <w:rsid w:val="60504D72"/>
    <w:rsid w:val="605C00F4"/>
    <w:rsid w:val="6069586A"/>
    <w:rsid w:val="60736512"/>
    <w:rsid w:val="607B5939"/>
    <w:rsid w:val="60921F91"/>
    <w:rsid w:val="609F1B94"/>
    <w:rsid w:val="60A847E3"/>
    <w:rsid w:val="60A968B8"/>
    <w:rsid w:val="60E93727"/>
    <w:rsid w:val="60FC3AC1"/>
    <w:rsid w:val="61037CD2"/>
    <w:rsid w:val="6115291A"/>
    <w:rsid w:val="611C722E"/>
    <w:rsid w:val="61272EDD"/>
    <w:rsid w:val="613B0BBB"/>
    <w:rsid w:val="61594380"/>
    <w:rsid w:val="61697F3C"/>
    <w:rsid w:val="617530F8"/>
    <w:rsid w:val="61942A54"/>
    <w:rsid w:val="619458D5"/>
    <w:rsid w:val="6198099F"/>
    <w:rsid w:val="61A15691"/>
    <w:rsid w:val="61B658CA"/>
    <w:rsid w:val="61BC54E3"/>
    <w:rsid w:val="61D059BD"/>
    <w:rsid w:val="61D27D8F"/>
    <w:rsid w:val="61E059AC"/>
    <w:rsid w:val="61E22F52"/>
    <w:rsid w:val="61E44D40"/>
    <w:rsid w:val="62002CD9"/>
    <w:rsid w:val="62034176"/>
    <w:rsid w:val="620360CA"/>
    <w:rsid w:val="621A69E9"/>
    <w:rsid w:val="621C429A"/>
    <w:rsid w:val="623C3FA5"/>
    <w:rsid w:val="625163ED"/>
    <w:rsid w:val="62615FEA"/>
    <w:rsid w:val="6263717B"/>
    <w:rsid w:val="62743BA5"/>
    <w:rsid w:val="628D1259"/>
    <w:rsid w:val="629A23E9"/>
    <w:rsid w:val="62A05B74"/>
    <w:rsid w:val="62C725D4"/>
    <w:rsid w:val="62C74C63"/>
    <w:rsid w:val="62DB3B73"/>
    <w:rsid w:val="62ED0AEF"/>
    <w:rsid w:val="62FC078D"/>
    <w:rsid w:val="630C4753"/>
    <w:rsid w:val="631550DE"/>
    <w:rsid w:val="631A0CB1"/>
    <w:rsid w:val="631C56D2"/>
    <w:rsid w:val="63272E04"/>
    <w:rsid w:val="633151E2"/>
    <w:rsid w:val="63393E6E"/>
    <w:rsid w:val="633D54AB"/>
    <w:rsid w:val="63574035"/>
    <w:rsid w:val="63735576"/>
    <w:rsid w:val="6378346C"/>
    <w:rsid w:val="637A21EF"/>
    <w:rsid w:val="639A5E34"/>
    <w:rsid w:val="639F040A"/>
    <w:rsid w:val="63AF4450"/>
    <w:rsid w:val="63B30920"/>
    <w:rsid w:val="63DA263C"/>
    <w:rsid w:val="63E8130D"/>
    <w:rsid w:val="63EF118B"/>
    <w:rsid w:val="63F00200"/>
    <w:rsid w:val="641B352D"/>
    <w:rsid w:val="64370E0A"/>
    <w:rsid w:val="643D2660"/>
    <w:rsid w:val="644A5210"/>
    <w:rsid w:val="644E0DAF"/>
    <w:rsid w:val="64646966"/>
    <w:rsid w:val="64881A5F"/>
    <w:rsid w:val="64AB1A2E"/>
    <w:rsid w:val="64EF11D0"/>
    <w:rsid w:val="64F471A3"/>
    <w:rsid w:val="65191766"/>
    <w:rsid w:val="65311216"/>
    <w:rsid w:val="65335183"/>
    <w:rsid w:val="653B52BE"/>
    <w:rsid w:val="654C6C5A"/>
    <w:rsid w:val="658A342A"/>
    <w:rsid w:val="6590271D"/>
    <w:rsid w:val="659F2C7D"/>
    <w:rsid w:val="65A91C84"/>
    <w:rsid w:val="65AD0F78"/>
    <w:rsid w:val="65C77B87"/>
    <w:rsid w:val="65ED0A93"/>
    <w:rsid w:val="65F25F8B"/>
    <w:rsid w:val="65FF1909"/>
    <w:rsid w:val="660544A9"/>
    <w:rsid w:val="660C0310"/>
    <w:rsid w:val="660E497E"/>
    <w:rsid w:val="66206B73"/>
    <w:rsid w:val="662806CE"/>
    <w:rsid w:val="662F7C48"/>
    <w:rsid w:val="66381AEC"/>
    <w:rsid w:val="66563A04"/>
    <w:rsid w:val="665C6725"/>
    <w:rsid w:val="666E6E0F"/>
    <w:rsid w:val="667361B1"/>
    <w:rsid w:val="66993944"/>
    <w:rsid w:val="66A51383"/>
    <w:rsid w:val="66BF2187"/>
    <w:rsid w:val="66DA5E8F"/>
    <w:rsid w:val="66E254D7"/>
    <w:rsid w:val="672333F6"/>
    <w:rsid w:val="672724D7"/>
    <w:rsid w:val="67407658"/>
    <w:rsid w:val="675F655A"/>
    <w:rsid w:val="676B1CEC"/>
    <w:rsid w:val="677C66A3"/>
    <w:rsid w:val="677D3130"/>
    <w:rsid w:val="67862F89"/>
    <w:rsid w:val="67942BA0"/>
    <w:rsid w:val="67A71EF4"/>
    <w:rsid w:val="67AE0E25"/>
    <w:rsid w:val="67B96538"/>
    <w:rsid w:val="67C323BE"/>
    <w:rsid w:val="67C93CD5"/>
    <w:rsid w:val="67D34B95"/>
    <w:rsid w:val="67F31CD2"/>
    <w:rsid w:val="68075D1A"/>
    <w:rsid w:val="6826350F"/>
    <w:rsid w:val="68294B2F"/>
    <w:rsid w:val="682B5919"/>
    <w:rsid w:val="68340326"/>
    <w:rsid w:val="683E61B9"/>
    <w:rsid w:val="685F3A76"/>
    <w:rsid w:val="68610BE9"/>
    <w:rsid w:val="68717878"/>
    <w:rsid w:val="68762E99"/>
    <w:rsid w:val="6882548B"/>
    <w:rsid w:val="68851377"/>
    <w:rsid w:val="68926A83"/>
    <w:rsid w:val="68991280"/>
    <w:rsid w:val="68AC34E2"/>
    <w:rsid w:val="68FE018F"/>
    <w:rsid w:val="69067E33"/>
    <w:rsid w:val="69264445"/>
    <w:rsid w:val="69492517"/>
    <w:rsid w:val="694B3740"/>
    <w:rsid w:val="69590A91"/>
    <w:rsid w:val="697172F5"/>
    <w:rsid w:val="698B7CF9"/>
    <w:rsid w:val="69947275"/>
    <w:rsid w:val="69A74935"/>
    <w:rsid w:val="69CB4E42"/>
    <w:rsid w:val="69DC6567"/>
    <w:rsid w:val="69E65AFB"/>
    <w:rsid w:val="69EB0556"/>
    <w:rsid w:val="69F13AB5"/>
    <w:rsid w:val="69F9436F"/>
    <w:rsid w:val="6A016E94"/>
    <w:rsid w:val="6A0676C5"/>
    <w:rsid w:val="6A1C31D6"/>
    <w:rsid w:val="6A1E20CB"/>
    <w:rsid w:val="6A3D2EBF"/>
    <w:rsid w:val="6A4B6F24"/>
    <w:rsid w:val="6A6B2DA9"/>
    <w:rsid w:val="6A6D6133"/>
    <w:rsid w:val="6A7929CD"/>
    <w:rsid w:val="6A9A1EF4"/>
    <w:rsid w:val="6A9B6A3C"/>
    <w:rsid w:val="6AA45C12"/>
    <w:rsid w:val="6AAC205F"/>
    <w:rsid w:val="6AD075B9"/>
    <w:rsid w:val="6AD751B9"/>
    <w:rsid w:val="6AE74A30"/>
    <w:rsid w:val="6AEC4144"/>
    <w:rsid w:val="6AFC0F29"/>
    <w:rsid w:val="6AFD0583"/>
    <w:rsid w:val="6B29190F"/>
    <w:rsid w:val="6B3046D3"/>
    <w:rsid w:val="6B427A2B"/>
    <w:rsid w:val="6B431103"/>
    <w:rsid w:val="6B496A63"/>
    <w:rsid w:val="6B5F298E"/>
    <w:rsid w:val="6B610B98"/>
    <w:rsid w:val="6B747783"/>
    <w:rsid w:val="6B760CC0"/>
    <w:rsid w:val="6BA10321"/>
    <w:rsid w:val="6BB16916"/>
    <w:rsid w:val="6BB331E1"/>
    <w:rsid w:val="6BBD50B2"/>
    <w:rsid w:val="6BDE62D6"/>
    <w:rsid w:val="6BE259A9"/>
    <w:rsid w:val="6BE66E18"/>
    <w:rsid w:val="6BEB5C78"/>
    <w:rsid w:val="6BF45438"/>
    <w:rsid w:val="6BFC4006"/>
    <w:rsid w:val="6C066DD8"/>
    <w:rsid w:val="6C0A1D90"/>
    <w:rsid w:val="6C104448"/>
    <w:rsid w:val="6C304F0E"/>
    <w:rsid w:val="6C351C6F"/>
    <w:rsid w:val="6C35731D"/>
    <w:rsid w:val="6C590945"/>
    <w:rsid w:val="6C5B1F9F"/>
    <w:rsid w:val="6C650EB6"/>
    <w:rsid w:val="6C8E5CD2"/>
    <w:rsid w:val="6CA11AA6"/>
    <w:rsid w:val="6CCC5323"/>
    <w:rsid w:val="6CDF6ED6"/>
    <w:rsid w:val="6CE37BA0"/>
    <w:rsid w:val="6CE52A20"/>
    <w:rsid w:val="6CEB406B"/>
    <w:rsid w:val="6CF20CE4"/>
    <w:rsid w:val="6D08629C"/>
    <w:rsid w:val="6D0C528F"/>
    <w:rsid w:val="6D0F5309"/>
    <w:rsid w:val="6D1C6BFA"/>
    <w:rsid w:val="6D1F031E"/>
    <w:rsid w:val="6D201747"/>
    <w:rsid w:val="6D263E13"/>
    <w:rsid w:val="6D347CB2"/>
    <w:rsid w:val="6D670AB7"/>
    <w:rsid w:val="6D717A4A"/>
    <w:rsid w:val="6D83187C"/>
    <w:rsid w:val="6DA856A8"/>
    <w:rsid w:val="6DB850B3"/>
    <w:rsid w:val="6DC11232"/>
    <w:rsid w:val="6DCB7773"/>
    <w:rsid w:val="6DD27F64"/>
    <w:rsid w:val="6DEE263C"/>
    <w:rsid w:val="6DFC4664"/>
    <w:rsid w:val="6E1563C2"/>
    <w:rsid w:val="6E1E0B98"/>
    <w:rsid w:val="6E52536A"/>
    <w:rsid w:val="6E571B87"/>
    <w:rsid w:val="6E5D5B9B"/>
    <w:rsid w:val="6E6D6CEF"/>
    <w:rsid w:val="6E796616"/>
    <w:rsid w:val="6E8A4D33"/>
    <w:rsid w:val="6E9C2DAC"/>
    <w:rsid w:val="6EA3247C"/>
    <w:rsid w:val="6EAC07FE"/>
    <w:rsid w:val="6EB648B0"/>
    <w:rsid w:val="6EB655EA"/>
    <w:rsid w:val="6ED74AC2"/>
    <w:rsid w:val="6EE274C4"/>
    <w:rsid w:val="6F0425F0"/>
    <w:rsid w:val="6F1B7856"/>
    <w:rsid w:val="6F213533"/>
    <w:rsid w:val="6F233332"/>
    <w:rsid w:val="6F2C22DC"/>
    <w:rsid w:val="6FA92D7B"/>
    <w:rsid w:val="6FE547DD"/>
    <w:rsid w:val="6FF64CD5"/>
    <w:rsid w:val="70124F0C"/>
    <w:rsid w:val="70221CF1"/>
    <w:rsid w:val="70232A3C"/>
    <w:rsid w:val="702E48C9"/>
    <w:rsid w:val="704B293D"/>
    <w:rsid w:val="706340B5"/>
    <w:rsid w:val="706A2EB9"/>
    <w:rsid w:val="706C19A5"/>
    <w:rsid w:val="70753AD0"/>
    <w:rsid w:val="707564C4"/>
    <w:rsid w:val="707F2040"/>
    <w:rsid w:val="70A910CC"/>
    <w:rsid w:val="70B271F3"/>
    <w:rsid w:val="70B57985"/>
    <w:rsid w:val="70C01DA2"/>
    <w:rsid w:val="70C27B18"/>
    <w:rsid w:val="70D43B68"/>
    <w:rsid w:val="70F955AF"/>
    <w:rsid w:val="70FE6E81"/>
    <w:rsid w:val="712D0709"/>
    <w:rsid w:val="71520601"/>
    <w:rsid w:val="716150E9"/>
    <w:rsid w:val="71690B59"/>
    <w:rsid w:val="71724AB3"/>
    <w:rsid w:val="717E0935"/>
    <w:rsid w:val="717E56EC"/>
    <w:rsid w:val="71804DBB"/>
    <w:rsid w:val="71AB1AA6"/>
    <w:rsid w:val="71B263C8"/>
    <w:rsid w:val="71BF79E1"/>
    <w:rsid w:val="71CA4930"/>
    <w:rsid w:val="71DC7DA0"/>
    <w:rsid w:val="72043542"/>
    <w:rsid w:val="72254EA7"/>
    <w:rsid w:val="725961F2"/>
    <w:rsid w:val="725E3D16"/>
    <w:rsid w:val="72600BC9"/>
    <w:rsid w:val="72766BE8"/>
    <w:rsid w:val="727C67C8"/>
    <w:rsid w:val="727F2B66"/>
    <w:rsid w:val="72961754"/>
    <w:rsid w:val="729A6845"/>
    <w:rsid w:val="729E07F8"/>
    <w:rsid w:val="72CE43BD"/>
    <w:rsid w:val="731E35AB"/>
    <w:rsid w:val="73274106"/>
    <w:rsid w:val="7375061D"/>
    <w:rsid w:val="737860C8"/>
    <w:rsid w:val="73830360"/>
    <w:rsid w:val="738B3C5C"/>
    <w:rsid w:val="739050CC"/>
    <w:rsid w:val="73944BA3"/>
    <w:rsid w:val="73B659C2"/>
    <w:rsid w:val="73BF5A15"/>
    <w:rsid w:val="73BF767A"/>
    <w:rsid w:val="73E92976"/>
    <w:rsid w:val="73EE5800"/>
    <w:rsid w:val="74171626"/>
    <w:rsid w:val="743B23AB"/>
    <w:rsid w:val="744E59F8"/>
    <w:rsid w:val="7457715C"/>
    <w:rsid w:val="745B5F47"/>
    <w:rsid w:val="746A2E2D"/>
    <w:rsid w:val="74753B7A"/>
    <w:rsid w:val="74770FFA"/>
    <w:rsid w:val="74FC01B7"/>
    <w:rsid w:val="752B1A97"/>
    <w:rsid w:val="754216A4"/>
    <w:rsid w:val="755322E1"/>
    <w:rsid w:val="75A0040B"/>
    <w:rsid w:val="75A42900"/>
    <w:rsid w:val="75C43AB6"/>
    <w:rsid w:val="75D04967"/>
    <w:rsid w:val="75D317E2"/>
    <w:rsid w:val="75D474B4"/>
    <w:rsid w:val="75E07014"/>
    <w:rsid w:val="75EB41BC"/>
    <w:rsid w:val="760D7B92"/>
    <w:rsid w:val="761905AE"/>
    <w:rsid w:val="76296A7F"/>
    <w:rsid w:val="762E5486"/>
    <w:rsid w:val="76517A40"/>
    <w:rsid w:val="765A29F5"/>
    <w:rsid w:val="765B5DF4"/>
    <w:rsid w:val="76870CC1"/>
    <w:rsid w:val="768C1987"/>
    <w:rsid w:val="768E2BB8"/>
    <w:rsid w:val="76911C12"/>
    <w:rsid w:val="76913BE2"/>
    <w:rsid w:val="76A527C3"/>
    <w:rsid w:val="76B46D14"/>
    <w:rsid w:val="76B9676F"/>
    <w:rsid w:val="76BE3E2C"/>
    <w:rsid w:val="76C930E0"/>
    <w:rsid w:val="76DC7833"/>
    <w:rsid w:val="76FC1F1B"/>
    <w:rsid w:val="76FF04A7"/>
    <w:rsid w:val="77002AEC"/>
    <w:rsid w:val="773E5D66"/>
    <w:rsid w:val="77736619"/>
    <w:rsid w:val="77AD35FB"/>
    <w:rsid w:val="77B87E36"/>
    <w:rsid w:val="77BB38B3"/>
    <w:rsid w:val="77E82EEC"/>
    <w:rsid w:val="77FE1E77"/>
    <w:rsid w:val="78016A77"/>
    <w:rsid w:val="78066149"/>
    <w:rsid w:val="78186166"/>
    <w:rsid w:val="78257D14"/>
    <w:rsid w:val="7842689E"/>
    <w:rsid w:val="78954A28"/>
    <w:rsid w:val="78962C14"/>
    <w:rsid w:val="78B5718D"/>
    <w:rsid w:val="78B9787C"/>
    <w:rsid w:val="78FF14DA"/>
    <w:rsid w:val="79043BFC"/>
    <w:rsid w:val="790546D7"/>
    <w:rsid w:val="7912667A"/>
    <w:rsid w:val="791A31EA"/>
    <w:rsid w:val="793333D2"/>
    <w:rsid w:val="794120A4"/>
    <w:rsid w:val="794121CF"/>
    <w:rsid w:val="79465E0A"/>
    <w:rsid w:val="79531C8B"/>
    <w:rsid w:val="795C4426"/>
    <w:rsid w:val="795D6C4F"/>
    <w:rsid w:val="79694F03"/>
    <w:rsid w:val="79766818"/>
    <w:rsid w:val="7978479E"/>
    <w:rsid w:val="798C6424"/>
    <w:rsid w:val="79C76223"/>
    <w:rsid w:val="79D87B6C"/>
    <w:rsid w:val="79EE40DD"/>
    <w:rsid w:val="79F80BEA"/>
    <w:rsid w:val="79FF2F27"/>
    <w:rsid w:val="7A05197C"/>
    <w:rsid w:val="7A18239E"/>
    <w:rsid w:val="7A221C5D"/>
    <w:rsid w:val="7A3626DF"/>
    <w:rsid w:val="7A4A4AF1"/>
    <w:rsid w:val="7A5D1F16"/>
    <w:rsid w:val="7A60672F"/>
    <w:rsid w:val="7A780F94"/>
    <w:rsid w:val="7A822A45"/>
    <w:rsid w:val="7A9B00BB"/>
    <w:rsid w:val="7ABC4567"/>
    <w:rsid w:val="7AC44C54"/>
    <w:rsid w:val="7ACC6C5F"/>
    <w:rsid w:val="7B0B3C74"/>
    <w:rsid w:val="7B75259E"/>
    <w:rsid w:val="7B925FDE"/>
    <w:rsid w:val="7B9D600F"/>
    <w:rsid w:val="7BB939E5"/>
    <w:rsid w:val="7BE40CB3"/>
    <w:rsid w:val="7C13343B"/>
    <w:rsid w:val="7C143518"/>
    <w:rsid w:val="7C145851"/>
    <w:rsid w:val="7C283DBB"/>
    <w:rsid w:val="7C472EFB"/>
    <w:rsid w:val="7C8427AD"/>
    <w:rsid w:val="7C892290"/>
    <w:rsid w:val="7CDB455B"/>
    <w:rsid w:val="7CF20131"/>
    <w:rsid w:val="7CF30BD7"/>
    <w:rsid w:val="7CFA3335"/>
    <w:rsid w:val="7D402B12"/>
    <w:rsid w:val="7D725AC4"/>
    <w:rsid w:val="7D883850"/>
    <w:rsid w:val="7DAD5BFA"/>
    <w:rsid w:val="7DB70A60"/>
    <w:rsid w:val="7DD87FAA"/>
    <w:rsid w:val="7DE66422"/>
    <w:rsid w:val="7DF63F6F"/>
    <w:rsid w:val="7E1C1A4A"/>
    <w:rsid w:val="7E274C7E"/>
    <w:rsid w:val="7E372D57"/>
    <w:rsid w:val="7E3D77F4"/>
    <w:rsid w:val="7E530320"/>
    <w:rsid w:val="7E5E34B4"/>
    <w:rsid w:val="7E8802F1"/>
    <w:rsid w:val="7EA47405"/>
    <w:rsid w:val="7EA67681"/>
    <w:rsid w:val="7EA84643"/>
    <w:rsid w:val="7EAB0E2B"/>
    <w:rsid w:val="7EB05101"/>
    <w:rsid w:val="7ECD55DA"/>
    <w:rsid w:val="7F007D74"/>
    <w:rsid w:val="7F23500C"/>
    <w:rsid w:val="7F422C7B"/>
    <w:rsid w:val="7F532551"/>
    <w:rsid w:val="7F73434A"/>
    <w:rsid w:val="7F745D27"/>
    <w:rsid w:val="7F912F54"/>
    <w:rsid w:val="7F9D4376"/>
    <w:rsid w:val="7FAD6B41"/>
    <w:rsid w:val="7FB32945"/>
    <w:rsid w:val="7FE66D69"/>
    <w:rsid w:val="7FFD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2</Pages>
  <Words>0</Words>
  <Characters>0</Characters>
  <Lines>0</Lines>
  <Paragraphs>0</Paragraphs>
  <TotalTime>1010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2022-03-07T08:47:17Z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81D7F435FCD0450189BF5AF6EC70C40B</vt:lpwstr>
  </property>
</Properties>
</file>