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63906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639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十四五规划-全球及中国可插拔式电缆前接头行业研究及十四五规划分析报告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07.8pt;width:509.15pt;z-index:251661312;mso-width-relative:page;mso-height-relative:page;" filled="f" stroked="f" coordsize="21600,21600" o:gfxdata="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jnaJz3AAAAAsBAAAPAAAAAAAA&#10;AAEAIAAAACIAAABkcnMvZG93bnJldi54bWxQSwECFAAUAAAACACHTuJAGTTkR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十四五规划-全球及中国可插拔式电缆前接头行业研究及十四五规划分析报告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受新冠肺炎疫情等影响，2022年全球可插拔式电缆前接头市场规模大约为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是全球最大的可插拔式电缆前接头生产地区，占有大约 %的市场份额，之后是 ，占有大约 %的市场份额。目前全球市场，基本由 和 地区厂商主导，全球可插拔式电缆前接头头部厂商主要包括3M、ABB、伊顿、浙江海沃电力设备和鑫缆电气等，前三大厂商占有全球大约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本报告研究“十三五”期间全球及中国市场可插拔式电缆前接头的供给和需求情况，以及“十四五”期间行业发展预测。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重点分析全球主要地区可插拔式电缆前接头的产能、销量、收入和增长潜力，历史数据2018-2022年，预测数据2023-2029年。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可插拔式电缆前接头行业竞争格局，包括全球市场主要厂商竞争格局和中国本土市场主要厂商竞争格局，重点分析全球主要厂商可插拔式电缆前接头产能、销量、收入、价格和市场份额，全球可插拔式电缆前接头产地分布情况、中国可插拔式电缆前接头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此外针对可插拔式电缆前接头行业产品分类、应用、行业政策、产业链、生产模式、销售模式、行业发展有利因素、不利因素和进入壁垒也做了详细分析。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ABB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伊顿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浙江海沃电力设备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鑫缆电气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云南加仑特电气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瑞中电力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南通傲华电力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浩杰电气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华拓电气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15 kV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35 kV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42 kV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矿业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第2章：全球市场供需情况、中国地区供需情况，包括主要地区可插拔式电缆前接头产量、销量、收入、价格及市场份额等；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第3章：全球主要地区和国家，可插拔式电缆前接头销量和销售收入，2018-2022，及预测2023到2029；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第4章：行业竞争格局分析，包括全球市场企业排名及市场份额、中国市场企业排名和份额、主要厂商可插拔式电缆前接头销量、收入、价格和市场份额等；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第5章：全球市场不同类型可插拔式电缆前接头销量、收入、价格及份额等；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第6章：全球市场不同应用可插拔式电缆前接头销量、收入、价格及份额等；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第9章：全球市场可插拔式电缆前接头主要厂商基本情况介绍，包括公司简介、可插拔式电缆前接头产品规格型号、销量、价格、收入及公司最新动态等；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第10章：中国市场可插拔式电缆前接头进出口情况分析；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第11章：中国市场可插拔式电缆前接头主要生产和消费地区分布；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可插拔式电缆前接头市场概述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可插拔式电缆前接头行业概述及统计范围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按照不同产品类型，可插拔式电缆前接头主要可以分为如下几个类别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不同产品类型可插拔式电缆前接头规模增长趋势2018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15 kV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35 kV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42 kV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从不同应用，可插拔式电缆前接头主要包括如下几个方面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不同应用可插拔式电缆前接头规模增长趋势2018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矿业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可插拔式电缆前接头行业发展总体概况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可插拔式电缆前接头行业发展主要特点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可插拔式电缆前接头行业发展影响因素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全球可插拔式电缆前接头供需现状及预测（2018-2029）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全球可插拔式电缆前接头产能、产量、产能利用率及发展趋势（2018-2029）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全球可插拔式电缆前接头产量、需求量及发展趋势（2018-2029）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全球主要地区可插拔式电缆前接头产量及发展趋势（2018-2029）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中国可插拔式电缆前接头供需现状及预测（2018-2029）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中国可插拔式电缆前接头产能、产量、产能利用率及发展趋势（2018-2029）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中国可插拔式电缆前接头产量、市场需求量及发展趋势（2018-2029）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中国可插拔式电缆前接头产能和产量占全球的比重（2018-2029）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全球可插拔式电缆前接头销量及收入（2018-2029）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全球市场可插拔式电缆前接头价格趋势（2018-2029）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中国可插拔式电缆前接头销量及收入（2018-2029）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中国市场可插拔式电缆前接头销量和收入占全球的比重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全球可插拔式电缆前接头主要地区分析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全球主要地区可插拔式电缆前接头市场规模分析：2018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全球主要地区可插拔式电缆前接头销售收入及市场份额（2018-2023年）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全球主要地区可插拔式电缆前接头销售收入预测（2024-2029）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全球主要地区可插拔式电缆前接头销量分析：2018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全球主要地区可插拔式电缆前接头销量及市场份额（2018-2023年）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全球主要地区可插拔式电缆前接头销量及市场份额预测（2024-2029）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全球市场主要厂商可插拔式电缆前接头产能市场份额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全球市场主要厂商可插拔式电缆前接头销量（2018-2023）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全球市场主要厂商可插拔式电缆前接头销售收入（2018-2023）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全球市场主要厂商可插拔式电缆前接头销售价格（2018-2023）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2022年全球主要生产商可插拔式电缆前接头收入排名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中国市场主要厂商可插拔式电缆前接头销量（2018-2023）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中国市场主要厂商可插拔式电缆前接头销售收入（2018-2023）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中国市场主要厂商可插拔式电缆前接头销售价格（2018-2023）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2022年中国主要生产商可插拔式电缆前接头收入排名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全球主要厂商可插拔式电缆前接头总部及产地分布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全球主要厂商可插拔式电缆前接头商业化日期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全球主要厂商可插拔式电缆前接头产品类型及应用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可插拔式电缆前接头行业集中度、竞争程度分析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可插拔式电缆前接头行业集中度分析：全球头部厂商份额（Top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全球可插拔式电缆前接头第一梯队、第二梯队和第三梯队生产商（品牌）及市场份额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不同产品类型可插拔式电缆前接头分析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全球市场不同产品类型可插拔式电缆前接头销量及市场份额（2018-2023）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全球市场不同产品类型可插拔式电缆前接头销量预测（2024-2029）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全球市场不同产品类型可插拔式电缆前接头收入及市场份额（2018-2023）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全球市场不同产品类型可插拔式电缆前接头收入预测（2024-2029）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全球市场不同产品类型可插拔式电缆前接头价格走势（2018-2029）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中国市场不同产品类型可插拔式电缆前接头销量及市场份额（2018-2023）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中国市场不同产品类型可插拔式电缆前接头销量预测（2024-2029）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中国市场不同产品类型可插拔式电缆前接头收入及市场份额（2018-2023）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中国市场不同产品类型可插拔式电缆前接头收入预测（2024-2029）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不同应用可插拔式电缆前接头分析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全球市场不同应用可插拔式电缆前接头销量及市场份额（2018-2023）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全球市场不同应用可插拔式电缆前接头销量预测（2024-2029）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全球市场不同应用可插拔式电缆前接头收入及市场份额（2018-2023）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全球市场不同应用可插拔式电缆前接头收入预测（2024-2029）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全球市场不同应用可插拔式电缆前接头价格走势（2018-2029）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中国市场不同应用可插拔式电缆前接头销量（2018-2029）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中国市场不同应用可插拔式电缆前接头销量及市场份额（2018-2023）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中国市场不同应用可插拔式电缆前接头销量预测（2024-2029）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中国市场不同应用可插拔式电缆前接头收入（2018-2029）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中国市场不同应用可插拔式电缆前接头收入及市场份额（2018-2023）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中国市场不同应用可插拔式电缆前接头收入预测（2024-2029）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可插拔式电缆前接头行业发展趋势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可插拔式电缆前接头行业主要驱动因素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可插拔式电缆前接头中国企业SWOT分析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中国可插拔式电缆前接头行业政策环境分析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可插拔式电缆前接头行业产业链简介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可插拔式电缆前接头行业供应链分析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可插拔式电缆前接头主要原料及供应情况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可插拔式电缆前接头行业主要下游客户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可插拔式电缆前接头行业采购模式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可插拔式电缆前接头行业生产模式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可插拔式电缆前接头行业销售模式及销售渠道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全球市场主要可插拔式电缆前接头厂商简介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3M基本信息、可插拔式电缆前接头生产基地、销售区域、竞争对手及市场地位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3M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3M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ABB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ABB基本信息、可插拔式电缆前接头生产基地、销售区域、竞争对手及市场地位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ABB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ABB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ABB公司简介及主要业务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ABB企业最新动态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伊顿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伊顿基本信息、可插拔式电缆前接头生产基地、销售区域、竞争对手及市场地位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伊顿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伊顿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伊顿公司简介及主要业务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伊顿企业最新动态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浙江海沃电力设备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浙江海沃电力设备基本信息、可插拔式电缆前接头生产基地、销售区域、竞争对手及市场地位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浙江海沃电力设备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浙江海沃电力设备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浙江海沃电力设备公司简介及主要业务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浙江海沃电力设备企业最新动态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鑫缆电气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鑫缆电气基本信息、可插拔式电缆前接头生产基地、销售区域、竞争对手及市场地位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鑫缆电气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鑫缆电气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鑫缆电气公司简介及主要业务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鑫缆电气企业最新动态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云南加仑特电气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云南加仑特电气基本信息、可插拔式电缆前接头生产基地、销售区域、竞争对手及市场地位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云南加仑特电气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云南加仑特电气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云南加仑特电气公司简介及主要业务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云南加仑特电气企业最新动态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瑞中电力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瑞中电力基本信息、可插拔式电缆前接头生产基地、销售区域、竞争对手及市场地位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瑞中电力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瑞中电力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瑞中电力公司简介及主要业务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瑞中电力企业最新动态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南通傲华电力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南通傲华电力基本信息、可插拔式电缆前接头生产基地、销售区域、竞争对手及市场地位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南通傲华电力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南通傲华电力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南通傲华电力公司简介及主要业务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南通傲华电力企业最新动态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浩杰电气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浩杰电气基本信息、可插拔式电缆前接头生产基地、销售区域、竞争对手及市场地位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浩杰电气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浩杰电气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浩杰电气公司简介及主要业务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浩杰电气企业最新动态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华拓电气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华拓电气基本信息、可插拔式电缆前接头生产基地、销售区域、竞争对手及市场地位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华拓电气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华拓电气 可插拔式电缆前接头销量、收入、价格及毛利率（2018-2023）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华拓电气公司简介及主要业务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华拓电气企业最新动态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中国市场可插拔式电缆前接头产量、销量、进出口分析及未来趋势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中国市场可插拔式电缆前接头产量、销量、进出口分析及未来趋势（2018-2029）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中国市场可插拔式电缆前接头进出口贸易趋势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中国市场可插拔式电缆前接头主要进口来源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中国市场可插拔式电缆前接头主要出口目的地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中国市场可插拔式电缆前接头主要地区分布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中国可插拔式电缆前接头生产地区分布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中国可插拔式电缆前接头消费地区分布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全球不同产品类型可插拔式电缆前接头增长趋势2018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不同应用可插拔式电缆前接头增长趋势2018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可插拔式电缆前接头行业发展主要特点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可插拔式电缆前接头行业发展有利因素分析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可插拔式电缆前接头行业发展不利因素分析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进入可插拔式电缆前接头行业壁垒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全球主要地区可插拔式电缆前接头产量（千个）：2018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全球主要地区可插拔式电缆前接头产量（2018-2023）&amp;（千个）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全球主要地区可插拔式电缆前接头产量市场份额（2018-2023）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全球主要地区可插拔式电缆前接头产量（2024-2029）&amp;（千个）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全球主要地区可插拔式电缆前接头销售收入（百万美元）：2018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全球主要地区可插拔式电缆前接头销售收入（2018-2023）&amp;（百万美元）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全球主要地区可插拔式电缆前接头销售收入市场份额（2018-2023）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全球主要地区可插拔式电缆前接头收入（2024-2029）&amp;（百万美元）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全球主要地区可插拔式电缆前接头收入市场份额（2024-2029）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全球主要地区可插拔式电缆前接头销量（千个）：2018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全球主要地区可插拔式电缆前接头销量（2018-2023）&amp;（千个）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全球主要地区可插拔式电缆前接头销量市场份额（2018-2023）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全球主要地区可插拔式电缆前接头销量（2024-2029）&amp;（千个）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全球主要地区可插拔式电缆前接头销量份额（2024-2029）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北美可插拔式电缆前接头基本情况分析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欧洲可插拔式电缆前接头基本情况分析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亚太地区可插拔式电缆前接头基本情况分析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拉美地区可插拔式电缆前接头基本情况分析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中东及非洲可插拔式电缆前接头基本情况分析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全球市场主要厂商可插拔式电缆前接头产能（2022-2023）&amp;（千个）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全球市场主要厂商可插拔式电缆前接头销量（2018-2023）&amp;（千个）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全球市场主要厂商可插拔式电缆前接头销量市场份额（2018-2023）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全球市场主要厂商可插拔式电缆前接头销售收入（2018-2023）&amp;（百万美元）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全球市场主要厂商可插拔式电缆前接头销售收入市场份额（2018-2023）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全球市场主要厂商可插拔式电缆前接头销售价格（2018-2023）&amp;（美元/个）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2022年全球主要生产商可插拔式电缆前接头收入排名（百万美元）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中国市场主要厂商可插拔式电缆前接头销量（2018-2023）&amp;（千个）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中国市场主要厂商可插拔式电缆前接头销量市场份额（2018-2023）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中国市场主要厂商可插拔式电缆前接头销售收入（2018-2023）&amp;（百万美元）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中国市场主要厂商可插拔式电缆前接头销售收入市场份额（2018-2023）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中国市场主要厂商可插拔式电缆前接头销售价格（2018-2023）&amp;（美元/个）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2022年中国主要生产商可插拔式电缆前接头收入排名（百万美元）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全球主要厂商可插拔式电缆前接头总部及产地分布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全球主要厂商可插拔式电缆前接头商业化日期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全球主要厂商可插拔式电缆前接头产品类型及应用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2022年全球可插拔式电缆前接头主要厂商市场地位（第一梯队、第二梯队和第三梯队）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全球不同产品类型可插拔式电缆前接头销量（2018-2023年）&amp;（千个）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全球不同产品类型可插拔式电缆前接头销量市场份额（2018-2023）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全球不同产品类型可插拔式电缆前接头销量预测（2024-2029）&amp;（千个）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全球市场不同产品类型可插拔式电缆前接头销量市场份额预测（2024-2029）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全球不同产品类型可插拔式电缆前接头收入（2018-2023年）&amp;（百万美元）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全球不同产品类型可插拔式电缆前接头收入市场份额（2018-2023）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全球不同产品类型可插拔式电缆前接头收入预测（2024-2029）&amp;（百万美元）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全球不同产品类型可插拔式电缆前接头收入市场份额预测（2024-2029）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中国不同产品类型可插拔式电缆前接头销量（2018-2023年）&amp;（千个）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中国不同产品类型可插拔式电缆前接头销量市场份额（2018-2023）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中国不同产品类型可插拔式电缆前接头销量预测（2024-2029）&amp;（千个）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中国不同产品类型可插拔式电缆前接头销量市场份额预测（2024-2029）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中国不同产品类型可插拔式电缆前接头收入（2018-2023年）&amp;（百万美元）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中国不同产品类型可插拔式电缆前接头收入市场份额（2018-2023）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中国不同产品类型可插拔式电缆前接头收入预测（2024-2029）&amp;（百万美元）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中国不同产品类型可插拔式电缆前接头收入市场份额预测（2024-2029）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全球不同应用可插拔式电缆前接头销量（2018-2023年）&amp;（千个）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全球不同应用可插拔式电缆前接头销量市场份额（2018-2023）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全球不同应用可插拔式电缆前接头销量预测（2024-2029）&amp;（千个）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全球市场不同应用可插拔式电缆前接头销量市场份额预测（2024-2029）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全球不同应用可插拔式电缆前接头收入（2018-2023年）&amp;（百万美元）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全球不同应用可插拔式电缆前接头收入市场份额（2018-2023）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全球不同应用可插拔式电缆前接头收入预测（2024-2029）&amp;（百万美元）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全球不同应用可插拔式电缆前接头收入市场份额预测（2024-2029）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中国不同应用可插拔式电缆前接头销量（2018-2023年）&amp;（千个）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中国不同应用可插拔式电缆前接头销量市场份额（2018-2023）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中国不同应用可插拔式电缆前接头销量预测（2024-2029）&amp;（千个）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中国不同应用可插拔式电缆前接头销量市场份额预测（2024-2029）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中国不同应用可插拔式电缆前接头收入（2018-2023年）&amp;（百万美元）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中国不同应用可插拔式电缆前接头收入市场份额（2018-2023）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中国不同应用可插拔式电缆前接头收入预测（2024-2029）&amp;（百万美元）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中国不同应用可插拔式电缆前接头收入市场份额预测（2024-2029）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可插拔式电缆前接头行业技术发展趋势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可插拔式电缆前接头行业主要驱动因素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可插拔式电缆前接头行业供应链分析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可插拔式电缆前接头上游原料供应商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可插拔式电缆前接头行业主要下游客户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可插拔式电缆前接头行业典型经销商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3M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3M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3M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ABB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ABB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ABB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ABB公司简介及主要业务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ABB企业最新动态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伊顿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伊顿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伊顿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伊顿公司简介及主要业务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伊顿企业最新动态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浙江海沃电力设备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浙江海沃电力设备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浙江海沃电力设备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浙江海沃电力设备公司简介及主要业务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浙江海沃电力设备企业最新动态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鑫缆电气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鑫缆电气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鑫缆电气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鑫缆电气公司简介及主要业务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鑫缆电气企业最新动态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云南加仑特电气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云南加仑特电气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云南加仑特电气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云南加仑特电气公司简介及主要业务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云南加仑特电气企业最新动态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瑞中电力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瑞中电力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瑞中电力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瑞中电力公司简介及主要业务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瑞中电力企业最新动态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南通傲华电力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南通傲华电力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南通傲华电力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南通傲华电力公司简介及主要业务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南通傲华电力企业最新动态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浩杰电气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浩杰电气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浩杰电气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浩杰电气公司简介及主要业务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浩杰电气企业最新动态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华拓电气 可插拔式电缆前接头生产基地、销售区域、竞争对手及市场地位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华拓电气 可插拔式电缆前接头产品规格、参数及市场应用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华拓电气 可插拔式电缆前接头销量（千个）、收入（百万美元）、价格（美元/个）及毛利率（2018-2023）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华拓电气公司简介及主要业务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华拓电气企业最新动态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中国市场可插拔式电缆前接头产量、销量、进出口（2018-2023年）&amp;（千个）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中国市场可插拔式电缆前接头产量、销量、进出口预测（2024-2029）&amp;（千个）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中国市场可插拔式电缆前接头进出口贸易趋势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中国市场可插拔式电缆前接头主要进口来源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中国市场可插拔式电缆前接头主要出口目的地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中国可插拔式电缆前接头生产地区分布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中国可插拔式电缆前接头消费地区分布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可插拔式电缆前接头产品图片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全球不同产品类型可插拔式电缆前接头规模2018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全球不同产品类型可插拔式电缆前接头市场份额2022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15 kV产品图片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35 kV产品图片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42 kV产品图片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全球不同应用可插拔式电缆前接头规模2018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全球不同应用可插拔式电缆前接头市场份额2022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矿业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全球可插拔式电缆前接头产能、产量、产能利用率及发展趋势（2018-2029）&amp;（千个）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全球可插拔式电缆前接头产量、需求量及发展趋势（2018-2029）&amp;（千个）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全球主要地区可插拔式电缆前接头产量规模：2018 VS 2022 VS 2029（千个）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全球主要地区可插拔式电缆前接头产量市场份额（2018-2029）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中国可插拔式电缆前接头产能、产量、产能利用率及发展趋势（2018-2029）&amp;（千个）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中国可插拔式电缆前接头产量、市场需求量及发展趋势（2018-2029）&amp;（千个）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中国可插拔式电缆前接头总产能占全球比重（2018-2029）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中国可插拔式电缆前接头总产量占全球比重（2018-2029）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全球可插拔式电缆前接头市场收入及增长率:（2018-2029）&amp;（百万美元）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全球市场可插拔式电缆前接头市场规模：2018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全球市场可插拔式电缆前接头销量及增长率（2018-2029）&amp;（千个）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全球市场可插拔式电缆前接头价格趋势（2018-2029）&amp;（美元/个）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中国可插拔式电缆前接头市场收入及增长率:（2018-2029）&amp;（百万美元）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中国市场可插拔式电缆前接头市场规模：2018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中国市场可插拔式电缆前接头销量及增长率（2018-2029）&amp;（千个）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中国市场可插拔式电缆前接头销量占全球比重（2018-2029）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中国可插拔式电缆前接头收入占全球比重（2018-2029）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全球主要地区可插拔式电缆前接头销售收入规模：2018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全球主要地区可插拔式电缆前接头销售收入市场份额（2018-2023）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全球主要地区可插拔式电缆前接头销售收入市场份额（2018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全球主要地区可插拔式电缆前接头收入市场份额（2024-2029）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北美（美国和加拿大）可插拔式电缆前接头销量（2018-2029）&amp;（千个）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北美（美国和加拿大）可插拔式电缆前接头销量份额（2018-2029）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北美（美国和加拿大）可插拔式电缆前接头收入（2018-2029）&amp;（百万美元）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北美（美国和加拿大）可插拔式电缆前接头收入份额（2018-2029）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欧洲（德国、英国、法国和意大利等国家）可插拔式电缆前接头销量（2018-2029）&amp;（千个）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欧洲（德国、英国、法国和意大利等国家）可插拔式电缆前接头销量份额（2018-2029）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欧洲（德国、英国、法国和意大利等国家）可插拔式电缆前接头收入（2018-2029）&amp;（百万美元）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欧洲（德国、英国、法国和意大利等国家）可插拔式电缆前接头收入份额（2018-2029）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亚太（中国、日本、韩国、中国台湾、印度和东南亚等）可插拔式电缆前接头销量（2018-2029）&amp;（千个）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亚太（中国、日本、韩国、中国台湾、印度和东南亚等）可插拔式电缆前接头销量份额（2018-2029）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亚太（中国、日本、韩国、中国台湾、印度和东南亚等）可插拔式电缆前接头收入（2018-2029）&amp;（百万美元）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亚太（中国、日本、韩国、中国台湾、印度和东南亚等）可插拔式电缆前接头收入份额（2018-2029）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拉美地区（墨西哥、巴西等国家）可插拔式电缆前接头销量（2018-2029）&amp;（千个）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拉美地区（墨西哥、巴西等国家）可插拔式电缆前接头销量份额（2018-2029）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拉美地区（墨西哥、巴西等国家）可插拔式电缆前接头收入（2018-2029）&amp;（百万美元）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拉美地区（墨西哥、巴西等国家）可插拔式电缆前接头收入份额（2018-2029）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中东及非洲（土耳其、沙特等国家）可插拔式电缆前接头销量（2018-2029）&amp;（千个）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中东及非洲（土耳其、沙特等国家）可插拔式电缆前接头销量份额（2018-2029）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中东及非洲（土耳其、沙特等国家）可插拔式电缆前接头收入（2018-2029）&amp;（百万美元）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中东及非洲（土耳其、沙特等国家）可插拔式电缆前接头收入份额（2018-2029）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2022年全球市场主要厂商可插拔式电缆前接头销量市场份额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2022年全球市场主要厂商可插拔式电缆前接头收入市场份额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2022年中国市场主要厂商可插拔式电缆前接头销量市场份额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2022年中国市场主要厂商可插拔式电缆前接头收入市场份额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2022年全球前五大生产商可插拔式电缆前接头市场份额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全球可插拔式电缆前接头第一梯队、第二梯队和第三梯队生产商（品牌）及市场份额（2022）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全球不同产品类型可插拔式电缆前接头价格走势（2018-2029）&amp;（美元/个）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全球不同应用可插拔式电缆前接头价格走势（2018-2029）&amp;（美元/个）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可插拔式电缆前接头中国企业SWOT分析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可插拔式电缆前接头产业链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可插拔式电缆前接头行业采购模式分析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可插拔式电缆前接头行业生产模式分析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可插拔式电缆前接头行业销售模式分析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A1OCwiaGRpZCI6IjY3YTEzMDQ2M2ViMDk1NDQ0ZWIyMzZiOTVkNTMwZWIwIiwidXNlckNvdW50IjozMDU4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D9637F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9D55FE"/>
    <w:rsid w:val="01A3100D"/>
    <w:rsid w:val="01B51143"/>
    <w:rsid w:val="01B85F94"/>
    <w:rsid w:val="01B91D0C"/>
    <w:rsid w:val="01C901A1"/>
    <w:rsid w:val="01CE57B8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32A46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C7ACC"/>
    <w:rsid w:val="02FE20CD"/>
    <w:rsid w:val="030275C1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20A67"/>
    <w:rsid w:val="039B5D11"/>
    <w:rsid w:val="03A10CAA"/>
    <w:rsid w:val="03A24C2B"/>
    <w:rsid w:val="03A82039"/>
    <w:rsid w:val="03B94E08"/>
    <w:rsid w:val="03BB6210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6C750A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6B07"/>
    <w:rsid w:val="050D2A9B"/>
    <w:rsid w:val="050F7BAB"/>
    <w:rsid w:val="051554AC"/>
    <w:rsid w:val="051C3F2E"/>
    <w:rsid w:val="051D6022"/>
    <w:rsid w:val="051F632A"/>
    <w:rsid w:val="05263B5D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654211"/>
    <w:rsid w:val="066606B5"/>
    <w:rsid w:val="06744454"/>
    <w:rsid w:val="067A09FA"/>
    <w:rsid w:val="067A5541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10B5"/>
    <w:rsid w:val="07F93FB3"/>
    <w:rsid w:val="08055CAB"/>
    <w:rsid w:val="08065580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8272FC"/>
    <w:rsid w:val="089B6FC5"/>
    <w:rsid w:val="089D1CB7"/>
    <w:rsid w:val="08A52FEB"/>
    <w:rsid w:val="08CB0CA3"/>
    <w:rsid w:val="08CC67C9"/>
    <w:rsid w:val="08D00067"/>
    <w:rsid w:val="08D631A4"/>
    <w:rsid w:val="08DC4C5E"/>
    <w:rsid w:val="08F8136C"/>
    <w:rsid w:val="08FC21F4"/>
    <w:rsid w:val="090441B5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10052"/>
    <w:rsid w:val="09E638BB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894972"/>
    <w:rsid w:val="0A9D6E3B"/>
    <w:rsid w:val="0A9E7CF1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C3153"/>
    <w:rsid w:val="0AEE711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43C70"/>
    <w:rsid w:val="0BB974D9"/>
    <w:rsid w:val="0BC07420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D285A"/>
    <w:rsid w:val="0C3E60D7"/>
    <w:rsid w:val="0C3E79DE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5C636E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E52FC4"/>
    <w:rsid w:val="0DE74F5C"/>
    <w:rsid w:val="0DF93BBD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D05760"/>
    <w:rsid w:val="0ED71A24"/>
    <w:rsid w:val="0EDD3455"/>
    <w:rsid w:val="0EDD34DE"/>
    <w:rsid w:val="0EE02FCE"/>
    <w:rsid w:val="0EEA5BFB"/>
    <w:rsid w:val="0EEC3721"/>
    <w:rsid w:val="0EEE56EB"/>
    <w:rsid w:val="0EF34AB0"/>
    <w:rsid w:val="0EFB3964"/>
    <w:rsid w:val="0F070785"/>
    <w:rsid w:val="0F091857"/>
    <w:rsid w:val="0F096081"/>
    <w:rsid w:val="0F0A045B"/>
    <w:rsid w:val="0F0B3EC8"/>
    <w:rsid w:val="0F0C3DC3"/>
    <w:rsid w:val="0F1113DA"/>
    <w:rsid w:val="0F134D9F"/>
    <w:rsid w:val="0F1E3C65"/>
    <w:rsid w:val="0F20786F"/>
    <w:rsid w:val="0F25419F"/>
    <w:rsid w:val="0F256C33"/>
    <w:rsid w:val="0F2F2E04"/>
    <w:rsid w:val="0F4470B9"/>
    <w:rsid w:val="0F46473B"/>
    <w:rsid w:val="0F491E09"/>
    <w:rsid w:val="0F4A0448"/>
    <w:rsid w:val="0F4E618A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A46ED"/>
    <w:rsid w:val="10AC13BA"/>
    <w:rsid w:val="10B169D0"/>
    <w:rsid w:val="10BD7E82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1200DD"/>
    <w:rsid w:val="12185771"/>
    <w:rsid w:val="122136E2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7B54E8"/>
    <w:rsid w:val="128125DB"/>
    <w:rsid w:val="12880169"/>
    <w:rsid w:val="1296784C"/>
    <w:rsid w:val="12A27DCD"/>
    <w:rsid w:val="12AB5A1E"/>
    <w:rsid w:val="12B502CE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61D7B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D05C32"/>
    <w:rsid w:val="13D855BA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A4DFC"/>
    <w:rsid w:val="15545B7C"/>
    <w:rsid w:val="15567B46"/>
    <w:rsid w:val="155C2C83"/>
    <w:rsid w:val="156644AF"/>
    <w:rsid w:val="156B2323"/>
    <w:rsid w:val="156E30E2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33A4"/>
    <w:rsid w:val="15E45152"/>
    <w:rsid w:val="15E96C0C"/>
    <w:rsid w:val="15ED388A"/>
    <w:rsid w:val="15F335E7"/>
    <w:rsid w:val="15FA4976"/>
    <w:rsid w:val="160C5454"/>
    <w:rsid w:val="162101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3F05DA"/>
    <w:rsid w:val="164A30E1"/>
    <w:rsid w:val="16573B76"/>
    <w:rsid w:val="16702E8A"/>
    <w:rsid w:val="167209B0"/>
    <w:rsid w:val="16756F56"/>
    <w:rsid w:val="16775FC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4D31CB"/>
    <w:rsid w:val="17516817"/>
    <w:rsid w:val="17527577"/>
    <w:rsid w:val="17577BA6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D15BAA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C43019"/>
    <w:rsid w:val="18C474BD"/>
    <w:rsid w:val="18DC64D3"/>
    <w:rsid w:val="18E13BCB"/>
    <w:rsid w:val="18E92B27"/>
    <w:rsid w:val="18EC4490"/>
    <w:rsid w:val="18ED47DB"/>
    <w:rsid w:val="18F356AC"/>
    <w:rsid w:val="18F669FA"/>
    <w:rsid w:val="18F77CFC"/>
    <w:rsid w:val="18FF04F5"/>
    <w:rsid w:val="1901601B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36CD6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74E89"/>
    <w:rsid w:val="1A98545C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E5369"/>
    <w:rsid w:val="1C5254A4"/>
    <w:rsid w:val="1C616D80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C75A85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D75D28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0147D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E00C0C"/>
    <w:rsid w:val="20EA3839"/>
    <w:rsid w:val="21004E0A"/>
    <w:rsid w:val="21090163"/>
    <w:rsid w:val="211663DC"/>
    <w:rsid w:val="2118069A"/>
    <w:rsid w:val="212154AC"/>
    <w:rsid w:val="212349E5"/>
    <w:rsid w:val="21244F9D"/>
    <w:rsid w:val="212705E9"/>
    <w:rsid w:val="213408D0"/>
    <w:rsid w:val="21380082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225160"/>
    <w:rsid w:val="22244B28"/>
    <w:rsid w:val="2229302F"/>
    <w:rsid w:val="222A65E3"/>
    <w:rsid w:val="222F1E4B"/>
    <w:rsid w:val="22327245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8B2608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4085A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424AE"/>
    <w:rsid w:val="25897AC4"/>
    <w:rsid w:val="258E50DA"/>
    <w:rsid w:val="25924264"/>
    <w:rsid w:val="25970F68"/>
    <w:rsid w:val="259B3353"/>
    <w:rsid w:val="25A130FC"/>
    <w:rsid w:val="25A22934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83FEE"/>
    <w:rsid w:val="279F64C3"/>
    <w:rsid w:val="27A13FD6"/>
    <w:rsid w:val="27B54BA0"/>
    <w:rsid w:val="27BA3F65"/>
    <w:rsid w:val="27BD3A5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01DD7"/>
    <w:rsid w:val="281573ED"/>
    <w:rsid w:val="281C4CEC"/>
    <w:rsid w:val="282B4E63"/>
    <w:rsid w:val="28327F9F"/>
    <w:rsid w:val="28373807"/>
    <w:rsid w:val="28461C9C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F74D45"/>
    <w:rsid w:val="2903193C"/>
    <w:rsid w:val="2904218B"/>
    <w:rsid w:val="290F02E0"/>
    <w:rsid w:val="29103779"/>
    <w:rsid w:val="2912392D"/>
    <w:rsid w:val="29143B49"/>
    <w:rsid w:val="29211D4D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8E38FB"/>
    <w:rsid w:val="29900C2F"/>
    <w:rsid w:val="29910CF5"/>
    <w:rsid w:val="299627B0"/>
    <w:rsid w:val="299E3412"/>
    <w:rsid w:val="29A50C45"/>
    <w:rsid w:val="29AB3C09"/>
    <w:rsid w:val="29AE5D4B"/>
    <w:rsid w:val="29B50E88"/>
    <w:rsid w:val="29C0416E"/>
    <w:rsid w:val="29C137C7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62672D"/>
    <w:rsid w:val="2A6C52BE"/>
    <w:rsid w:val="2A6D1762"/>
    <w:rsid w:val="2A7228D5"/>
    <w:rsid w:val="2A834AE2"/>
    <w:rsid w:val="2A84085A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B96756"/>
    <w:rsid w:val="2ABF1892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C25ADE"/>
    <w:rsid w:val="2BD17ACF"/>
    <w:rsid w:val="2BD33847"/>
    <w:rsid w:val="2BE041B6"/>
    <w:rsid w:val="2BE3594E"/>
    <w:rsid w:val="2BE55328"/>
    <w:rsid w:val="2BE912BD"/>
    <w:rsid w:val="2BF13CCD"/>
    <w:rsid w:val="2BFC1D01"/>
    <w:rsid w:val="2C016606"/>
    <w:rsid w:val="2C0B1233"/>
    <w:rsid w:val="2C11436F"/>
    <w:rsid w:val="2C1520B2"/>
    <w:rsid w:val="2C1856FE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A23706"/>
    <w:rsid w:val="2CA43435"/>
    <w:rsid w:val="2CA451E4"/>
    <w:rsid w:val="2CA72C02"/>
    <w:rsid w:val="2CB50A49"/>
    <w:rsid w:val="2CBC5046"/>
    <w:rsid w:val="2CBD0053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C6889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1900"/>
    <w:rsid w:val="30D84C78"/>
    <w:rsid w:val="30DA7426"/>
    <w:rsid w:val="30E81B43"/>
    <w:rsid w:val="30ED707D"/>
    <w:rsid w:val="30EE4C7F"/>
    <w:rsid w:val="30F57DBC"/>
    <w:rsid w:val="30FC739C"/>
    <w:rsid w:val="30FE5FAE"/>
    <w:rsid w:val="310224D9"/>
    <w:rsid w:val="3103697D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A57A34"/>
    <w:rsid w:val="31AC0DC2"/>
    <w:rsid w:val="31BF0C8F"/>
    <w:rsid w:val="31CF685F"/>
    <w:rsid w:val="31D0438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3668DE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A063C1"/>
    <w:rsid w:val="33B43F5E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A1E45"/>
    <w:rsid w:val="34FB3F48"/>
    <w:rsid w:val="35004E5B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77693"/>
    <w:rsid w:val="35983723"/>
    <w:rsid w:val="359A2D7C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91503"/>
    <w:rsid w:val="376C4B50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96943"/>
    <w:rsid w:val="384D4981"/>
    <w:rsid w:val="38523D46"/>
    <w:rsid w:val="3857135C"/>
    <w:rsid w:val="38591578"/>
    <w:rsid w:val="385B709E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0414E4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6B3311"/>
    <w:rsid w:val="39785A2E"/>
    <w:rsid w:val="398B437E"/>
    <w:rsid w:val="39902D77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2343"/>
    <w:rsid w:val="3AA83F52"/>
    <w:rsid w:val="3AAC3BE1"/>
    <w:rsid w:val="3AB424E8"/>
    <w:rsid w:val="3AC663AD"/>
    <w:rsid w:val="3AC70A1B"/>
    <w:rsid w:val="3AD44EE6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0F23C2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7F12F6"/>
    <w:rsid w:val="3B892174"/>
    <w:rsid w:val="3BAE5737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416BF"/>
    <w:rsid w:val="3C452863"/>
    <w:rsid w:val="3C455B7B"/>
    <w:rsid w:val="3C522566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708C1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72B15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19736B"/>
    <w:rsid w:val="3F204B9E"/>
    <w:rsid w:val="3F21430D"/>
    <w:rsid w:val="3F2521B4"/>
    <w:rsid w:val="3F4E563E"/>
    <w:rsid w:val="3F5070B9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A339B"/>
    <w:rsid w:val="401B4533"/>
    <w:rsid w:val="401D2E8B"/>
    <w:rsid w:val="401E7FAE"/>
    <w:rsid w:val="40291830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752AA"/>
    <w:rsid w:val="41285F8B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1CCF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0671E"/>
    <w:rsid w:val="44D949F1"/>
    <w:rsid w:val="44D97CC8"/>
    <w:rsid w:val="44DD41A3"/>
    <w:rsid w:val="44E4041B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65155C"/>
    <w:rsid w:val="45684AE6"/>
    <w:rsid w:val="456F23DB"/>
    <w:rsid w:val="4574354D"/>
    <w:rsid w:val="4576093C"/>
    <w:rsid w:val="457E617A"/>
    <w:rsid w:val="45815C6A"/>
    <w:rsid w:val="458B0897"/>
    <w:rsid w:val="459260C9"/>
    <w:rsid w:val="45A00B19"/>
    <w:rsid w:val="45B46040"/>
    <w:rsid w:val="45B7081F"/>
    <w:rsid w:val="45B918A8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37607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2058E"/>
    <w:rsid w:val="46A41C10"/>
    <w:rsid w:val="46A71700"/>
    <w:rsid w:val="46B51F2C"/>
    <w:rsid w:val="46B67B95"/>
    <w:rsid w:val="46C6602A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E5E67"/>
    <w:rsid w:val="47266AC9"/>
    <w:rsid w:val="472D2D5A"/>
    <w:rsid w:val="47393FAB"/>
    <w:rsid w:val="473C0BAA"/>
    <w:rsid w:val="473F5DDD"/>
    <w:rsid w:val="474156B1"/>
    <w:rsid w:val="474451A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D66741"/>
    <w:rsid w:val="47D66E97"/>
    <w:rsid w:val="47D74267"/>
    <w:rsid w:val="47DC187E"/>
    <w:rsid w:val="47DE73A4"/>
    <w:rsid w:val="47E04ECA"/>
    <w:rsid w:val="47E349BA"/>
    <w:rsid w:val="48084421"/>
    <w:rsid w:val="480C5CBF"/>
    <w:rsid w:val="480D7C89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F86243"/>
    <w:rsid w:val="48FA3211"/>
    <w:rsid w:val="48FE0BF8"/>
    <w:rsid w:val="4901159C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D6C31"/>
    <w:rsid w:val="4972249A"/>
    <w:rsid w:val="497907C1"/>
    <w:rsid w:val="49861AA1"/>
    <w:rsid w:val="4989333F"/>
    <w:rsid w:val="498B5309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547D7"/>
    <w:rsid w:val="49DB003F"/>
    <w:rsid w:val="49DD7423"/>
    <w:rsid w:val="49EE3C79"/>
    <w:rsid w:val="49F20EE5"/>
    <w:rsid w:val="49F66C27"/>
    <w:rsid w:val="4A015BA5"/>
    <w:rsid w:val="4A0C0D60"/>
    <w:rsid w:val="4A11580F"/>
    <w:rsid w:val="4A1B15C8"/>
    <w:rsid w:val="4A225C6E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743C5"/>
    <w:rsid w:val="4AAE5753"/>
    <w:rsid w:val="4AB60164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C002A"/>
    <w:rsid w:val="4AF9521E"/>
    <w:rsid w:val="4B037E2A"/>
    <w:rsid w:val="4B124C0F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2F98"/>
    <w:rsid w:val="4BDA60D4"/>
    <w:rsid w:val="4BE86A43"/>
    <w:rsid w:val="4C082C41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42085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4340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2770F7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E44B5"/>
    <w:rsid w:val="4E3221F7"/>
    <w:rsid w:val="4E3E294A"/>
    <w:rsid w:val="4E4A7541"/>
    <w:rsid w:val="4E4C150B"/>
    <w:rsid w:val="4E5122A9"/>
    <w:rsid w:val="4E5B174E"/>
    <w:rsid w:val="4E5F37F4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26F09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1C4F0D"/>
    <w:rsid w:val="50292CB4"/>
    <w:rsid w:val="502C5162"/>
    <w:rsid w:val="5032028D"/>
    <w:rsid w:val="50324731"/>
    <w:rsid w:val="50340D81"/>
    <w:rsid w:val="50377F99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E0489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20A18"/>
    <w:rsid w:val="52350508"/>
    <w:rsid w:val="52354064"/>
    <w:rsid w:val="523F62C5"/>
    <w:rsid w:val="52436B86"/>
    <w:rsid w:val="52466271"/>
    <w:rsid w:val="524B1ADA"/>
    <w:rsid w:val="525C3CE7"/>
    <w:rsid w:val="525E6503"/>
    <w:rsid w:val="525E7A5F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DD2"/>
    <w:rsid w:val="52C5058C"/>
    <w:rsid w:val="52CD6993"/>
    <w:rsid w:val="52D41ACF"/>
    <w:rsid w:val="52E066C6"/>
    <w:rsid w:val="52E8557B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52714F"/>
    <w:rsid w:val="54535FB0"/>
    <w:rsid w:val="547445A3"/>
    <w:rsid w:val="547868A6"/>
    <w:rsid w:val="547C241E"/>
    <w:rsid w:val="54817F20"/>
    <w:rsid w:val="54890697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64138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650FB"/>
    <w:rsid w:val="57E722A5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A5965"/>
    <w:rsid w:val="58EB7AAF"/>
    <w:rsid w:val="590645DA"/>
    <w:rsid w:val="590824D3"/>
    <w:rsid w:val="590F329A"/>
    <w:rsid w:val="59154BEF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5A5BCE"/>
    <w:rsid w:val="595B4CF8"/>
    <w:rsid w:val="59605E6B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05AE3"/>
    <w:rsid w:val="5A131882"/>
    <w:rsid w:val="5A1530F9"/>
    <w:rsid w:val="5A291596"/>
    <w:rsid w:val="5A343E94"/>
    <w:rsid w:val="5A3572F7"/>
    <w:rsid w:val="5A357CBF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EC60DC"/>
    <w:rsid w:val="5BFE012D"/>
    <w:rsid w:val="5C0A23C6"/>
    <w:rsid w:val="5C1949F7"/>
    <w:rsid w:val="5C1A77B4"/>
    <w:rsid w:val="5C1C12D8"/>
    <w:rsid w:val="5C205D85"/>
    <w:rsid w:val="5C33715E"/>
    <w:rsid w:val="5C4C26D6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C388C"/>
    <w:rsid w:val="5DBF512A"/>
    <w:rsid w:val="5DCB1D21"/>
    <w:rsid w:val="5DCB3ACF"/>
    <w:rsid w:val="5DCF7A63"/>
    <w:rsid w:val="5DD230AF"/>
    <w:rsid w:val="5DD2766C"/>
    <w:rsid w:val="5DD62B9F"/>
    <w:rsid w:val="5DDD322E"/>
    <w:rsid w:val="5DDE648A"/>
    <w:rsid w:val="5DE87A06"/>
    <w:rsid w:val="5DF50B4C"/>
    <w:rsid w:val="5DF66800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F08FE"/>
    <w:rsid w:val="5E7128C8"/>
    <w:rsid w:val="5E76511E"/>
    <w:rsid w:val="5E7B72A3"/>
    <w:rsid w:val="5E84084D"/>
    <w:rsid w:val="5E873E9A"/>
    <w:rsid w:val="5E880EEE"/>
    <w:rsid w:val="5E940365"/>
    <w:rsid w:val="5EA44A4C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160083"/>
    <w:rsid w:val="5F1F6461"/>
    <w:rsid w:val="5F225246"/>
    <w:rsid w:val="5F230066"/>
    <w:rsid w:val="5F296CFF"/>
    <w:rsid w:val="5F2D2C93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76A00"/>
    <w:rsid w:val="5FC1162D"/>
    <w:rsid w:val="5FC353A5"/>
    <w:rsid w:val="5FD17AC2"/>
    <w:rsid w:val="5FD749AD"/>
    <w:rsid w:val="5FE01AB3"/>
    <w:rsid w:val="5FF05A6E"/>
    <w:rsid w:val="5FF137C3"/>
    <w:rsid w:val="5FFB4B3F"/>
    <w:rsid w:val="60123C37"/>
    <w:rsid w:val="601E1A8A"/>
    <w:rsid w:val="6028345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DF7FBD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1F2AAF"/>
    <w:rsid w:val="612877BC"/>
    <w:rsid w:val="6136215C"/>
    <w:rsid w:val="613E7553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705F7C"/>
    <w:rsid w:val="617167E5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2D2FAA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763E4"/>
    <w:rsid w:val="62B92A90"/>
    <w:rsid w:val="62BB2364"/>
    <w:rsid w:val="62C1796B"/>
    <w:rsid w:val="62C725D4"/>
    <w:rsid w:val="62D6719E"/>
    <w:rsid w:val="62D82B5B"/>
    <w:rsid w:val="62D847B6"/>
    <w:rsid w:val="62D96C8E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52BB5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4A237C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092027"/>
    <w:rsid w:val="67103466"/>
    <w:rsid w:val="671357D7"/>
    <w:rsid w:val="671464E6"/>
    <w:rsid w:val="671B7875"/>
    <w:rsid w:val="673504EF"/>
    <w:rsid w:val="673D3C8F"/>
    <w:rsid w:val="673D77EB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212C69"/>
    <w:rsid w:val="682B1D3A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C041DB"/>
    <w:rsid w:val="68C161FA"/>
    <w:rsid w:val="68CA1553"/>
    <w:rsid w:val="68D26C4D"/>
    <w:rsid w:val="68D97D65"/>
    <w:rsid w:val="68DD28B2"/>
    <w:rsid w:val="68DD2925"/>
    <w:rsid w:val="68DD74D8"/>
    <w:rsid w:val="68E048D2"/>
    <w:rsid w:val="68FE11F2"/>
    <w:rsid w:val="690F51B7"/>
    <w:rsid w:val="69237AB2"/>
    <w:rsid w:val="69252E07"/>
    <w:rsid w:val="69256789"/>
    <w:rsid w:val="692844CB"/>
    <w:rsid w:val="692C3FBB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97FE0"/>
    <w:rsid w:val="6B3E1D84"/>
    <w:rsid w:val="6B4A697B"/>
    <w:rsid w:val="6B4D0219"/>
    <w:rsid w:val="6B563571"/>
    <w:rsid w:val="6B6C4B43"/>
    <w:rsid w:val="6B6C68F1"/>
    <w:rsid w:val="6B737BEB"/>
    <w:rsid w:val="6B7632CC"/>
    <w:rsid w:val="6B7E03D2"/>
    <w:rsid w:val="6B86601F"/>
    <w:rsid w:val="6B907123"/>
    <w:rsid w:val="6B9A16B0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673814"/>
    <w:rsid w:val="6D761CA9"/>
    <w:rsid w:val="6D7D4DE5"/>
    <w:rsid w:val="6D8048D6"/>
    <w:rsid w:val="6D855A48"/>
    <w:rsid w:val="6D8A305E"/>
    <w:rsid w:val="6D8C5028"/>
    <w:rsid w:val="6D995997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F6AD5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561264"/>
    <w:rsid w:val="6F6941B6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944CB"/>
    <w:rsid w:val="6FFD045F"/>
    <w:rsid w:val="7002794D"/>
    <w:rsid w:val="70062C74"/>
    <w:rsid w:val="70076381"/>
    <w:rsid w:val="700C2D66"/>
    <w:rsid w:val="700E441B"/>
    <w:rsid w:val="701337DF"/>
    <w:rsid w:val="701C0B7D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B2708"/>
    <w:rsid w:val="71290DE0"/>
    <w:rsid w:val="713003C1"/>
    <w:rsid w:val="7130224D"/>
    <w:rsid w:val="71325EE7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129CA"/>
    <w:rsid w:val="718B3849"/>
    <w:rsid w:val="719A7E36"/>
    <w:rsid w:val="719B5CA9"/>
    <w:rsid w:val="71A5490B"/>
    <w:rsid w:val="71AA20F6"/>
    <w:rsid w:val="71BE3C1E"/>
    <w:rsid w:val="71C56D5B"/>
    <w:rsid w:val="71C64881"/>
    <w:rsid w:val="71CA4371"/>
    <w:rsid w:val="71CB1E97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4A3778"/>
    <w:rsid w:val="725325B9"/>
    <w:rsid w:val="72563E57"/>
    <w:rsid w:val="72636FD7"/>
    <w:rsid w:val="726C58D8"/>
    <w:rsid w:val="727D13E4"/>
    <w:rsid w:val="728409C4"/>
    <w:rsid w:val="72936E59"/>
    <w:rsid w:val="729B5D0E"/>
    <w:rsid w:val="72A5093A"/>
    <w:rsid w:val="72AF5315"/>
    <w:rsid w:val="72B131C6"/>
    <w:rsid w:val="72BB0214"/>
    <w:rsid w:val="72C25048"/>
    <w:rsid w:val="72C45265"/>
    <w:rsid w:val="72D354A8"/>
    <w:rsid w:val="72D37256"/>
    <w:rsid w:val="72EB27F1"/>
    <w:rsid w:val="72EE05EF"/>
    <w:rsid w:val="72EE67B4"/>
    <w:rsid w:val="72F86CBC"/>
    <w:rsid w:val="72FC6E58"/>
    <w:rsid w:val="73012015"/>
    <w:rsid w:val="730837AD"/>
    <w:rsid w:val="730F2856"/>
    <w:rsid w:val="73153192"/>
    <w:rsid w:val="73215481"/>
    <w:rsid w:val="73247AB1"/>
    <w:rsid w:val="7329331A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0E35"/>
    <w:rsid w:val="73B46EE8"/>
    <w:rsid w:val="73B9469D"/>
    <w:rsid w:val="73BA7561"/>
    <w:rsid w:val="73BC23E0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16D26"/>
    <w:rsid w:val="74734442"/>
    <w:rsid w:val="747E1443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F040EF"/>
    <w:rsid w:val="74F31E31"/>
    <w:rsid w:val="74FC01B7"/>
    <w:rsid w:val="750A2CD7"/>
    <w:rsid w:val="75167F2B"/>
    <w:rsid w:val="751853F4"/>
    <w:rsid w:val="751D2AF0"/>
    <w:rsid w:val="75385A96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1F6F0D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C6BAC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932B61"/>
    <w:rsid w:val="789977BD"/>
    <w:rsid w:val="789E20B4"/>
    <w:rsid w:val="78A05039"/>
    <w:rsid w:val="78AE17AF"/>
    <w:rsid w:val="78B638A1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A1DDD"/>
    <w:rsid w:val="793B2DF6"/>
    <w:rsid w:val="794121CF"/>
    <w:rsid w:val="79464C25"/>
    <w:rsid w:val="794B3FEA"/>
    <w:rsid w:val="794C7D62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B30D7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E639B"/>
    <w:rsid w:val="7AA22819"/>
    <w:rsid w:val="7AA8546C"/>
    <w:rsid w:val="7AAA4D40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546E1"/>
    <w:rsid w:val="7BFC5A6F"/>
    <w:rsid w:val="7BFC781D"/>
    <w:rsid w:val="7C0466D2"/>
    <w:rsid w:val="7C06244A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3D67"/>
    <w:rsid w:val="7C7062F5"/>
    <w:rsid w:val="7C72226B"/>
    <w:rsid w:val="7C7C37F2"/>
    <w:rsid w:val="7C7D7BE7"/>
    <w:rsid w:val="7C7E0232"/>
    <w:rsid w:val="7C7E2A90"/>
    <w:rsid w:val="7C817D22"/>
    <w:rsid w:val="7C861E06"/>
    <w:rsid w:val="7C896BD7"/>
    <w:rsid w:val="7C9061B7"/>
    <w:rsid w:val="7CA0464C"/>
    <w:rsid w:val="7CA73C2D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07BDD"/>
    <w:rsid w:val="7D4C6582"/>
    <w:rsid w:val="7D4F1BCF"/>
    <w:rsid w:val="7D4F7E21"/>
    <w:rsid w:val="7D5D253D"/>
    <w:rsid w:val="7D7004C3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C6514"/>
    <w:rsid w:val="7DFC32FA"/>
    <w:rsid w:val="7E01736D"/>
    <w:rsid w:val="7E064983"/>
    <w:rsid w:val="7E0B1F99"/>
    <w:rsid w:val="7E1846B6"/>
    <w:rsid w:val="7E1A21DD"/>
    <w:rsid w:val="7E21356B"/>
    <w:rsid w:val="7E301A00"/>
    <w:rsid w:val="7E350DC4"/>
    <w:rsid w:val="7E3522E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A15932"/>
    <w:rsid w:val="7EA32D16"/>
    <w:rsid w:val="7EAF6DC9"/>
    <w:rsid w:val="7EB05101"/>
    <w:rsid w:val="7EB0669D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991CFF"/>
    <w:rsid w:val="7F9F5A2A"/>
    <w:rsid w:val="7FAF619A"/>
    <w:rsid w:val="7FBF68EA"/>
    <w:rsid w:val="7FC34B98"/>
    <w:rsid w:val="7FD05249"/>
    <w:rsid w:val="7FD6482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19</Pages>
  <Words>12883</Words>
  <Characters>17614</Characters>
  <Lines>0</Lines>
  <Paragraphs>0</Paragraphs>
  <TotalTime>6</TotalTime>
  <ScaleCrop>false</ScaleCrop>
  <LinksUpToDate>false</LinksUpToDate>
  <CharactersWithSpaces>21318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2023-05-22T10:48:24Z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A23537EB09DC4CD78A84460ADE7D93E0_13</vt:lpwstr>
  </property>
  <property fmtid="{D5CDD505-2E9C-101B-9397-08002B2CF9AE}" pid="5" name="commondata">
    <vt:lpwstr>eyJjb3VudCI6NDAzLCJoZGlkIjoiNjdhMTMwNDYzZWIwOTU0NDRlYjIzNmI5NWQ1MzBlYjAiLCJ1c2VyQ291bnQiOjQwM30=</vt:lpwstr>
  </property>
</Properties>
</file>