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63906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6390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十四五规划-全球及中国户内高压交流跌落式熔断器行业研究及十四五规划分析报告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07.8pt;width:509.15pt;z-index:251661312;mso-width-relative:page;mso-height-relative:page;" filled="f" stroked="f" coordsize="21600,21600" o:gfxdata="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jnaJz3AAAAAsBAAAPAAAAAAAA&#10;AAEAIAAAACIAAABkcnMvZG93bnJldi54bWxQSwECFAAUAAAACACHTuJAGTTkR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十四五规划-全球及中国户内高压交流跌落式熔断器行业研究及十四五规划分析报告</w:t>
                      </w: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【报告篇幅】：125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【报告图表数】：165</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受新冠肺炎疫情等影响，2022年全球户内高压交流跌落式熔断器市场规模大约为 亿元（人民币），预计2029年将达到 亿元，2023-2029期间年复合增长率（CAGR）为 %。未来几年，本行业具有很大不确定性，本文的2023-2029年的预测数据是基于过去几年的历史发展、行业专家观点、以及本文分析师观点，综合给出的预测。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2022年中国占全球市场份额为 %，美国为%，预计未来六年中国市场复合增长率为 %，并在2029年规模达到 百万美元，同期美国市场CAGR预计大约为 %。未来几年，亚太地区的重要市场地位将更加凸显，除中国外，日本、韩国、印度和东南亚地区，也将扮演重要角色。此外，未来六年，预计德国将继续维持其在欧洲的领先地位，2023-2029年CAGR将大约为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生产层面，目前 是全球最大的户内高压交流跌落式熔断器生产地区，占有大约 %的市场份额，之后是 ，占有大约 %的市场份额。目前全球市场，基本由 和 地区厂商主导，全球户内高压交流跌落式熔断器头部厂商主要包括伊顿、ABB、AISO Electric、森萨塔和ZMS等，前三大厂商占有全球大约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本报告研究“十三五”期间全球及中国市场户内高压交流跌落式熔断器的供给和需求情况，以及“十四五”期间行业发展预测。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重点分析全球主要地区户内高压交流跌落式熔断器的产能、销量、收入和增长潜力，历史数据2018-2022年，预测数据2023-2029年。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户内高压交流跌落式熔断器行业竞争格局，包括全球市场主要厂商竞争格局和中国本土市场主要厂商竞争格局，重点分析全球主要厂商户内高压交流跌落式熔断器产能、销量、收入、价格和市场份额，全球户内高压交流跌落式熔断器产地分布情况、中国户内高压交流跌落式熔断器进出口情况以及行业并购情况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此外针对户内高压交流跌落式熔断器行业产品分类、应用、行业政策、产业链、生产模式、销售模式、行业发展有利因素、不利因素和进入壁垒也做了详细分析。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全球及中国主要厂商包括：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伊顿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ABB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AISO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森萨塔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ZMS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Tianan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赫森(无锡)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西高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德力西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施恩禧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恵程科技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浙江范桥电气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人民电器集团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永册电气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上海宏格电力科技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河南平高电气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登高电气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中韶电气股份有限公司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智固科技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浙江锦翔电气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河南森源电气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浙江火山电气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 kV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kV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风电行业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传统电力</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中东及非洲地区（土耳其和沙特等）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本文正文共12章，各章节主要内容如下：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第2章：全球市场供需情况、中国地区供需情况，包括主要地区户内高压交流跌落式熔断器产量、销量、收入、价格及市场份额等；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第3章：全球主要地区和国家，户内高压交流跌落式熔断器销量和销售收入，2018-2022，及预测2023到2029；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第4章：行业竞争格局分析，包括全球市场企业排名及市场份额、中国市场企业排名和份额、主要厂商户内高压交流跌落式熔断器销量、收入、价格和市场份额等；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第5章：全球市场不同类型户内高压交流跌落式熔断器销量、收入、价格及份额等；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第6章：全球市场不同应用户内高压交流跌落式熔断器销量、收入、价格及份额等；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第7章：行业发展环境分析，包括政策、增长驱动因素、技术趋势、营销等；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第9章：全球市场户内高压交流跌落式熔断器主要厂商基本情况介绍，包括公司简介、户内高压交流跌落式熔断器产品规格型号、销量、价格、收入及公司最新动态等；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第10章：中国市场户内高压交流跌落式熔断器进出口情况分析；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第11章：中国市场户内高压交流跌落式熔断器主要生产和消费地区分布；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第12章：报告结论。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户内高压交流跌落式熔断器市场概述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户内高压交流跌落式熔断器行业概述及统计范围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按照不同产品类型，户内高压交流跌落式熔断器主要可以分为如下几个类别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不同产品类型户内高压交流跌落式熔断器规模增长趋势2018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10 kV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35 kV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从不同应用，户内高压交流跌落式熔断器主要包括如下几个方面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不同应用户内高压交流跌落式熔断器规模增长趋势2018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风电行业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传统电力</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户内高压交流跌落式熔断器行业发展总体概况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户内高压交流跌落式熔断器行业发展主要特点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户内高压交流跌落式熔断器行业发展影响因素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全球户内高压交流跌落式熔断器供需现状及预测（2018-2029）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全球户内高压交流跌落式熔断器产能、产量、产能利用率及发展趋势（2018-2029）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全球户内高压交流跌落式熔断器产量、需求量及发展趋势（2018-2029）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全球主要地区户内高压交流跌落式熔断器产量及发展趋势（2018-2029）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中国户内高压交流跌落式熔断器供需现状及预测（2018-2029）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中国户内高压交流跌落式熔断器产能、产量、产能利用率及发展趋势（2018-2029）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中国户内高压交流跌落式熔断器产量、市场需求量及发展趋势（2018-2029）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中国户内高压交流跌落式熔断器产能和产量占全球的比重（2018-2029）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全球户内高压交流跌落式熔断器销量及收入（2018-2029）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2.3.1 全球市场户内高压交流跌落式熔断器收入（2018-2029）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2.3.2 全球市场户内高压交流跌落式熔断器销量（2018-2029）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2.3.3 全球市场户内高压交流跌落式熔断器价格趋势（2018-2029）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中国户内高压交流跌落式熔断器销量及收入（2018-2029）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2.4.1 中国市场户内高压交流跌落式熔断器收入（2018-2029）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2.4.2 中国市场户内高压交流跌落式熔断器销量（2018-2029）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2.4.3 中国市场户内高压交流跌落式熔断器销量和收入占全球的比重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全球户内高压交流跌落式熔断器主要地区分析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全球主要地区户内高压交流跌落式熔断器市场规模分析：2018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全球主要地区户内高压交流跌落式熔断器销售收入及市场份额（2018-2023年）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全球主要地区户内高压交流跌落式熔断器销售收入预测（2024-2029）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全球主要地区户内高压交流跌落式熔断器销量分析：2018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全球主要地区户内高压交流跌落式熔断器销量及市场份额（2018-2023年）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全球主要地区户内高压交流跌落式熔断器销量及市场份额预测（2024-2029）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北美（美国和加拿大）户内高压交流跌落式熔断器销量（2018-2029）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北美（美国和加拿大）户内高压交流跌落式熔断器收入（2018-2029）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欧洲（德国、英国、法国和意大利等国家）户内高压交流跌落式熔断器销量（2018-2029）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欧洲（德国、英国、法国和意大利等国家）户内高压交流跌落式熔断器收入（2018-2029）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亚太地区（中国、日本、韩国、中国台湾、印度和东南亚等）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亚太（中国、日本、韩国、中国台湾、印度和东南亚等）户内高压交流跌落式熔断器销量（2018-2029）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亚太（中国、日本、韩国、中国台湾、印度和东南亚等）户内高压交流跌落式熔断器收入（2018-2029）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拉美地区（墨西哥、巴西等国家）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拉美地区（墨西哥、巴西等国家）户内高压交流跌落式熔断器销量（2018-2029）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拉美地区（墨西哥、巴西等国家）户内高压交流跌落式熔断器收入（2018-2029）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中东及非洲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中东及非洲（土耳其、沙特等国家）户内高压交流跌落式熔断器销量（2018-2029）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中东及非洲（土耳其、沙特等国家）户内高压交流跌落式熔断器收入（2018-2029）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全球市场主要厂商户内高压交流跌落式熔断器产能市场份额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全球市场主要厂商户内高压交流跌落式熔断器销量（2018-2023）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4.1.3 全球市场主要厂商户内高压交流跌落式熔断器销售收入（2018-2023）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4.1.4 全球市场主要厂商户内高压交流跌落式熔断器销售价格（2018-2023）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4.1.5 2022年全球主要生产商户内高压交流跌落式熔断器收入排名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中国市场竞争格局及占有率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中国市场主要厂商户内高压交流跌落式熔断器销量（2018-2023）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中国市场主要厂商户内高压交流跌落式熔断器销售收入（2018-2023）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4.2.3 中国市场主要厂商户内高压交流跌落式熔断器销售价格（2018-2023）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4.2.4 2022年中国主要生产商户内高压交流跌落式熔断器收入排名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全球主要厂商户内高压交流跌落式熔断器总部及产地分布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4.4 全球主要厂商户内高压交流跌落式熔断器商业化日期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4.5 全球主要厂商户内高压交流跌落式熔断器产品类型及应用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 户内高压交流跌落式熔断器行业集中度、竞争程度分析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4.6.1 户内高压交流跌落式熔断器行业集中度分析：全球头部厂商份额（Top 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4.6.2 全球户内高压交流跌落式熔断器第一梯队、第二梯队和第三梯队生产商（品牌）及市场份额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不同产品类型户内高压交流跌落式熔断器分析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全球市场不同产品类型户内高压交流跌落式熔断器销量（2018-2029）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全球市场不同产品类型户内高压交流跌落式熔断器销量及市场份额（2018-2023）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全球市场不同产品类型户内高压交流跌落式熔断器销量预测（2024-2029）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全球市场不同产品类型户内高压交流跌落式熔断器收入（2018-2029）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全球市场不同产品类型户内高压交流跌落式熔断器收入及市场份额（2018-2023）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全球市场不同产品类型户内高压交流跌落式熔断器收入预测（2024-2029）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全球市场不同产品类型户内高压交流跌落式熔断器价格走势（2018-2029）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 中国市场不同产品类型户内高压交流跌落式熔断器销量（2018-2029）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5.4.1 中国市场不同产品类型户内高压交流跌落式熔断器销量及市场份额（2018-2023）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5.4.2 中国市场不同产品类型户内高压交流跌落式熔断器销量预测（2024-2029）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 中国市场不同产品类型户内高压交流跌落式熔断器收入（2018-2029）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5.5.1 中国市场不同产品类型户内高压交流跌落式熔断器收入及市场份额（2018-2023）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5.5.2 中国市场不同产品类型户内高压交流跌落式熔断器收入预测（2024-2029）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不同应用户内高压交流跌落式熔断器分析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全球市场不同应用户内高压交流跌落式熔断器销量（2018-2029）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 全球市场不同应用户内高压交流跌落式熔断器销量及市场份额（2018-2023）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 全球市场不同应用户内高压交流跌落式熔断器销量预测（2024-2029）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全球市场不同应用户内高压交流跌落式熔断器收入（2018-2029）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6.2.1 全球市场不同应用户内高压交流跌落式熔断器收入及市场份额（2018-2023）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6.2.2 全球市场不同应用户内高压交流跌落式熔断器收入预测（2024-2029）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全球市场不同应用户内高压交流跌落式熔断器价格走势（2018-2029）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中国市场不同应用户内高压交流跌落式熔断器销量（2018-2029）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6.4.1 中国市场不同应用户内高压交流跌落式熔断器销量及市场份额（2018-2023）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6.4.2 中国市场不同应用户内高压交流跌落式熔断器销量预测（2024-2029）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中国市场不同应用户内高压交流跌落式熔断器收入（2018-2029）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6.5.1 中国市场不同应用户内高压交流跌落式熔断器收入及市场份额（2018-2023）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6.5.2 中国市场不同应用户内高压交流跌落式熔断器收入预测（2024-2029）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户内高压交流跌落式熔断器行业发展趋势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户内高压交流跌落式熔断器行业主要驱动因素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户内高压交流跌落式熔断器中国企业SWOT分析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中国户内高压交流跌落式熔断器行业政策环境分析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户内高压交流跌落式熔断器行业产业链简介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户内高压交流跌落式熔断器行业供应链分析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户内高压交流跌落式熔断器主要原料及供应情况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户内高压交流跌落式熔断器行业主要下游客户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户内高压交流跌落式熔断器行业采购模式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户内高压交流跌落式熔断器行业生产模式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户内高压交流跌落式熔断器行业销售模式及销售渠道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全球市场主要户内高压交流跌落式熔断器厂商简介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伊顿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伊顿基本信息、户内高压交流跌落式熔断器生产基地、销售区域、竞争对手及市场地位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 伊顿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 伊顿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 伊顿公司简介及主要业务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 伊顿企业最新动态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ABB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ABB基本信息、户内高压交流跌落式熔断器生产基地、销售区域、竞争对手及市场地位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ABB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9.2.3 ABB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9.2.4 ABB公司简介及主要业务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9.2.5 ABB企业最新动态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AISO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9.3.1 AISO Electric基本信息、户内高压交流跌落式熔断器生产基地、销售区域、竞争对手及市场地位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9.3.2 AISO Electric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9.3.3 AISO Electric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9.3.4 AISO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9.3.5 AISO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森萨塔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9.4.1 森萨塔基本信息、户内高压交流跌落式熔断器生产基地、销售区域、竞争对手及市场地位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9.4.2 森萨塔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9.4.3 森萨塔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9.4.4 森萨塔公司简介及主要业务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9.4.5 森萨塔企业最新动态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 ZMS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9.5.1 ZMS基本信息、户内高压交流跌落式熔断器生产基地、销售区域、竞争对手及市场地位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9.5.2 ZMS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9.5.3 ZMS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9.5.4 ZMS公司简介及主要业务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9.5.5 ZMS企业最新动态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 Tianan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9.6.1 Tianan Electric基本信息、户内高压交流跌落式熔断器生产基地、销售区域、竞争对手及市场地位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9.6.2 Tianan Electric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9.6.3 Tianan Electric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9.6.4 Tianan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9.6.5 Tianan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 赫森(无锡)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9.7.1 赫森(无锡)基本信息、户内高压交流跌落式熔断器生产基地、销售区域、竞争对手及市场地位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9.7.2 赫森(无锡)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9.7.3 赫森(无锡)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9.7.4 赫森(无锡)公司简介及主要业务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9.7.5 赫森(无锡)企业最新动态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 西高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9.8.1 西高基本信息、户内高压交流跌落式熔断器生产基地、销售区域、竞争对手及市场地位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9.8.2 西高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9.8.3 西高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9.8.4 西高公司简介及主要业务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9.8.5 西高企业最新动态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 德力西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9.9.1 德力西基本信息、户内高压交流跌落式熔断器生产基地、销售区域、竞争对手及市场地位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9.9.2 德力西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9.9.3 德力西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9.9.4 德力西公司简介及主要业务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9.9.5 德力西企业最新动态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 施恩禧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9.10.1 施恩禧基本信息、户内高压交流跌落式熔断器生产基地、销售区域、竞争对手及市场地位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9.10.2 施恩禧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9.10.3 施恩禧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9.10.4 施恩禧公司简介及主要业务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9.10.5 施恩禧企业最新动态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恵程科技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9.11.1 恵程科技基本信息、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9.11.2 恵程科技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9.11.3 恵程科技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9.11.4 恵程科技公司简介及主要业务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9.11.5 恵程科技企业最新动态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 浙江范桥电气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9.12.1 浙江范桥电气基本信息、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9.12.2 浙江范桥电气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9.12.3 浙江范桥电气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9.12.4 浙江范桥电气公司简介及主要业务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9.12.5 浙江范桥电气企业最新动态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 人民电器集团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9.13.1 人民电器集团基本信息、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9.13.2 人民电器集团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9.13.3 人民电器集团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9.13.4 人民电器集团公司简介及主要业务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9.13.5 人民电器集团企业最新动态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 永册电气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9.14.1 永册电气基本信息、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9.14.2 永册电气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9.14.3 永册电气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9.14.4 永册电气公司简介及主要业务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9.14.5 永册电气企业最新动态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 上海宏格电力科技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9.15.1 上海宏格电力科技基本信息、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9.15.2 上海宏格电力科技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9.15.3 上海宏格电力科技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9.15.4 上海宏格电力科技公司简介及主要业务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9.15.5 上海宏格电力科技企业最新动态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9.16 河南平高电气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9.16.1 河南平高电气基本信息、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9.16.2 河南平高电气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9.16.3 河南平高电气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9.16.4 河南平高电气公司简介及主要业务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9.16.5 河南平高电气企业最新动态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9.17 登高电气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9.17.1 登高电气基本信息、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9.17.2 登高电气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9.17.3 登高电气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9.17.4 登高电气公司简介及主要业务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9.17.5 登高电气企业最新动态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9.18 中韶电气股份有限公司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9.18.1 中韶电气股份有限公司基本信息、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9.18.2 中韶电气股份有限公司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9.18.3 中韶电气股份有限公司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9.18.4 中韶电气股份有限公司公司简介及主要业务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9.18.5 中韶电气股份有限公司企业最新动态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9.19 智固科技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9.19.1 智固科技基本信息、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9.19.2 智固科技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9.19.3 智固科技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9.19.4 智固科技公司简介及主要业务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9.19.5 智固科技企业最新动态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9.20 浙江锦翔电气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9.20.1 浙江锦翔电气基本信息、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9.20.2 浙江锦翔电气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9.20.3 浙江锦翔电气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9.20.4 浙江锦翔电气公司简介及主要业务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9.20.5 浙江锦翔电气企业最新动态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河南森源电气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9.21.1 河南森源电气基本信息、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9.21.2 河南森源电气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9.21.3 河南森源电气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9.21.4 河南森源电气公司简介及主要业务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9.21.5 河南森源电气企业最新动态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浙江火山电气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9.22.1 浙江火山电气基本信息、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9.22.2 浙江火山电气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9.22.3 浙江火山电气 户内高压交流跌落式熔断器销量、收入、价格及毛利率（2018-2023）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9.22.4 浙江火山电气公司简介及主要业务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9.22.5 浙江火山电气企业最新动态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中国市场户内高压交流跌落式熔断器产量、销量、进出口分析及未来趋势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中国市场户内高压交流跌落式熔断器产量、销量、进出口分析及未来趋势（2018-2029）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中国市场户内高压交流跌落式熔断器进出口贸易趋势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中国市场户内高压交流跌落式熔断器主要进口来源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中国市场户内高压交流跌落式熔断器主要出口目的地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11 中国市场户内高压交流跌落式熔断器主要地区分布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11.1 中国户内高压交流跌落式熔断器生产地区分布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11.2 中国户内高压交流跌落式熔断器消费地区分布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12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13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全球不同产品类型户内高压交流跌落式熔断器增长趋势2018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不同应用户内高压交流跌落式熔断器增长趋势2018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户内高压交流跌落式熔断器行业发展主要特点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户内高压交流跌落式熔断器行业发展有利因素分析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户内高压交流跌落式熔断器行业发展不利因素分析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进入户内高压交流跌落式熔断器行业壁垒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全球主要地区户内高压交流跌落式熔断器产量（千件）：2018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全球主要地区户内高压交流跌落式熔断器产量（2018-2023）&amp;（千件）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全球主要地区户内高压交流跌落式熔断器产量市场份额（2018-2023）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全球主要地区户内高压交流跌落式熔断器产量（2024-2029）&amp;（千件）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全球主要地区户内高压交流跌落式熔断器销售收入（百万美元）：2018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全球主要地区户内高压交流跌落式熔断器销售收入（2018-2023）&amp;（百万美元）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全球主要地区户内高压交流跌落式熔断器销售收入市场份额（2018-2023）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全球主要地区户内高压交流跌落式熔断器收入（2024-2029）&amp;（百万美元）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全球主要地区户内高压交流跌落式熔断器收入市场份额（2024-2029）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全球主要地区户内高压交流跌落式熔断器销量（千件）：2018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全球主要地区户内高压交流跌落式熔断器销量（2018-2023）&amp;（千件）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全球主要地区户内高压交流跌落式熔断器销量市场份额（2018-2023）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全球主要地区户内高压交流跌落式熔断器销量（2024-2029）&amp;（千件）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全球主要地区户内高压交流跌落式熔断器销量份额（2024-2029）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北美户内高压交流跌落式熔断器基本情况分析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欧洲户内高压交流跌落式熔断器基本情况分析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亚太地区户内高压交流跌落式熔断器基本情况分析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拉美地区户内高压交流跌落式熔断器基本情况分析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中东及非洲户内高压交流跌落式熔断器基本情况分析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全球市场主要厂商户内高压交流跌落式熔断器产能（2022-2023）&amp;（千件）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全球市场主要厂商户内高压交流跌落式熔断器销量（2018-2023）&amp;（千件）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全球市场主要厂商户内高压交流跌落式熔断器销量市场份额（2018-2023）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全球市场主要厂商户内高压交流跌落式熔断器销售收入（2018-2023）&amp;（百万美元）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全球市场主要厂商户内高压交流跌落式熔断器销售收入市场份额（2018-2023）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全球市场主要厂商户内高压交流跌落式熔断器销售价格（2018-2023）&amp;（美元/件）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2022年全球主要生产商户内高压交流跌落式熔断器收入排名（百万美元）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中国市场主要厂商户内高压交流跌落式熔断器销量（2018-2023）&amp;（千件）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中国市场主要厂商户内高压交流跌落式熔断器销量市场份额（2018-2023）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中国市场主要厂商户内高压交流跌落式熔断器销售收入（2018-2023）&amp;（百万美元）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中国市场主要厂商户内高压交流跌落式熔断器销售收入市场份额（2018-2023）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中国市场主要厂商户内高压交流跌落式熔断器销售价格（2018-2023）&amp;（美元/件）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2022年中国主要生产商户内高压交流跌落式熔断器收入排名（百万美元）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全球主要厂商户内高压交流跌落式熔断器总部及产地分布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全球主要厂商户内高压交流跌落式熔断器商业化日期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全球主要厂商户内高压交流跌落式熔断器产品类型及应用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2022年全球户内高压交流跌落式熔断器主要厂商市场地位（第一梯队、第二梯队和第三梯队）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全球不同产品类型户内高压交流跌落式熔断器销量（2018-2023年）&amp;（千件）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全球不同产品类型户内高压交流跌落式熔断器销量市场份额（2018-2023）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全球不同产品类型户内高压交流跌落式熔断器销量预测（2024-2029）&amp;（千件）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全球市场不同产品类型户内高压交流跌落式熔断器销量市场份额预测（2024-2029）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全球不同产品类型户内高压交流跌落式熔断器收入（2018-2023年）&amp;（百万美元）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全球不同产品类型户内高压交流跌落式熔断器收入市场份额（2018-2023）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全球不同产品类型户内高压交流跌落式熔断器收入预测（2024-2029）&amp;（百万美元）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全球不同产品类型户内高压交流跌落式熔断器收入市场份额预测（2024-2029）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中国不同产品类型户内高压交流跌落式熔断器销量（2018-2023年）&amp;（千件）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中国不同产品类型户内高压交流跌落式熔断器销量市场份额（2018-2023）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中国不同产品类型户内高压交流跌落式熔断器销量预测（2024-2029）&amp;（千件）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中国不同产品类型户内高压交流跌落式熔断器销量市场份额预测（2024-2029）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中国不同产品类型户内高压交流跌落式熔断器收入（2018-2023年）&amp;（百万美元）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中国不同产品类型户内高压交流跌落式熔断器收入市场份额（2018-2023）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中国不同产品类型户内高压交流跌落式熔断器收入预测（2024-2029）&amp;（百万美元）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中国不同产品类型户内高压交流跌落式熔断器收入市场份额预测（2024-2029）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全球不同应用户内高压交流跌落式熔断器销量（2018-2023年）&amp;（千件）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全球不同应用户内高压交流跌落式熔断器销量市场份额（2018-2023）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全球不同应用户内高压交流跌落式熔断器销量预测（2024-2029）&amp;（千件）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全球市场不同应用户内高压交流跌落式熔断器销量市场份额预测（2024-2029）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全球不同应用户内高压交流跌落式熔断器收入（2018-2023年）&amp;（百万美元）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全球不同应用户内高压交流跌落式熔断器收入市场份额（2018-2023）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全球不同应用户内高压交流跌落式熔断器收入预测（2024-2029）&amp;（百万美元）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全球不同应用户内高压交流跌落式熔断器收入市场份额预测（2024-2029）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中国不同应用户内高压交流跌落式熔断器销量（2018-2023年）&amp;（千件）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中国不同应用户内高压交流跌落式熔断器销量市场份额（2018-2023）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中国不同应用户内高压交流跌落式熔断器销量预测（2024-2029）&amp;（千件）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中国不同应用户内高压交流跌落式熔断器销量市场份额预测（2024-2029）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中国不同应用户内高压交流跌落式熔断器收入（2018-2023年）&amp;（百万美元）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中国不同应用户内高压交流跌落式熔断器收入市场份额（2018-2023）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中国不同应用户内高压交流跌落式熔断器收入预测（2024-2029）&amp;（百万美元）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中国不同应用户内高压交流跌落式熔断器收入市场份额预测（2024-2029）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户内高压交流跌落式熔断器行业技术发展趋势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户内高压交流跌落式熔断器行业主要驱动因素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户内高压交流跌落式熔断器行业供应链分析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户内高压交流跌落式熔断器上游原料供应商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户内高压交流跌落式熔断器行业主要下游客户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户内高压交流跌落式熔断器行业典型经销商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伊顿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伊顿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伊顿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伊顿公司简介及主要业务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伊顿企业最新动态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ABB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ABB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ABB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ABB公司简介及主要业务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ABB企业最新动态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AISO Electric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AISO Electric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AISO Electric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AISO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AISO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森萨塔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森萨塔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森萨塔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森萨塔公司简介及主要业务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森萨塔企业最新动态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ZMS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ZMS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ZMS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ZMS公司简介及主要业务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ZMS企业最新动态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Tianan Electric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Tianan Electric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Tianan Electric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Tianan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Tianan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赫森(无锡)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赫森(无锡)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赫森(无锡)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赫森(无锡)公司简介及主要业务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赫森(无锡)企业最新动态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西高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西高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西高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西高公司简介及主要业务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西高企业最新动态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德力西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德力西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德力西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德力西公司简介及主要业务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德力西企业最新动态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施恩禧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施恩禧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施恩禧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施恩禧公司简介及主要业务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施恩禧企业最新动态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恵程科技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恵程科技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恵程科技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恵程科技公司简介及主要业务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恵程科技企业最新动态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浙江范桥电气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浙江范桥电气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浙江范桥电气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浙江范桥电气公司简介及主要业务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浙江范桥电气企业最新动态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人民电器集团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人民电器集团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人民电器集团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人民电器集团公司简介及主要业务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表145 人民电器集团企业最新动态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表146 永册电气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表147 永册电气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表148 永册电气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表149 永册电气公司简介及主要业务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表150 永册电气企业最新动态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表151 上海宏格电力科技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表152 上海宏格电力科技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表153 上海宏格电力科技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表154 上海宏格电力科技公司简介及主要业务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表155 上海宏格电力科技企业最新动态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表156 河南平高电气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表157 河南平高电气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表158 河南平高电气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表159 河南平高电气公司简介及主要业务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表160 河南平高电气企业最新动态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表161 登高电气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表162 登高电气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表163 登高电气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表164 登高电气公司简介及主要业务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表165 登高电气企业最新动态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表166 中韶电气股份有限公司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表167 中韶电气股份有限公司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表168 中韶电气股份有限公司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表169 中韶电气股份有限公司公司简介及主要业务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表170 中韶电气股份有限公司企业最新动态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表171 智固科技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表172 智固科技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表173 智固科技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表174 智固科技公司简介及主要业务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表175 智固科技企业最新动态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表176 浙江锦翔电气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表177 浙江锦翔电气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表178 浙江锦翔电气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表179 浙江锦翔电气公司简介及主要业务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表180 浙江锦翔电气企业最新动态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表181 河南森源电气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表182 河南森源电气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表183 河南森源电气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表184 河南森源电气公司简介及主要业务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表185 河南森源电气企业最新动态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表186 浙江火山电气 户内高压交流跌落式熔断器生产基地、销售区域、竞争对手及市场地位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表187 浙江火山电气 户内高压交流跌落式熔断器产品规格、参数及市场应用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表188 浙江火山电气 户内高压交流跌落式熔断器销量（千件）、收入（百万美元）、价格（美元/件）及毛利率（2018-2023）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表189 浙江火山电气公司简介及主要业务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表190 浙江火山电气企业最新动态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表191 中国市场户内高压交流跌落式熔断器产量、销量、进出口（2018-2023年）&amp;（千件）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表192 中国市场户内高压交流跌落式熔断器产量、销量、进出口预测（2024-2029）&amp;（千件）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表193 中国市场户内高压交流跌落式熔断器进出口贸易趋势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表194 中国市场户内高压交流跌落式熔断器主要进口来源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表195 中国市场户内高压交流跌落式熔断器主要出口目的地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表196 中国户内高压交流跌落式熔断器生产地区分布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表197 中国户内高压交流跌落式熔断器消费地区分布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表198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表199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户内高压交流跌落式熔断器产品图片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全球不同产品类型户内高压交流跌落式熔断器规模2018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全球不同产品类型户内高压交流跌落式熔断器市场份额2022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10 kV产品图片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35 kV产品图片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全球不同应用户内高压交流跌落式熔断器规模2018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全球不同应用户内高压交流跌落式熔断器市场份额2022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风电行业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传统电力</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全球户内高压交流跌落式熔断器产能、产量、产能利用率及发展趋势（2018-2029）&amp;（千件）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全球户内高压交流跌落式熔断器产量、需求量及发展趋势（2018-2029）&amp;（千件）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全球主要地区户内高压交流跌落式熔断器产量规模：2018 VS 2022 VS 2029（千件）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全球主要地区户内高压交流跌落式熔断器产量市场份额（2018-2029）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中国户内高压交流跌落式熔断器产能、产量、产能利用率及发展趋势（2018-2029）&amp;（千件）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中国户内高压交流跌落式熔断器产量、市场需求量及发展趋势（2018-2029）&amp;（千件）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中国户内高压交流跌落式熔断器总产能占全球比重（2018-2029）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中国户内高压交流跌落式熔断器总产量占全球比重（2018-2029）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全球户内高压交流跌落式熔断器市场收入及增长率:（2018-2029）&amp;（百万美元）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全球市场户内高压交流跌落式熔断器市场规模：2018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全球市场户内高压交流跌落式熔断器销量及增长率（2018-2029）&amp;（千件）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全球市场户内高压交流跌落式熔断器价格趋势（2018-2029）&amp;（美元/件）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中国户内高压交流跌落式熔断器市场收入及增长率:（2018-2029）&amp;（百万美元）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中国市场户内高压交流跌落式熔断器市场规模：2018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中国市场户内高压交流跌落式熔断器销量及增长率（2018-2029）&amp;（千件）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中国市场户内高压交流跌落式熔断器销量占全球比重（2018-2029）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中国户内高压交流跌落式熔断器收入占全球比重（2018-2029）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全球主要地区户内高压交流跌落式熔断器销售收入规模：2018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全球主要地区户内高压交流跌落式熔断器销售收入市场份额（2018-2023）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全球主要地区户内高压交流跌落式熔断器销售收入市场份额（2018 VS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全球主要地区户内高压交流跌落式熔断器收入市场份额（2024-2029）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北美（美国和加拿大）户内高压交流跌落式熔断器销量（2018-2029）&amp;（千件）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图33 北美（美国和加拿大）户内高压交流跌落式熔断器销量份额（2018-2029）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图34 北美（美国和加拿大）户内高压交流跌落式熔断器收入（2018-2029）&amp;（百万美元）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图35 北美（美国和加拿大）户内高压交流跌落式熔断器收入份额（2018-2029）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图36 欧洲（德国、英国、法国和意大利等国家）户内高压交流跌落式熔断器销量（2018-2029）&amp;（千件）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图37 欧洲（德国、英国、法国和意大利等国家）户内高压交流跌落式熔断器销量份额（2018-2029）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图38 欧洲（德国、英国、法国和意大利等国家）户内高压交流跌落式熔断器收入（2018-2029）&amp;（百万美元）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图39 欧洲（德国、英国、法国和意大利等国家）户内高压交流跌落式熔断器收入份额（2018-2029）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图40 亚太（中国、日本、韩国、中国台湾、印度和东南亚等）户内高压交流跌落式熔断器销量（2018-2029）&amp;（千件）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图41 亚太（中国、日本、韩国、中国台湾、印度和东南亚等）户内高压交流跌落式熔断器销量份额（2018-2029）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图42 亚太（中国、日本、韩国、中国台湾、印度和东南亚等）户内高压交流跌落式熔断器收入（2018-2029）&amp;（百万美元）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图43 亚太（中国、日本、韩国、中国台湾、印度和东南亚等）户内高压交流跌落式熔断器收入份额（2018-2029）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图44 拉美地区（墨西哥、巴西等国家）户内高压交流跌落式熔断器销量（2018-2029）&amp;（千件）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图45 拉美地区（墨西哥、巴西等国家）户内高压交流跌落式熔断器销量份额（2018-2029）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图46 拉美地区（墨西哥、巴西等国家）户内高压交流跌落式熔断器收入（2018-2029）&amp;（百万美元）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图47 拉美地区（墨西哥、巴西等国家）户内高压交流跌落式熔断器收入份额（2018-2029）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图48 中东及非洲（土耳其、沙特等国家）户内高压交流跌落式熔断器销量（2018-2029）&amp;（千件）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图49 中东及非洲（土耳其、沙特等国家）户内高压交流跌落式熔断器销量份额（2018-2029）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图50 中东及非洲（土耳其、沙特等国家）户内高压交流跌落式熔断器收入（2018-2029）&amp;（百万美元）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图51 中东及非洲（土耳其、沙特等国家）户内高压交流跌落式熔断器收入份额（2018-2029）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图52 2022年全球市场主要厂商户内高压交流跌落式熔断器销量市场份额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图53 2022年全球市场主要厂商户内高压交流跌落式熔断器收入市场份额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图54 2022年中国市场主要厂商户内高压交流跌落式熔断器销量市场份额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图55 2022年中国市场主要厂商户内高压交流跌落式熔断器收入市场份额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图56 2022年全球前五大生产商户内高压交流跌落式熔断器市场份额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图57 全球户内高压交流跌落式熔断器第一梯队、第二梯队和第三梯队生产商（品牌）及市场份额（2022）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图58 全球不同产品类型户内高压交流跌落式熔断器价格走势（2018-2029）&amp;（美元/件）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图59 全球不同应用户内高压交流跌落式熔断器价格走势（2018-2029）&amp;（美元/件）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图60 户内高压交流跌落式熔断器中国企业SWOT分析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图61 户内高压交流跌落式熔断器产业链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图62 户内高压交流跌落式熔断器行业采购模式分析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图63 户内高压交流跌落式熔断器行业生产模式分析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图64 户内高压交流跌落式熔断器行业销售模式分析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图65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图66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图67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zA0NSwiaGRpZCI6IjY3YTEzMDQ2M2ViMDk1NDQ0ZWIyMzZiOTVkNTMwZWIwIiwidXNlckNvdW50IjozMDQ1fQ=="/>
  </w:docVars>
  <w:rsids>
    <w:rsidRoot w:val="438C3708"/>
    <w:rsid w:val="00005402"/>
    <w:rsid w:val="00044EF2"/>
    <w:rsid w:val="0009075B"/>
    <w:rsid w:val="00103897"/>
    <w:rsid w:val="001464CE"/>
    <w:rsid w:val="001A2968"/>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8878D1"/>
    <w:rsid w:val="008D313A"/>
    <w:rsid w:val="009224FE"/>
    <w:rsid w:val="00976277"/>
    <w:rsid w:val="009E329D"/>
    <w:rsid w:val="009F3C26"/>
    <w:rsid w:val="00AD7338"/>
    <w:rsid w:val="00B2476A"/>
    <w:rsid w:val="00B92181"/>
    <w:rsid w:val="00B93F2F"/>
    <w:rsid w:val="00B95CDD"/>
    <w:rsid w:val="00BE7797"/>
    <w:rsid w:val="00BF0E19"/>
    <w:rsid w:val="00C30909"/>
    <w:rsid w:val="00D9637F"/>
    <w:rsid w:val="00E973EC"/>
    <w:rsid w:val="00FC3E1B"/>
    <w:rsid w:val="01011432"/>
    <w:rsid w:val="010527E5"/>
    <w:rsid w:val="01182922"/>
    <w:rsid w:val="01192301"/>
    <w:rsid w:val="011949CD"/>
    <w:rsid w:val="011C59CD"/>
    <w:rsid w:val="01207B0A"/>
    <w:rsid w:val="012908C8"/>
    <w:rsid w:val="012F2443"/>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910A08"/>
    <w:rsid w:val="019D55FE"/>
    <w:rsid w:val="01A3100D"/>
    <w:rsid w:val="01B51143"/>
    <w:rsid w:val="01B85F94"/>
    <w:rsid w:val="01B91D0C"/>
    <w:rsid w:val="01C901A1"/>
    <w:rsid w:val="01CE57B8"/>
    <w:rsid w:val="01D46B46"/>
    <w:rsid w:val="01D60B10"/>
    <w:rsid w:val="01E23011"/>
    <w:rsid w:val="01E52DF6"/>
    <w:rsid w:val="01EE7C08"/>
    <w:rsid w:val="01F035E3"/>
    <w:rsid w:val="01F3521E"/>
    <w:rsid w:val="01F914E4"/>
    <w:rsid w:val="01FB0577"/>
    <w:rsid w:val="01FD3441"/>
    <w:rsid w:val="0200793B"/>
    <w:rsid w:val="02082951"/>
    <w:rsid w:val="020A2568"/>
    <w:rsid w:val="022278B2"/>
    <w:rsid w:val="022952B7"/>
    <w:rsid w:val="022A20AD"/>
    <w:rsid w:val="022E26FA"/>
    <w:rsid w:val="0235549D"/>
    <w:rsid w:val="02385327"/>
    <w:rsid w:val="02394999"/>
    <w:rsid w:val="023D0B8F"/>
    <w:rsid w:val="024242BB"/>
    <w:rsid w:val="024737BC"/>
    <w:rsid w:val="024912E2"/>
    <w:rsid w:val="024A64DB"/>
    <w:rsid w:val="024B6E08"/>
    <w:rsid w:val="025832D3"/>
    <w:rsid w:val="025C1016"/>
    <w:rsid w:val="026779BA"/>
    <w:rsid w:val="026956E5"/>
    <w:rsid w:val="0273010D"/>
    <w:rsid w:val="027619AC"/>
    <w:rsid w:val="027F1500"/>
    <w:rsid w:val="02832A46"/>
    <w:rsid w:val="02853CA9"/>
    <w:rsid w:val="0293006E"/>
    <w:rsid w:val="02932D49"/>
    <w:rsid w:val="02950A8E"/>
    <w:rsid w:val="02963561"/>
    <w:rsid w:val="02A66F7F"/>
    <w:rsid w:val="02AA1ACC"/>
    <w:rsid w:val="02B0310F"/>
    <w:rsid w:val="02BC3862"/>
    <w:rsid w:val="02BD75DA"/>
    <w:rsid w:val="02BF3353"/>
    <w:rsid w:val="02C72207"/>
    <w:rsid w:val="02CF7A3A"/>
    <w:rsid w:val="02D8252E"/>
    <w:rsid w:val="02DF57A3"/>
    <w:rsid w:val="02E828A9"/>
    <w:rsid w:val="02ED4364"/>
    <w:rsid w:val="02FC7ACC"/>
    <w:rsid w:val="02FE20CD"/>
    <w:rsid w:val="030275C1"/>
    <w:rsid w:val="032B09E8"/>
    <w:rsid w:val="03323B24"/>
    <w:rsid w:val="03353615"/>
    <w:rsid w:val="0336401E"/>
    <w:rsid w:val="0337738D"/>
    <w:rsid w:val="03404493"/>
    <w:rsid w:val="03433F84"/>
    <w:rsid w:val="03450DEE"/>
    <w:rsid w:val="0350044F"/>
    <w:rsid w:val="036A59B4"/>
    <w:rsid w:val="037477CB"/>
    <w:rsid w:val="03870314"/>
    <w:rsid w:val="0388408C"/>
    <w:rsid w:val="038A3960"/>
    <w:rsid w:val="038F2452"/>
    <w:rsid w:val="03920A67"/>
    <w:rsid w:val="039B5D11"/>
    <w:rsid w:val="03A10CAA"/>
    <w:rsid w:val="03A24C2B"/>
    <w:rsid w:val="03A82039"/>
    <w:rsid w:val="03B94E08"/>
    <w:rsid w:val="03BB6210"/>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B10FF"/>
    <w:rsid w:val="043D4E77"/>
    <w:rsid w:val="04450729"/>
    <w:rsid w:val="04531FA4"/>
    <w:rsid w:val="045521C0"/>
    <w:rsid w:val="045A1585"/>
    <w:rsid w:val="046C750A"/>
    <w:rsid w:val="04740E9E"/>
    <w:rsid w:val="047A39D5"/>
    <w:rsid w:val="047A5783"/>
    <w:rsid w:val="047F0663"/>
    <w:rsid w:val="048605CC"/>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96B07"/>
    <w:rsid w:val="050D2A9B"/>
    <w:rsid w:val="050F7BAB"/>
    <w:rsid w:val="051554AC"/>
    <w:rsid w:val="051C3F2E"/>
    <w:rsid w:val="051D6022"/>
    <w:rsid w:val="051F632A"/>
    <w:rsid w:val="05263B5D"/>
    <w:rsid w:val="052E3828"/>
    <w:rsid w:val="05344215"/>
    <w:rsid w:val="05374021"/>
    <w:rsid w:val="053B0594"/>
    <w:rsid w:val="053B7608"/>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60A3D"/>
    <w:rsid w:val="05B71CEB"/>
    <w:rsid w:val="05B96C80"/>
    <w:rsid w:val="05BD626F"/>
    <w:rsid w:val="05BE1FE7"/>
    <w:rsid w:val="05C05FA5"/>
    <w:rsid w:val="05D03D33"/>
    <w:rsid w:val="05DD246D"/>
    <w:rsid w:val="05E27A84"/>
    <w:rsid w:val="05F17CC7"/>
    <w:rsid w:val="05F23A3F"/>
    <w:rsid w:val="060317A8"/>
    <w:rsid w:val="06035C4C"/>
    <w:rsid w:val="060914B4"/>
    <w:rsid w:val="06110369"/>
    <w:rsid w:val="06147E59"/>
    <w:rsid w:val="061502A7"/>
    <w:rsid w:val="061C6B2D"/>
    <w:rsid w:val="061F6802"/>
    <w:rsid w:val="062E4C3D"/>
    <w:rsid w:val="062E6905"/>
    <w:rsid w:val="063B3638"/>
    <w:rsid w:val="063F0270"/>
    <w:rsid w:val="06456265"/>
    <w:rsid w:val="064918B1"/>
    <w:rsid w:val="064F2C3F"/>
    <w:rsid w:val="06654211"/>
    <w:rsid w:val="066606B5"/>
    <w:rsid w:val="06744454"/>
    <w:rsid w:val="067A09FA"/>
    <w:rsid w:val="067A5541"/>
    <w:rsid w:val="067A5F0E"/>
    <w:rsid w:val="067E6679"/>
    <w:rsid w:val="0687687D"/>
    <w:rsid w:val="068E19BA"/>
    <w:rsid w:val="06986BE8"/>
    <w:rsid w:val="069D1BFD"/>
    <w:rsid w:val="069F6334"/>
    <w:rsid w:val="06AA2137"/>
    <w:rsid w:val="06AB256C"/>
    <w:rsid w:val="06AB431A"/>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7130D"/>
    <w:rsid w:val="06FA1737"/>
    <w:rsid w:val="07050D55"/>
    <w:rsid w:val="070D6D82"/>
    <w:rsid w:val="071A41EC"/>
    <w:rsid w:val="072639A0"/>
    <w:rsid w:val="072916E2"/>
    <w:rsid w:val="0730481F"/>
    <w:rsid w:val="07416A2C"/>
    <w:rsid w:val="07463E60"/>
    <w:rsid w:val="074B3532"/>
    <w:rsid w:val="074F1149"/>
    <w:rsid w:val="07541C5A"/>
    <w:rsid w:val="0754398E"/>
    <w:rsid w:val="075C3866"/>
    <w:rsid w:val="07610E7C"/>
    <w:rsid w:val="07635050"/>
    <w:rsid w:val="0764271A"/>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10B5"/>
    <w:rsid w:val="07F93FB3"/>
    <w:rsid w:val="08055CAB"/>
    <w:rsid w:val="08065580"/>
    <w:rsid w:val="080950B1"/>
    <w:rsid w:val="080A1514"/>
    <w:rsid w:val="080E1BD0"/>
    <w:rsid w:val="08102208"/>
    <w:rsid w:val="08141BD6"/>
    <w:rsid w:val="08183C31"/>
    <w:rsid w:val="08197DD2"/>
    <w:rsid w:val="081D1247"/>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37DB9"/>
    <w:rsid w:val="087B1FF8"/>
    <w:rsid w:val="088272FC"/>
    <w:rsid w:val="089B6FC5"/>
    <w:rsid w:val="089D1CB7"/>
    <w:rsid w:val="08A52FEB"/>
    <w:rsid w:val="08CB0CA3"/>
    <w:rsid w:val="08CC67C9"/>
    <w:rsid w:val="08D00067"/>
    <w:rsid w:val="08D631A4"/>
    <w:rsid w:val="08DC4C5E"/>
    <w:rsid w:val="08F8136C"/>
    <w:rsid w:val="08FC21F4"/>
    <w:rsid w:val="090441B5"/>
    <w:rsid w:val="09066EE6"/>
    <w:rsid w:val="090B5543"/>
    <w:rsid w:val="09195451"/>
    <w:rsid w:val="091A12E3"/>
    <w:rsid w:val="09287EA3"/>
    <w:rsid w:val="09334E76"/>
    <w:rsid w:val="093E76C7"/>
    <w:rsid w:val="093F0D49"/>
    <w:rsid w:val="09420839"/>
    <w:rsid w:val="09485EB3"/>
    <w:rsid w:val="095D5673"/>
    <w:rsid w:val="096609CC"/>
    <w:rsid w:val="096864F2"/>
    <w:rsid w:val="096B5FE2"/>
    <w:rsid w:val="09842C00"/>
    <w:rsid w:val="098470A4"/>
    <w:rsid w:val="098B21E0"/>
    <w:rsid w:val="098E3A7F"/>
    <w:rsid w:val="09914FCD"/>
    <w:rsid w:val="09945539"/>
    <w:rsid w:val="09975DC2"/>
    <w:rsid w:val="09A11A04"/>
    <w:rsid w:val="09B145E4"/>
    <w:rsid w:val="09B63701"/>
    <w:rsid w:val="09B900DE"/>
    <w:rsid w:val="09C13E54"/>
    <w:rsid w:val="09C3351A"/>
    <w:rsid w:val="09C86F91"/>
    <w:rsid w:val="09D05E45"/>
    <w:rsid w:val="09D27E0F"/>
    <w:rsid w:val="09D678FF"/>
    <w:rsid w:val="09D75426"/>
    <w:rsid w:val="09DF2074"/>
    <w:rsid w:val="09E10052"/>
    <w:rsid w:val="09E638BB"/>
    <w:rsid w:val="0A1D36CD"/>
    <w:rsid w:val="0A1E4E03"/>
    <w:rsid w:val="0A2A19F9"/>
    <w:rsid w:val="0A3B7763"/>
    <w:rsid w:val="0A3C2172"/>
    <w:rsid w:val="0A3E7253"/>
    <w:rsid w:val="0A477884"/>
    <w:rsid w:val="0A4F320E"/>
    <w:rsid w:val="0A501AA3"/>
    <w:rsid w:val="0A5627EE"/>
    <w:rsid w:val="0A574669"/>
    <w:rsid w:val="0A6825B7"/>
    <w:rsid w:val="0A6C2012"/>
    <w:rsid w:val="0A75239A"/>
    <w:rsid w:val="0A8530D4"/>
    <w:rsid w:val="0A894972"/>
    <w:rsid w:val="0A9D6E3B"/>
    <w:rsid w:val="0A9E7CF1"/>
    <w:rsid w:val="0A9F23E7"/>
    <w:rsid w:val="0AA71E94"/>
    <w:rsid w:val="0ABB4D47"/>
    <w:rsid w:val="0AD100C7"/>
    <w:rsid w:val="0ADB5A7E"/>
    <w:rsid w:val="0ADC46E2"/>
    <w:rsid w:val="0ADC50D7"/>
    <w:rsid w:val="0ADD50EF"/>
    <w:rsid w:val="0AE02BF8"/>
    <w:rsid w:val="0AE24082"/>
    <w:rsid w:val="0AEC3153"/>
    <w:rsid w:val="0AEE711F"/>
    <w:rsid w:val="0B00275A"/>
    <w:rsid w:val="0B022976"/>
    <w:rsid w:val="0B116715"/>
    <w:rsid w:val="0B1D330C"/>
    <w:rsid w:val="0B2B3C7B"/>
    <w:rsid w:val="0B2C17A1"/>
    <w:rsid w:val="0B2E5519"/>
    <w:rsid w:val="0B352404"/>
    <w:rsid w:val="0B4B1C27"/>
    <w:rsid w:val="0B4B60CB"/>
    <w:rsid w:val="0B4F3619"/>
    <w:rsid w:val="0B633415"/>
    <w:rsid w:val="0B696551"/>
    <w:rsid w:val="0B6C6C61"/>
    <w:rsid w:val="0B6E1DBA"/>
    <w:rsid w:val="0B705B32"/>
    <w:rsid w:val="0B7849E6"/>
    <w:rsid w:val="0B7A075E"/>
    <w:rsid w:val="0B7C44D7"/>
    <w:rsid w:val="0B7C6285"/>
    <w:rsid w:val="0B80232F"/>
    <w:rsid w:val="0B83012F"/>
    <w:rsid w:val="0B854172"/>
    <w:rsid w:val="0B8F6081"/>
    <w:rsid w:val="0B9D61FB"/>
    <w:rsid w:val="0B9E269F"/>
    <w:rsid w:val="0BA13F3D"/>
    <w:rsid w:val="0BA14FB7"/>
    <w:rsid w:val="0BA31A63"/>
    <w:rsid w:val="0BB43C70"/>
    <w:rsid w:val="0BB974D9"/>
    <w:rsid w:val="0BC07420"/>
    <w:rsid w:val="0BDA11FD"/>
    <w:rsid w:val="0BDD731F"/>
    <w:rsid w:val="0BE65DF4"/>
    <w:rsid w:val="0BEB6F66"/>
    <w:rsid w:val="0BF70001"/>
    <w:rsid w:val="0BF724D8"/>
    <w:rsid w:val="0BF95B27"/>
    <w:rsid w:val="0C0A7D34"/>
    <w:rsid w:val="0C0F70F9"/>
    <w:rsid w:val="0C126BE9"/>
    <w:rsid w:val="0C193AD3"/>
    <w:rsid w:val="0C1B3CF0"/>
    <w:rsid w:val="0C216E2C"/>
    <w:rsid w:val="0C252478"/>
    <w:rsid w:val="0C2D285A"/>
    <w:rsid w:val="0C3E60D7"/>
    <w:rsid w:val="0C3E79DE"/>
    <w:rsid w:val="0C452B1A"/>
    <w:rsid w:val="0C4548C9"/>
    <w:rsid w:val="0C460641"/>
    <w:rsid w:val="0C593243"/>
    <w:rsid w:val="0C601702"/>
    <w:rsid w:val="0C6108DC"/>
    <w:rsid w:val="0C727688"/>
    <w:rsid w:val="0C755D0D"/>
    <w:rsid w:val="0C791994"/>
    <w:rsid w:val="0C7C1035"/>
    <w:rsid w:val="0C833643"/>
    <w:rsid w:val="0CA57A5D"/>
    <w:rsid w:val="0CA97EBD"/>
    <w:rsid w:val="0CB057A5"/>
    <w:rsid w:val="0CB10D88"/>
    <w:rsid w:val="0CB11088"/>
    <w:rsid w:val="0CB437FC"/>
    <w:rsid w:val="0CBA3508"/>
    <w:rsid w:val="0CBA3DDB"/>
    <w:rsid w:val="0CBD0903"/>
    <w:rsid w:val="0CC87912"/>
    <w:rsid w:val="0CCA1687"/>
    <w:rsid w:val="0CCD5DC7"/>
    <w:rsid w:val="0CD416E3"/>
    <w:rsid w:val="0CE57E5A"/>
    <w:rsid w:val="0CE75980"/>
    <w:rsid w:val="0CF32576"/>
    <w:rsid w:val="0CFC6222"/>
    <w:rsid w:val="0D093B48"/>
    <w:rsid w:val="0D0F4ED6"/>
    <w:rsid w:val="0D181FDD"/>
    <w:rsid w:val="0D283FA3"/>
    <w:rsid w:val="0D35644A"/>
    <w:rsid w:val="0D41495E"/>
    <w:rsid w:val="0D4E59FF"/>
    <w:rsid w:val="0D4F4AA7"/>
    <w:rsid w:val="0D5054C8"/>
    <w:rsid w:val="0D505C1B"/>
    <w:rsid w:val="0D525723"/>
    <w:rsid w:val="0D570D57"/>
    <w:rsid w:val="0D5C636E"/>
    <w:rsid w:val="0D662D48"/>
    <w:rsid w:val="0D701E19"/>
    <w:rsid w:val="0D764F9A"/>
    <w:rsid w:val="0D780CCE"/>
    <w:rsid w:val="0D894688"/>
    <w:rsid w:val="0D937400"/>
    <w:rsid w:val="0D9F0822"/>
    <w:rsid w:val="0D9F2BDA"/>
    <w:rsid w:val="0DA10224"/>
    <w:rsid w:val="0DB67FFA"/>
    <w:rsid w:val="0DB75732"/>
    <w:rsid w:val="0DC65EDD"/>
    <w:rsid w:val="0DC7709D"/>
    <w:rsid w:val="0DC91529"/>
    <w:rsid w:val="0DCD2DC7"/>
    <w:rsid w:val="0DCF12BC"/>
    <w:rsid w:val="0DCF4AAF"/>
    <w:rsid w:val="0DE52FC4"/>
    <w:rsid w:val="0DE74F5C"/>
    <w:rsid w:val="0DF93BBD"/>
    <w:rsid w:val="0E0B38F0"/>
    <w:rsid w:val="0E1F739B"/>
    <w:rsid w:val="0E214EC1"/>
    <w:rsid w:val="0E356BBF"/>
    <w:rsid w:val="0E3C7F4D"/>
    <w:rsid w:val="0E464928"/>
    <w:rsid w:val="0E4806A0"/>
    <w:rsid w:val="0E577E1C"/>
    <w:rsid w:val="0E5C05EF"/>
    <w:rsid w:val="0E5E7EC3"/>
    <w:rsid w:val="0E682AF0"/>
    <w:rsid w:val="0E6D3705"/>
    <w:rsid w:val="0E6F0323"/>
    <w:rsid w:val="0E6F174F"/>
    <w:rsid w:val="0E76520D"/>
    <w:rsid w:val="0E772D33"/>
    <w:rsid w:val="0E796AAB"/>
    <w:rsid w:val="0E813BB2"/>
    <w:rsid w:val="0E8C4A31"/>
    <w:rsid w:val="0E94340C"/>
    <w:rsid w:val="0E984B91"/>
    <w:rsid w:val="0EA2285E"/>
    <w:rsid w:val="0EA33B28"/>
    <w:rsid w:val="0EA55AF2"/>
    <w:rsid w:val="0EAC0C2F"/>
    <w:rsid w:val="0EBB5316"/>
    <w:rsid w:val="0ECA7307"/>
    <w:rsid w:val="0ED05760"/>
    <w:rsid w:val="0ED71A24"/>
    <w:rsid w:val="0EDD3455"/>
    <w:rsid w:val="0EDD34DE"/>
    <w:rsid w:val="0EE02FCE"/>
    <w:rsid w:val="0EEA5BFB"/>
    <w:rsid w:val="0EEC3721"/>
    <w:rsid w:val="0EEE56EB"/>
    <w:rsid w:val="0EF34AB0"/>
    <w:rsid w:val="0EFB3964"/>
    <w:rsid w:val="0F070785"/>
    <w:rsid w:val="0F091857"/>
    <w:rsid w:val="0F096081"/>
    <w:rsid w:val="0F0A045B"/>
    <w:rsid w:val="0F0B3EC8"/>
    <w:rsid w:val="0F0C3DC3"/>
    <w:rsid w:val="0F1113DA"/>
    <w:rsid w:val="0F134D9F"/>
    <w:rsid w:val="0F1E3C65"/>
    <w:rsid w:val="0F20786F"/>
    <w:rsid w:val="0F25419F"/>
    <w:rsid w:val="0F256C33"/>
    <w:rsid w:val="0F2F2E04"/>
    <w:rsid w:val="0F4470B9"/>
    <w:rsid w:val="0F46473B"/>
    <w:rsid w:val="0F491E09"/>
    <w:rsid w:val="0F4A0448"/>
    <w:rsid w:val="0F4E618A"/>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87AA7"/>
    <w:rsid w:val="0FBA737B"/>
    <w:rsid w:val="0FC66198"/>
    <w:rsid w:val="0FC75EEE"/>
    <w:rsid w:val="0FCB1589"/>
    <w:rsid w:val="0FCC3F51"/>
    <w:rsid w:val="0FD06B9F"/>
    <w:rsid w:val="0FD1346C"/>
    <w:rsid w:val="0FD23D30"/>
    <w:rsid w:val="0FF860F6"/>
    <w:rsid w:val="0FF87B67"/>
    <w:rsid w:val="0FFC5BE6"/>
    <w:rsid w:val="0FFD2E36"/>
    <w:rsid w:val="10022AD1"/>
    <w:rsid w:val="10093E5F"/>
    <w:rsid w:val="10120F66"/>
    <w:rsid w:val="101428EA"/>
    <w:rsid w:val="101D790A"/>
    <w:rsid w:val="102E38C6"/>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17E99"/>
    <w:rsid w:val="108A1444"/>
    <w:rsid w:val="108D675B"/>
    <w:rsid w:val="10902932"/>
    <w:rsid w:val="10912913"/>
    <w:rsid w:val="109220A6"/>
    <w:rsid w:val="10982633"/>
    <w:rsid w:val="10991687"/>
    <w:rsid w:val="10A7189E"/>
    <w:rsid w:val="10A83678"/>
    <w:rsid w:val="10AA46ED"/>
    <w:rsid w:val="10AC13BA"/>
    <w:rsid w:val="10B169D0"/>
    <w:rsid w:val="10BD7E82"/>
    <w:rsid w:val="10C85AC8"/>
    <w:rsid w:val="10CA5CE4"/>
    <w:rsid w:val="10CD161C"/>
    <w:rsid w:val="10D02315"/>
    <w:rsid w:val="10D206F5"/>
    <w:rsid w:val="10DC6F79"/>
    <w:rsid w:val="10E1111F"/>
    <w:rsid w:val="10E8616A"/>
    <w:rsid w:val="10E87E46"/>
    <w:rsid w:val="10EA0134"/>
    <w:rsid w:val="10F3555E"/>
    <w:rsid w:val="10F36FE9"/>
    <w:rsid w:val="10F92125"/>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81FE1"/>
    <w:rsid w:val="11BA7B07"/>
    <w:rsid w:val="11BE4326"/>
    <w:rsid w:val="11DA5AB3"/>
    <w:rsid w:val="11DE6E2F"/>
    <w:rsid w:val="11E17676"/>
    <w:rsid w:val="11E64458"/>
    <w:rsid w:val="11E701D0"/>
    <w:rsid w:val="11F6280B"/>
    <w:rsid w:val="11F817A7"/>
    <w:rsid w:val="11FA7F03"/>
    <w:rsid w:val="11FC011F"/>
    <w:rsid w:val="11FC4F86"/>
    <w:rsid w:val="11FC590F"/>
    <w:rsid w:val="11FC593F"/>
    <w:rsid w:val="120B0A06"/>
    <w:rsid w:val="120B3EBE"/>
    <w:rsid w:val="120C34D9"/>
    <w:rsid w:val="121200DD"/>
    <w:rsid w:val="12185771"/>
    <w:rsid w:val="122136E2"/>
    <w:rsid w:val="122A4683"/>
    <w:rsid w:val="122B57CA"/>
    <w:rsid w:val="12333415"/>
    <w:rsid w:val="12363DC1"/>
    <w:rsid w:val="123F000C"/>
    <w:rsid w:val="125B0518"/>
    <w:rsid w:val="1264737E"/>
    <w:rsid w:val="126857B5"/>
    <w:rsid w:val="1279351E"/>
    <w:rsid w:val="127B54E8"/>
    <w:rsid w:val="128125DB"/>
    <w:rsid w:val="12880169"/>
    <w:rsid w:val="1296784C"/>
    <w:rsid w:val="12A27DCD"/>
    <w:rsid w:val="12AB5A1E"/>
    <w:rsid w:val="12B502CE"/>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236CD"/>
    <w:rsid w:val="133C10D2"/>
    <w:rsid w:val="134358DA"/>
    <w:rsid w:val="134A606D"/>
    <w:rsid w:val="134E6759"/>
    <w:rsid w:val="13511DA5"/>
    <w:rsid w:val="13517FF7"/>
    <w:rsid w:val="135D699C"/>
    <w:rsid w:val="1367594E"/>
    <w:rsid w:val="136A10B9"/>
    <w:rsid w:val="13761D7B"/>
    <w:rsid w:val="137D5290"/>
    <w:rsid w:val="13813FAC"/>
    <w:rsid w:val="13824654"/>
    <w:rsid w:val="138A52B7"/>
    <w:rsid w:val="13992BE4"/>
    <w:rsid w:val="139D4FEA"/>
    <w:rsid w:val="13A04ADA"/>
    <w:rsid w:val="13A27CA3"/>
    <w:rsid w:val="13AB3BAB"/>
    <w:rsid w:val="13B642FE"/>
    <w:rsid w:val="13D05C32"/>
    <w:rsid w:val="13D855BA"/>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3951E6"/>
    <w:rsid w:val="154A4DFC"/>
    <w:rsid w:val="15545B7C"/>
    <w:rsid w:val="15567B46"/>
    <w:rsid w:val="155C2C83"/>
    <w:rsid w:val="156644AF"/>
    <w:rsid w:val="156B2323"/>
    <w:rsid w:val="156E30E2"/>
    <w:rsid w:val="15733CEE"/>
    <w:rsid w:val="1573694A"/>
    <w:rsid w:val="157C3764"/>
    <w:rsid w:val="157D1577"/>
    <w:rsid w:val="158879DE"/>
    <w:rsid w:val="1594241D"/>
    <w:rsid w:val="159468C1"/>
    <w:rsid w:val="15992531"/>
    <w:rsid w:val="159F14ED"/>
    <w:rsid w:val="15A50A7A"/>
    <w:rsid w:val="15A5287C"/>
    <w:rsid w:val="15B479FC"/>
    <w:rsid w:val="15B64A89"/>
    <w:rsid w:val="15BC1A9A"/>
    <w:rsid w:val="15C2342E"/>
    <w:rsid w:val="15CA5E3E"/>
    <w:rsid w:val="15DD5B72"/>
    <w:rsid w:val="15E433A4"/>
    <w:rsid w:val="15E45152"/>
    <w:rsid w:val="15E96C0C"/>
    <w:rsid w:val="15ED388A"/>
    <w:rsid w:val="15F335E7"/>
    <w:rsid w:val="15FA4976"/>
    <w:rsid w:val="160C5454"/>
    <w:rsid w:val="16210154"/>
    <w:rsid w:val="16252663"/>
    <w:rsid w:val="16257519"/>
    <w:rsid w:val="1629525B"/>
    <w:rsid w:val="162E6537"/>
    <w:rsid w:val="163363D2"/>
    <w:rsid w:val="16351E52"/>
    <w:rsid w:val="16377269"/>
    <w:rsid w:val="163D0D06"/>
    <w:rsid w:val="163E2AB8"/>
    <w:rsid w:val="163F05DA"/>
    <w:rsid w:val="164A30E1"/>
    <w:rsid w:val="16573B76"/>
    <w:rsid w:val="16702E8A"/>
    <w:rsid w:val="167209B0"/>
    <w:rsid w:val="16756F56"/>
    <w:rsid w:val="16775FC6"/>
    <w:rsid w:val="167E24CF"/>
    <w:rsid w:val="168D67EF"/>
    <w:rsid w:val="169368E2"/>
    <w:rsid w:val="16976668"/>
    <w:rsid w:val="1699418F"/>
    <w:rsid w:val="169C5A2D"/>
    <w:rsid w:val="16A36133"/>
    <w:rsid w:val="16A82D9A"/>
    <w:rsid w:val="16B03286"/>
    <w:rsid w:val="16B34B25"/>
    <w:rsid w:val="16B40FC8"/>
    <w:rsid w:val="16BA46C0"/>
    <w:rsid w:val="16C11CDD"/>
    <w:rsid w:val="16C64858"/>
    <w:rsid w:val="16C94348"/>
    <w:rsid w:val="16DB47A7"/>
    <w:rsid w:val="16DE7DF3"/>
    <w:rsid w:val="16E204EC"/>
    <w:rsid w:val="16E951E1"/>
    <w:rsid w:val="16EF0253"/>
    <w:rsid w:val="16EF3DAF"/>
    <w:rsid w:val="16FA6207"/>
    <w:rsid w:val="1704664E"/>
    <w:rsid w:val="1705425F"/>
    <w:rsid w:val="17081314"/>
    <w:rsid w:val="17084E70"/>
    <w:rsid w:val="170959E4"/>
    <w:rsid w:val="17125CEF"/>
    <w:rsid w:val="171C6B6E"/>
    <w:rsid w:val="17214184"/>
    <w:rsid w:val="17233A58"/>
    <w:rsid w:val="17263548"/>
    <w:rsid w:val="17292082"/>
    <w:rsid w:val="172D48D7"/>
    <w:rsid w:val="17334576"/>
    <w:rsid w:val="173914CE"/>
    <w:rsid w:val="174D31CB"/>
    <w:rsid w:val="17516817"/>
    <w:rsid w:val="17527577"/>
    <w:rsid w:val="17577BA6"/>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D15BAA"/>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56AD0"/>
    <w:rsid w:val="184607AA"/>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B54B84"/>
    <w:rsid w:val="18C43019"/>
    <w:rsid w:val="18C474BD"/>
    <w:rsid w:val="18DC64D3"/>
    <w:rsid w:val="18E13BCB"/>
    <w:rsid w:val="18E92B27"/>
    <w:rsid w:val="18EC4490"/>
    <w:rsid w:val="18ED47DB"/>
    <w:rsid w:val="18F356AC"/>
    <w:rsid w:val="18F669FA"/>
    <w:rsid w:val="18F77CFC"/>
    <w:rsid w:val="18FF04F5"/>
    <w:rsid w:val="1901601B"/>
    <w:rsid w:val="190D0660"/>
    <w:rsid w:val="19104BC2"/>
    <w:rsid w:val="19187C36"/>
    <w:rsid w:val="192476D0"/>
    <w:rsid w:val="19455B9A"/>
    <w:rsid w:val="19480B6F"/>
    <w:rsid w:val="194859F8"/>
    <w:rsid w:val="19512184"/>
    <w:rsid w:val="19573E8D"/>
    <w:rsid w:val="19596BEB"/>
    <w:rsid w:val="195C4BB1"/>
    <w:rsid w:val="19636CD6"/>
    <w:rsid w:val="196B16E7"/>
    <w:rsid w:val="197467ED"/>
    <w:rsid w:val="1980590A"/>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454DE"/>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74E89"/>
    <w:rsid w:val="1A98545C"/>
    <w:rsid w:val="1ACE63D1"/>
    <w:rsid w:val="1AD02BB1"/>
    <w:rsid w:val="1ADC791D"/>
    <w:rsid w:val="1AE45BF4"/>
    <w:rsid w:val="1AEC41AC"/>
    <w:rsid w:val="1AFA0F74"/>
    <w:rsid w:val="1B0D0CA7"/>
    <w:rsid w:val="1B102525"/>
    <w:rsid w:val="1B1A7868"/>
    <w:rsid w:val="1B23671D"/>
    <w:rsid w:val="1B244243"/>
    <w:rsid w:val="1B245FF1"/>
    <w:rsid w:val="1B2E0C1E"/>
    <w:rsid w:val="1B34418A"/>
    <w:rsid w:val="1B351FAC"/>
    <w:rsid w:val="1B422063"/>
    <w:rsid w:val="1B4346C9"/>
    <w:rsid w:val="1B4A3CA9"/>
    <w:rsid w:val="1B4B4899"/>
    <w:rsid w:val="1B530684"/>
    <w:rsid w:val="1B532AED"/>
    <w:rsid w:val="1B55264E"/>
    <w:rsid w:val="1B6044BF"/>
    <w:rsid w:val="1B635EBC"/>
    <w:rsid w:val="1B6F1962"/>
    <w:rsid w:val="1B73563B"/>
    <w:rsid w:val="1B75684C"/>
    <w:rsid w:val="1B7A52DC"/>
    <w:rsid w:val="1B7C2AB3"/>
    <w:rsid w:val="1B7D343C"/>
    <w:rsid w:val="1B7E7DF7"/>
    <w:rsid w:val="1B813577"/>
    <w:rsid w:val="1B817EA2"/>
    <w:rsid w:val="1B860A5A"/>
    <w:rsid w:val="1B872048"/>
    <w:rsid w:val="1B9211AC"/>
    <w:rsid w:val="1B9F760C"/>
    <w:rsid w:val="1BAE0D3A"/>
    <w:rsid w:val="1BAF6202"/>
    <w:rsid w:val="1BAF7FB0"/>
    <w:rsid w:val="1BBB4BA7"/>
    <w:rsid w:val="1BC53330"/>
    <w:rsid w:val="1BC752FA"/>
    <w:rsid w:val="1BCB46BE"/>
    <w:rsid w:val="1BE00A25"/>
    <w:rsid w:val="1BE83C2C"/>
    <w:rsid w:val="1BEF65FF"/>
    <w:rsid w:val="1BF400B9"/>
    <w:rsid w:val="1BF76FA4"/>
    <w:rsid w:val="1C033E58"/>
    <w:rsid w:val="1C0E2C0B"/>
    <w:rsid w:val="1C115602"/>
    <w:rsid w:val="1C1B73F4"/>
    <w:rsid w:val="1C1C3093"/>
    <w:rsid w:val="1C2362A8"/>
    <w:rsid w:val="1C2A284A"/>
    <w:rsid w:val="1C2F4C4D"/>
    <w:rsid w:val="1C33473D"/>
    <w:rsid w:val="1C384865"/>
    <w:rsid w:val="1C3B3518"/>
    <w:rsid w:val="1C3E1334"/>
    <w:rsid w:val="1C3F7586"/>
    <w:rsid w:val="1C450915"/>
    <w:rsid w:val="1C4526C3"/>
    <w:rsid w:val="1C47468D"/>
    <w:rsid w:val="1C4A5F2B"/>
    <w:rsid w:val="1C4E5369"/>
    <w:rsid w:val="1C5254A4"/>
    <w:rsid w:val="1C616D80"/>
    <w:rsid w:val="1C6221B7"/>
    <w:rsid w:val="1C640D9B"/>
    <w:rsid w:val="1C672639"/>
    <w:rsid w:val="1C6A2129"/>
    <w:rsid w:val="1C730FDE"/>
    <w:rsid w:val="1C756213"/>
    <w:rsid w:val="1C827473"/>
    <w:rsid w:val="1C874A89"/>
    <w:rsid w:val="1C896A53"/>
    <w:rsid w:val="1C8F393E"/>
    <w:rsid w:val="1C9B22E3"/>
    <w:rsid w:val="1CA05B4B"/>
    <w:rsid w:val="1CA309AE"/>
    <w:rsid w:val="1CA4388D"/>
    <w:rsid w:val="1CA534DE"/>
    <w:rsid w:val="1CA76CEF"/>
    <w:rsid w:val="1CA90EA4"/>
    <w:rsid w:val="1CAC44F0"/>
    <w:rsid w:val="1CB57848"/>
    <w:rsid w:val="1CB61B34"/>
    <w:rsid w:val="1CBA5F77"/>
    <w:rsid w:val="1CBD66FD"/>
    <w:rsid w:val="1CC61A56"/>
    <w:rsid w:val="1CC7132A"/>
    <w:rsid w:val="1CCB2BC8"/>
    <w:rsid w:val="1CCE4466"/>
    <w:rsid w:val="1CCF55DB"/>
    <w:rsid w:val="1CD16CB8"/>
    <w:rsid w:val="1CDB17BE"/>
    <w:rsid w:val="1CDD28FB"/>
    <w:rsid w:val="1CF0262F"/>
    <w:rsid w:val="1CF540E9"/>
    <w:rsid w:val="1CFA525B"/>
    <w:rsid w:val="1CFE11EF"/>
    <w:rsid w:val="1CFF5EAA"/>
    <w:rsid w:val="1D152095"/>
    <w:rsid w:val="1D17405F"/>
    <w:rsid w:val="1D210A3A"/>
    <w:rsid w:val="1D2D3220"/>
    <w:rsid w:val="1D2D73DF"/>
    <w:rsid w:val="1D2E13A9"/>
    <w:rsid w:val="1D3C3AC6"/>
    <w:rsid w:val="1D3E0968"/>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C75A85"/>
    <w:rsid w:val="1DE86A66"/>
    <w:rsid w:val="1DEE1833"/>
    <w:rsid w:val="1DF223D6"/>
    <w:rsid w:val="1DFB128B"/>
    <w:rsid w:val="1DFC3255"/>
    <w:rsid w:val="1DFE521F"/>
    <w:rsid w:val="1E0908B0"/>
    <w:rsid w:val="1E1D2535"/>
    <w:rsid w:val="1E222CBC"/>
    <w:rsid w:val="1E2248BA"/>
    <w:rsid w:val="1E234C86"/>
    <w:rsid w:val="1E2527AC"/>
    <w:rsid w:val="1E3065B9"/>
    <w:rsid w:val="1E311151"/>
    <w:rsid w:val="1E3429EF"/>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D54D7"/>
    <w:rsid w:val="1F046865"/>
    <w:rsid w:val="1F073C5F"/>
    <w:rsid w:val="1F0E4FEE"/>
    <w:rsid w:val="1F122D30"/>
    <w:rsid w:val="1F180EF9"/>
    <w:rsid w:val="1F1A3993"/>
    <w:rsid w:val="1F1B2CC6"/>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41754"/>
    <w:rsid w:val="1F8635A3"/>
    <w:rsid w:val="1F8C2552"/>
    <w:rsid w:val="1F8D0609"/>
    <w:rsid w:val="1F9C5978"/>
    <w:rsid w:val="1FA308E5"/>
    <w:rsid w:val="1FA47700"/>
    <w:rsid w:val="1FAE6377"/>
    <w:rsid w:val="1FB042F7"/>
    <w:rsid w:val="1FB738D7"/>
    <w:rsid w:val="1FBE6A14"/>
    <w:rsid w:val="1FBE6BEB"/>
    <w:rsid w:val="1FC42E9D"/>
    <w:rsid w:val="1FC97738"/>
    <w:rsid w:val="1FD2426D"/>
    <w:rsid w:val="1FD57123"/>
    <w:rsid w:val="1FD75D28"/>
    <w:rsid w:val="1FE679C7"/>
    <w:rsid w:val="1FE84D30"/>
    <w:rsid w:val="1FED52E1"/>
    <w:rsid w:val="1FF95C9E"/>
    <w:rsid w:val="1FFD529D"/>
    <w:rsid w:val="20052895"/>
    <w:rsid w:val="2007660D"/>
    <w:rsid w:val="20084133"/>
    <w:rsid w:val="20107F24"/>
    <w:rsid w:val="20165A04"/>
    <w:rsid w:val="201725C8"/>
    <w:rsid w:val="201E5DE0"/>
    <w:rsid w:val="2020147D"/>
    <w:rsid w:val="202D76F6"/>
    <w:rsid w:val="202E3BA1"/>
    <w:rsid w:val="203E1903"/>
    <w:rsid w:val="206375BB"/>
    <w:rsid w:val="206A26F8"/>
    <w:rsid w:val="206E043A"/>
    <w:rsid w:val="207422E6"/>
    <w:rsid w:val="20765541"/>
    <w:rsid w:val="20801F1B"/>
    <w:rsid w:val="20812427"/>
    <w:rsid w:val="208634FB"/>
    <w:rsid w:val="20897AC0"/>
    <w:rsid w:val="209239FD"/>
    <w:rsid w:val="20947775"/>
    <w:rsid w:val="20A53730"/>
    <w:rsid w:val="20A774A8"/>
    <w:rsid w:val="20B31F64"/>
    <w:rsid w:val="20B83463"/>
    <w:rsid w:val="20BD316F"/>
    <w:rsid w:val="20C04A0E"/>
    <w:rsid w:val="20C75D9C"/>
    <w:rsid w:val="20CD60E6"/>
    <w:rsid w:val="20D07F38"/>
    <w:rsid w:val="20DB35F6"/>
    <w:rsid w:val="20E00C0C"/>
    <w:rsid w:val="20EA3839"/>
    <w:rsid w:val="21004E0A"/>
    <w:rsid w:val="21090163"/>
    <w:rsid w:val="211663DC"/>
    <w:rsid w:val="2118069A"/>
    <w:rsid w:val="212154AC"/>
    <w:rsid w:val="212349E5"/>
    <w:rsid w:val="21244F9D"/>
    <w:rsid w:val="212705E9"/>
    <w:rsid w:val="213408D0"/>
    <w:rsid w:val="21380082"/>
    <w:rsid w:val="214473ED"/>
    <w:rsid w:val="21451D01"/>
    <w:rsid w:val="21521B0A"/>
    <w:rsid w:val="21594B94"/>
    <w:rsid w:val="215D225D"/>
    <w:rsid w:val="216422A6"/>
    <w:rsid w:val="21696C25"/>
    <w:rsid w:val="21743C12"/>
    <w:rsid w:val="2181419D"/>
    <w:rsid w:val="21815F4B"/>
    <w:rsid w:val="218B5670"/>
    <w:rsid w:val="218E547E"/>
    <w:rsid w:val="218F260E"/>
    <w:rsid w:val="2197576F"/>
    <w:rsid w:val="219E4D4F"/>
    <w:rsid w:val="21A165ED"/>
    <w:rsid w:val="21AC663D"/>
    <w:rsid w:val="21AD1366"/>
    <w:rsid w:val="21AF47B7"/>
    <w:rsid w:val="21B93937"/>
    <w:rsid w:val="21BF0821"/>
    <w:rsid w:val="21C01B6C"/>
    <w:rsid w:val="21D05231"/>
    <w:rsid w:val="21D749C3"/>
    <w:rsid w:val="21E40B6E"/>
    <w:rsid w:val="21F52495"/>
    <w:rsid w:val="21F94D14"/>
    <w:rsid w:val="21FA5CFD"/>
    <w:rsid w:val="220821C8"/>
    <w:rsid w:val="220A23E4"/>
    <w:rsid w:val="220B7F0B"/>
    <w:rsid w:val="221548E5"/>
    <w:rsid w:val="22225160"/>
    <w:rsid w:val="22244B28"/>
    <w:rsid w:val="2229302F"/>
    <w:rsid w:val="222A65E3"/>
    <w:rsid w:val="222F1E4B"/>
    <w:rsid w:val="22327245"/>
    <w:rsid w:val="22340741"/>
    <w:rsid w:val="2238098F"/>
    <w:rsid w:val="224A27E1"/>
    <w:rsid w:val="225564EB"/>
    <w:rsid w:val="225E6657"/>
    <w:rsid w:val="22640CC3"/>
    <w:rsid w:val="226C6BFB"/>
    <w:rsid w:val="228278F4"/>
    <w:rsid w:val="228815D3"/>
    <w:rsid w:val="228B2608"/>
    <w:rsid w:val="229D5007"/>
    <w:rsid w:val="22A243CB"/>
    <w:rsid w:val="22A75620"/>
    <w:rsid w:val="22AD7794"/>
    <w:rsid w:val="22B20386"/>
    <w:rsid w:val="22B42350"/>
    <w:rsid w:val="22B645B0"/>
    <w:rsid w:val="22B67E76"/>
    <w:rsid w:val="22BC725E"/>
    <w:rsid w:val="22D100A4"/>
    <w:rsid w:val="22D14CB0"/>
    <w:rsid w:val="22E22A19"/>
    <w:rsid w:val="22E6428D"/>
    <w:rsid w:val="22F7006A"/>
    <w:rsid w:val="230E024F"/>
    <w:rsid w:val="23127B27"/>
    <w:rsid w:val="23166B67"/>
    <w:rsid w:val="231F5029"/>
    <w:rsid w:val="23201794"/>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4085A"/>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32352D"/>
    <w:rsid w:val="244A37D3"/>
    <w:rsid w:val="2452597D"/>
    <w:rsid w:val="245D2536"/>
    <w:rsid w:val="245E2574"/>
    <w:rsid w:val="246062EC"/>
    <w:rsid w:val="246928CA"/>
    <w:rsid w:val="24746C16"/>
    <w:rsid w:val="247E6772"/>
    <w:rsid w:val="24822706"/>
    <w:rsid w:val="248D06ED"/>
    <w:rsid w:val="24973CD7"/>
    <w:rsid w:val="249C1DC3"/>
    <w:rsid w:val="24A26904"/>
    <w:rsid w:val="24A40099"/>
    <w:rsid w:val="24B36508"/>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2B4B4C"/>
    <w:rsid w:val="253908EB"/>
    <w:rsid w:val="25493224"/>
    <w:rsid w:val="254F010E"/>
    <w:rsid w:val="255273C3"/>
    <w:rsid w:val="255E0351"/>
    <w:rsid w:val="256E2C8A"/>
    <w:rsid w:val="2570394C"/>
    <w:rsid w:val="25710085"/>
    <w:rsid w:val="257D111F"/>
    <w:rsid w:val="258424AE"/>
    <w:rsid w:val="25897AC4"/>
    <w:rsid w:val="258E50DA"/>
    <w:rsid w:val="25924264"/>
    <w:rsid w:val="25970F68"/>
    <w:rsid w:val="259B3353"/>
    <w:rsid w:val="25A130FC"/>
    <w:rsid w:val="25A22934"/>
    <w:rsid w:val="25AE7E68"/>
    <w:rsid w:val="25B20DC9"/>
    <w:rsid w:val="25B52667"/>
    <w:rsid w:val="25BA004D"/>
    <w:rsid w:val="25C12DBA"/>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31A21"/>
    <w:rsid w:val="264E7259"/>
    <w:rsid w:val="264F37ED"/>
    <w:rsid w:val="265A6D6B"/>
    <w:rsid w:val="2661459D"/>
    <w:rsid w:val="26663961"/>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B446CD"/>
    <w:rsid w:val="26BA71BF"/>
    <w:rsid w:val="26BA7C60"/>
    <w:rsid w:val="26C012C4"/>
    <w:rsid w:val="26EA00EF"/>
    <w:rsid w:val="26ED7781"/>
    <w:rsid w:val="26F70A5D"/>
    <w:rsid w:val="26F750A4"/>
    <w:rsid w:val="271379F0"/>
    <w:rsid w:val="271867FC"/>
    <w:rsid w:val="27286E69"/>
    <w:rsid w:val="27363334"/>
    <w:rsid w:val="274F42C8"/>
    <w:rsid w:val="27553EEA"/>
    <w:rsid w:val="275B2D9A"/>
    <w:rsid w:val="275E4056"/>
    <w:rsid w:val="276B56D3"/>
    <w:rsid w:val="276F0494"/>
    <w:rsid w:val="27707AEE"/>
    <w:rsid w:val="2775510D"/>
    <w:rsid w:val="2778394C"/>
    <w:rsid w:val="277963CF"/>
    <w:rsid w:val="27917E2C"/>
    <w:rsid w:val="27983FEE"/>
    <w:rsid w:val="279F64C3"/>
    <w:rsid w:val="27A13FD6"/>
    <w:rsid w:val="27B54BA0"/>
    <w:rsid w:val="27BA3F65"/>
    <w:rsid w:val="27BD3A55"/>
    <w:rsid w:val="27BF5A1F"/>
    <w:rsid w:val="27C43035"/>
    <w:rsid w:val="27C46B92"/>
    <w:rsid w:val="27CC5A46"/>
    <w:rsid w:val="27D364A8"/>
    <w:rsid w:val="27DA77F2"/>
    <w:rsid w:val="27DC037F"/>
    <w:rsid w:val="27DE2C9A"/>
    <w:rsid w:val="27E233B7"/>
    <w:rsid w:val="27EC00AA"/>
    <w:rsid w:val="27F12250"/>
    <w:rsid w:val="27F37477"/>
    <w:rsid w:val="28011B94"/>
    <w:rsid w:val="28031161"/>
    <w:rsid w:val="280F7DE8"/>
    <w:rsid w:val="28101DD7"/>
    <w:rsid w:val="281573ED"/>
    <w:rsid w:val="281C4CEC"/>
    <w:rsid w:val="282B4E63"/>
    <w:rsid w:val="28327F9F"/>
    <w:rsid w:val="28373807"/>
    <w:rsid w:val="28461C9C"/>
    <w:rsid w:val="2846607B"/>
    <w:rsid w:val="28470238"/>
    <w:rsid w:val="28566F0A"/>
    <w:rsid w:val="285D2B42"/>
    <w:rsid w:val="28617532"/>
    <w:rsid w:val="286640ED"/>
    <w:rsid w:val="287F0D0A"/>
    <w:rsid w:val="289724F8"/>
    <w:rsid w:val="289A2AA3"/>
    <w:rsid w:val="28A075FF"/>
    <w:rsid w:val="28A32C4B"/>
    <w:rsid w:val="28A349F9"/>
    <w:rsid w:val="28A37397"/>
    <w:rsid w:val="28A864B3"/>
    <w:rsid w:val="28A93FB9"/>
    <w:rsid w:val="28AE388C"/>
    <w:rsid w:val="28B4397F"/>
    <w:rsid w:val="28B44E58"/>
    <w:rsid w:val="28B5297E"/>
    <w:rsid w:val="28B60F25"/>
    <w:rsid w:val="28BE7A85"/>
    <w:rsid w:val="28C17575"/>
    <w:rsid w:val="28C826B1"/>
    <w:rsid w:val="28CC03F4"/>
    <w:rsid w:val="28F74D45"/>
    <w:rsid w:val="2903193C"/>
    <w:rsid w:val="2904218B"/>
    <w:rsid w:val="290F02E0"/>
    <w:rsid w:val="29103779"/>
    <w:rsid w:val="2912392D"/>
    <w:rsid w:val="29143B49"/>
    <w:rsid w:val="29211D4D"/>
    <w:rsid w:val="29302B74"/>
    <w:rsid w:val="293677ED"/>
    <w:rsid w:val="293B10D5"/>
    <w:rsid w:val="293C35A3"/>
    <w:rsid w:val="2940049A"/>
    <w:rsid w:val="294966FF"/>
    <w:rsid w:val="294C6E3F"/>
    <w:rsid w:val="294E0E09"/>
    <w:rsid w:val="298760C9"/>
    <w:rsid w:val="2989303D"/>
    <w:rsid w:val="298E38FB"/>
    <w:rsid w:val="29900C2F"/>
    <w:rsid w:val="29910CF5"/>
    <w:rsid w:val="299627B0"/>
    <w:rsid w:val="299E3412"/>
    <w:rsid w:val="29A50C45"/>
    <w:rsid w:val="29AB3C09"/>
    <w:rsid w:val="29AE5D4B"/>
    <w:rsid w:val="29B50E88"/>
    <w:rsid w:val="29C0416E"/>
    <w:rsid w:val="29C137C7"/>
    <w:rsid w:val="29D84B76"/>
    <w:rsid w:val="29D86924"/>
    <w:rsid w:val="29EB2AFB"/>
    <w:rsid w:val="29F23E8A"/>
    <w:rsid w:val="29F64FFC"/>
    <w:rsid w:val="29F86FC6"/>
    <w:rsid w:val="29FA3933"/>
    <w:rsid w:val="29FF65A7"/>
    <w:rsid w:val="2A021BF3"/>
    <w:rsid w:val="2A043BBD"/>
    <w:rsid w:val="2A047719"/>
    <w:rsid w:val="2A07545B"/>
    <w:rsid w:val="2A092F82"/>
    <w:rsid w:val="2A095D01"/>
    <w:rsid w:val="2A104310"/>
    <w:rsid w:val="2A132D50"/>
    <w:rsid w:val="2A16744D"/>
    <w:rsid w:val="2A17569E"/>
    <w:rsid w:val="2A176C4D"/>
    <w:rsid w:val="2A18040C"/>
    <w:rsid w:val="2A1C76E6"/>
    <w:rsid w:val="2A224043"/>
    <w:rsid w:val="2A2878AC"/>
    <w:rsid w:val="2A307018"/>
    <w:rsid w:val="2A331DAD"/>
    <w:rsid w:val="2A383867"/>
    <w:rsid w:val="2A385615"/>
    <w:rsid w:val="2A497728"/>
    <w:rsid w:val="2A4A6D87"/>
    <w:rsid w:val="2A62672D"/>
    <w:rsid w:val="2A6C52BE"/>
    <w:rsid w:val="2A6D1762"/>
    <w:rsid w:val="2A7228D5"/>
    <w:rsid w:val="2A834AE2"/>
    <w:rsid w:val="2A84085A"/>
    <w:rsid w:val="2A846AAC"/>
    <w:rsid w:val="2A8820F8"/>
    <w:rsid w:val="2A905451"/>
    <w:rsid w:val="2A922F77"/>
    <w:rsid w:val="2A9B4195"/>
    <w:rsid w:val="2A9C5BA4"/>
    <w:rsid w:val="2AA64C74"/>
    <w:rsid w:val="2AAB4039"/>
    <w:rsid w:val="2AB54EB7"/>
    <w:rsid w:val="2AB96756"/>
    <w:rsid w:val="2ABF1892"/>
    <w:rsid w:val="2AC0724B"/>
    <w:rsid w:val="2AC41D98"/>
    <w:rsid w:val="2AC86999"/>
    <w:rsid w:val="2ACB46DB"/>
    <w:rsid w:val="2AD417E1"/>
    <w:rsid w:val="2AE00186"/>
    <w:rsid w:val="2AE22F42"/>
    <w:rsid w:val="2AFD2549"/>
    <w:rsid w:val="2AFE060C"/>
    <w:rsid w:val="2AFE23BA"/>
    <w:rsid w:val="2B002039"/>
    <w:rsid w:val="2B027D25"/>
    <w:rsid w:val="2B053749"/>
    <w:rsid w:val="2B0A5203"/>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C25ADE"/>
    <w:rsid w:val="2BD17ACF"/>
    <w:rsid w:val="2BD33847"/>
    <w:rsid w:val="2BE041B6"/>
    <w:rsid w:val="2BE3594E"/>
    <w:rsid w:val="2BE55328"/>
    <w:rsid w:val="2BE912BD"/>
    <w:rsid w:val="2BF13CCD"/>
    <w:rsid w:val="2BFC1D01"/>
    <w:rsid w:val="2C016606"/>
    <w:rsid w:val="2C0B1233"/>
    <w:rsid w:val="2C11436F"/>
    <w:rsid w:val="2C1520B2"/>
    <w:rsid w:val="2C1856FE"/>
    <w:rsid w:val="2C1F083A"/>
    <w:rsid w:val="2C2045B2"/>
    <w:rsid w:val="2C284379"/>
    <w:rsid w:val="2C287FF7"/>
    <w:rsid w:val="2C353974"/>
    <w:rsid w:val="2C377AC1"/>
    <w:rsid w:val="2C385DA0"/>
    <w:rsid w:val="2C390A8A"/>
    <w:rsid w:val="2C412EA7"/>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23702"/>
    <w:rsid w:val="2C98683F"/>
    <w:rsid w:val="2CA23706"/>
    <w:rsid w:val="2CA43435"/>
    <w:rsid w:val="2CA451E4"/>
    <w:rsid w:val="2CA72C02"/>
    <w:rsid w:val="2CB50A49"/>
    <w:rsid w:val="2CBC5046"/>
    <w:rsid w:val="2CBD0053"/>
    <w:rsid w:val="2CC67D4F"/>
    <w:rsid w:val="2CD94E8D"/>
    <w:rsid w:val="2CEA52EC"/>
    <w:rsid w:val="2CED6B8B"/>
    <w:rsid w:val="2D031F0A"/>
    <w:rsid w:val="2D0461B9"/>
    <w:rsid w:val="2D0B41F9"/>
    <w:rsid w:val="2D15504B"/>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40DB4"/>
    <w:rsid w:val="2D9D235F"/>
    <w:rsid w:val="2DA3549B"/>
    <w:rsid w:val="2DA37249"/>
    <w:rsid w:val="2DA82AB1"/>
    <w:rsid w:val="2DAD1E76"/>
    <w:rsid w:val="2DB029C3"/>
    <w:rsid w:val="2DB15E0A"/>
    <w:rsid w:val="2DB4536F"/>
    <w:rsid w:val="2DB57BAA"/>
    <w:rsid w:val="2DB87198"/>
    <w:rsid w:val="2DC518B5"/>
    <w:rsid w:val="2DCC2C44"/>
    <w:rsid w:val="2DCF44E2"/>
    <w:rsid w:val="2DCF6290"/>
    <w:rsid w:val="2DDB02CC"/>
    <w:rsid w:val="2DE27D71"/>
    <w:rsid w:val="2DE57862"/>
    <w:rsid w:val="2DE61A45"/>
    <w:rsid w:val="2DE81100"/>
    <w:rsid w:val="2DEA4E78"/>
    <w:rsid w:val="2DF27D37"/>
    <w:rsid w:val="2DF72E1E"/>
    <w:rsid w:val="2DFE0923"/>
    <w:rsid w:val="2E0777D8"/>
    <w:rsid w:val="2E0E6DB8"/>
    <w:rsid w:val="2E1312F0"/>
    <w:rsid w:val="2E143612"/>
    <w:rsid w:val="2E180272"/>
    <w:rsid w:val="2E1F0FC6"/>
    <w:rsid w:val="2E204D3E"/>
    <w:rsid w:val="2E2C512B"/>
    <w:rsid w:val="2E530C6F"/>
    <w:rsid w:val="2E5D3BD9"/>
    <w:rsid w:val="2E671B3F"/>
    <w:rsid w:val="2E695321"/>
    <w:rsid w:val="2E69634F"/>
    <w:rsid w:val="2E6A4C67"/>
    <w:rsid w:val="2E7330BF"/>
    <w:rsid w:val="2E765F2D"/>
    <w:rsid w:val="2E7A15B5"/>
    <w:rsid w:val="2E7A444E"/>
    <w:rsid w:val="2E7E42AC"/>
    <w:rsid w:val="2E9A689E"/>
    <w:rsid w:val="2E9F5C62"/>
    <w:rsid w:val="2EA35F69"/>
    <w:rsid w:val="2EA4771D"/>
    <w:rsid w:val="2EB42A0B"/>
    <w:rsid w:val="2EB51CD8"/>
    <w:rsid w:val="2EB56F2D"/>
    <w:rsid w:val="2EBC6626"/>
    <w:rsid w:val="2EBF0997"/>
    <w:rsid w:val="2EC4391B"/>
    <w:rsid w:val="2ECB6A58"/>
    <w:rsid w:val="2ED1509A"/>
    <w:rsid w:val="2ED40AF8"/>
    <w:rsid w:val="2ED718A0"/>
    <w:rsid w:val="2EDA2C9E"/>
    <w:rsid w:val="2EEB0EA8"/>
    <w:rsid w:val="2EEB534C"/>
    <w:rsid w:val="2EED69CE"/>
    <w:rsid w:val="2EF17D8C"/>
    <w:rsid w:val="2F034443"/>
    <w:rsid w:val="2F065CE2"/>
    <w:rsid w:val="2F0A0CA6"/>
    <w:rsid w:val="2F0D22BF"/>
    <w:rsid w:val="2F0E2DDB"/>
    <w:rsid w:val="2F113E46"/>
    <w:rsid w:val="2F131223"/>
    <w:rsid w:val="2F176141"/>
    <w:rsid w:val="2F1E74CF"/>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C6889"/>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82583C"/>
    <w:rsid w:val="3091782D"/>
    <w:rsid w:val="309335A5"/>
    <w:rsid w:val="3095452D"/>
    <w:rsid w:val="309D08C8"/>
    <w:rsid w:val="30A62A90"/>
    <w:rsid w:val="30A900EC"/>
    <w:rsid w:val="30B14F43"/>
    <w:rsid w:val="30B60F81"/>
    <w:rsid w:val="30CC23DC"/>
    <w:rsid w:val="30D616E4"/>
    <w:rsid w:val="30D81900"/>
    <w:rsid w:val="30D84C78"/>
    <w:rsid w:val="30DA7426"/>
    <w:rsid w:val="30E81B43"/>
    <w:rsid w:val="30ED707D"/>
    <w:rsid w:val="30EE4C7F"/>
    <w:rsid w:val="30F57DBC"/>
    <w:rsid w:val="30FC739C"/>
    <w:rsid w:val="30FE5FAE"/>
    <w:rsid w:val="310224D9"/>
    <w:rsid w:val="3103697D"/>
    <w:rsid w:val="3106646D"/>
    <w:rsid w:val="310701CB"/>
    <w:rsid w:val="31140B8A"/>
    <w:rsid w:val="311C17EC"/>
    <w:rsid w:val="311E24C1"/>
    <w:rsid w:val="311F0DA0"/>
    <w:rsid w:val="31210BB1"/>
    <w:rsid w:val="31232B7B"/>
    <w:rsid w:val="31244B45"/>
    <w:rsid w:val="31376626"/>
    <w:rsid w:val="313F372D"/>
    <w:rsid w:val="314931FE"/>
    <w:rsid w:val="314F1BC2"/>
    <w:rsid w:val="316D3DF6"/>
    <w:rsid w:val="319055AA"/>
    <w:rsid w:val="31927D00"/>
    <w:rsid w:val="31934188"/>
    <w:rsid w:val="31973569"/>
    <w:rsid w:val="31A041CB"/>
    <w:rsid w:val="31A57A34"/>
    <w:rsid w:val="31AC0DC2"/>
    <w:rsid w:val="31BF0C8F"/>
    <w:rsid w:val="31CF685F"/>
    <w:rsid w:val="31D04385"/>
    <w:rsid w:val="31E06CBE"/>
    <w:rsid w:val="31E83DC4"/>
    <w:rsid w:val="31E85CA8"/>
    <w:rsid w:val="31EB220A"/>
    <w:rsid w:val="31EC7411"/>
    <w:rsid w:val="31F6028F"/>
    <w:rsid w:val="31F918F3"/>
    <w:rsid w:val="31F96532"/>
    <w:rsid w:val="31FC33CC"/>
    <w:rsid w:val="320C1861"/>
    <w:rsid w:val="32111BAB"/>
    <w:rsid w:val="32180206"/>
    <w:rsid w:val="3220355E"/>
    <w:rsid w:val="3220530C"/>
    <w:rsid w:val="3221701E"/>
    <w:rsid w:val="32274116"/>
    <w:rsid w:val="322748ED"/>
    <w:rsid w:val="322A27BF"/>
    <w:rsid w:val="322D3DB8"/>
    <w:rsid w:val="323668DE"/>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31CDC"/>
    <w:rsid w:val="32B76D8B"/>
    <w:rsid w:val="32DA341D"/>
    <w:rsid w:val="32E20814"/>
    <w:rsid w:val="32EC02DD"/>
    <w:rsid w:val="32EC3440"/>
    <w:rsid w:val="32FC18D5"/>
    <w:rsid w:val="3301513E"/>
    <w:rsid w:val="33095DA0"/>
    <w:rsid w:val="330B77A7"/>
    <w:rsid w:val="33134E71"/>
    <w:rsid w:val="33185FE3"/>
    <w:rsid w:val="331D1072"/>
    <w:rsid w:val="331E66B9"/>
    <w:rsid w:val="33233306"/>
    <w:rsid w:val="33240E2C"/>
    <w:rsid w:val="33263D52"/>
    <w:rsid w:val="33352BEA"/>
    <w:rsid w:val="333F7004"/>
    <w:rsid w:val="3342275D"/>
    <w:rsid w:val="33456366"/>
    <w:rsid w:val="335A7E84"/>
    <w:rsid w:val="335F6339"/>
    <w:rsid w:val="336E2072"/>
    <w:rsid w:val="337344EF"/>
    <w:rsid w:val="33785893"/>
    <w:rsid w:val="337C2A16"/>
    <w:rsid w:val="337E053C"/>
    <w:rsid w:val="33806BDD"/>
    <w:rsid w:val="338813BB"/>
    <w:rsid w:val="3397070A"/>
    <w:rsid w:val="33997124"/>
    <w:rsid w:val="33A063C1"/>
    <w:rsid w:val="33B43F5E"/>
    <w:rsid w:val="33B45F48"/>
    <w:rsid w:val="33B61ED2"/>
    <w:rsid w:val="33B91574"/>
    <w:rsid w:val="33BD6B47"/>
    <w:rsid w:val="33C10429"/>
    <w:rsid w:val="33C80A56"/>
    <w:rsid w:val="33D968C6"/>
    <w:rsid w:val="33DE5CBC"/>
    <w:rsid w:val="33DE722D"/>
    <w:rsid w:val="33E04DFC"/>
    <w:rsid w:val="33E449E8"/>
    <w:rsid w:val="33E830BD"/>
    <w:rsid w:val="33E83915"/>
    <w:rsid w:val="33ED121E"/>
    <w:rsid w:val="33F407FF"/>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9A13A6"/>
    <w:rsid w:val="34A12BF9"/>
    <w:rsid w:val="34A2025B"/>
    <w:rsid w:val="34A22009"/>
    <w:rsid w:val="34A51AF9"/>
    <w:rsid w:val="34BF705E"/>
    <w:rsid w:val="34CB5A03"/>
    <w:rsid w:val="34E56399"/>
    <w:rsid w:val="34F20066"/>
    <w:rsid w:val="34F767F8"/>
    <w:rsid w:val="34FA1E45"/>
    <w:rsid w:val="34FB3F48"/>
    <w:rsid w:val="35004E5B"/>
    <w:rsid w:val="350607E9"/>
    <w:rsid w:val="3509652C"/>
    <w:rsid w:val="351D3D85"/>
    <w:rsid w:val="351F5D4F"/>
    <w:rsid w:val="35223C00"/>
    <w:rsid w:val="35250800"/>
    <w:rsid w:val="35264CB6"/>
    <w:rsid w:val="35301D0A"/>
    <w:rsid w:val="35303AB8"/>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77693"/>
    <w:rsid w:val="35983723"/>
    <w:rsid w:val="359A2D7C"/>
    <w:rsid w:val="359E4EC6"/>
    <w:rsid w:val="35A85D44"/>
    <w:rsid w:val="35B00755"/>
    <w:rsid w:val="35B47338"/>
    <w:rsid w:val="35BC359E"/>
    <w:rsid w:val="35C020D4"/>
    <w:rsid w:val="35C35277"/>
    <w:rsid w:val="35C506A4"/>
    <w:rsid w:val="35CB1A33"/>
    <w:rsid w:val="35CF1523"/>
    <w:rsid w:val="35D72186"/>
    <w:rsid w:val="35DB084C"/>
    <w:rsid w:val="35E0728C"/>
    <w:rsid w:val="35ED19A9"/>
    <w:rsid w:val="35ED267E"/>
    <w:rsid w:val="35F26FC0"/>
    <w:rsid w:val="35F745D6"/>
    <w:rsid w:val="35FC1BEC"/>
    <w:rsid w:val="36036818"/>
    <w:rsid w:val="360D5BA8"/>
    <w:rsid w:val="360D7D52"/>
    <w:rsid w:val="36105698"/>
    <w:rsid w:val="361231BE"/>
    <w:rsid w:val="36186CF3"/>
    <w:rsid w:val="361F1C60"/>
    <w:rsid w:val="362317B0"/>
    <w:rsid w:val="362A0508"/>
    <w:rsid w:val="36304469"/>
    <w:rsid w:val="363506C2"/>
    <w:rsid w:val="36394BEF"/>
    <w:rsid w:val="363C648D"/>
    <w:rsid w:val="364C4922"/>
    <w:rsid w:val="364E28A2"/>
    <w:rsid w:val="3653186C"/>
    <w:rsid w:val="36592B9B"/>
    <w:rsid w:val="365F1677"/>
    <w:rsid w:val="36603F29"/>
    <w:rsid w:val="36624145"/>
    <w:rsid w:val="3679148F"/>
    <w:rsid w:val="36794FEB"/>
    <w:rsid w:val="36806379"/>
    <w:rsid w:val="368A71F8"/>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82A56"/>
    <w:rsid w:val="371D0FDB"/>
    <w:rsid w:val="3735002B"/>
    <w:rsid w:val="3736112E"/>
    <w:rsid w:val="3736124B"/>
    <w:rsid w:val="37362EDC"/>
    <w:rsid w:val="373A0C1E"/>
    <w:rsid w:val="37410EB1"/>
    <w:rsid w:val="37470FA4"/>
    <w:rsid w:val="374E0226"/>
    <w:rsid w:val="375E6DF0"/>
    <w:rsid w:val="37612D27"/>
    <w:rsid w:val="37684C9A"/>
    <w:rsid w:val="37691503"/>
    <w:rsid w:val="376C4B50"/>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C87FD8"/>
    <w:rsid w:val="37D921E5"/>
    <w:rsid w:val="37DA73FD"/>
    <w:rsid w:val="37E065F1"/>
    <w:rsid w:val="37E34E12"/>
    <w:rsid w:val="37E42938"/>
    <w:rsid w:val="37E62B54"/>
    <w:rsid w:val="37EB3CC7"/>
    <w:rsid w:val="37ED3EE3"/>
    <w:rsid w:val="37F039D3"/>
    <w:rsid w:val="37F92887"/>
    <w:rsid w:val="37FF2F0E"/>
    <w:rsid w:val="38200CB7"/>
    <w:rsid w:val="38206066"/>
    <w:rsid w:val="38246991"/>
    <w:rsid w:val="382471D8"/>
    <w:rsid w:val="3825542A"/>
    <w:rsid w:val="3827387D"/>
    <w:rsid w:val="38286CC9"/>
    <w:rsid w:val="38390ED6"/>
    <w:rsid w:val="383E029A"/>
    <w:rsid w:val="38496943"/>
    <w:rsid w:val="384D4981"/>
    <w:rsid w:val="38523D46"/>
    <w:rsid w:val="3857135C"/>
    <w:rsid w:val="38591578"/>
    <w:rsid w:val="385B709E"/>
    <w:rsid w:val="386C5D3E"/>
    <w:rsid w:val="3871335D"/>
    <w:rsid w:val="38743CBC"/>
    <w:rsid w:val="38765C86"/>
    <w:rsid w:val="387E00C9"/>
    <w:rsid w:val="3882184F"/>
    <w:rsid w:val="3885236D"/>
    <w:rsid w:val="38871C41"/>
    <w:rsid w:val="388C36FB"/>
    <w:rsid w:val="388D1222"/>
    <w:rsid w:val="388E7474"/>
    <w:rsid w:val="389B56ED"/>
    <w:rsid w:val="389C3213"/>
    <w:rsid w:val="38AC16A8"/>
    <w:rsid w:val="38AF2C58"/>
    <w:rsid w:val="38B4055C"/>
    <w:rsid w:val="38B7004D"/>
    <w:rsid w:val="38BD5663"/>
    <w:rsid w:val="38C7758E"/>
    <w:rsid w:val="38C8225A"/>
    <w:rsid w:val="38D40C1D"/>
    <w:rsid w:val="38DB1F8D"/>
    <w:rsid w:val="38DD7AB3"/>
    <w:rsid w:val="38DF7CCF"/>
    <w:rsid w:val="38F026C3"/>
    <w:rsid w:val="38F82B3F"/>
    <w:rsid w:val="38FB262F"/>
    <w:rsid w:val="38FF1464"/>
    <w:rsid w:val="39001CE7"/>
    <w:rsid w:val="39033292"/>
    <w:rsid w:val="39180AEB"/>
    <w:rsid w:val="39276F80"/>
    <w:rsid w:val="392927F4"/>
    <w:rsid w:val="39292CF8"/>
    <w:rsid w:val="39317DFF"/>
    <w:rsid w:val="393618B9"/>
    <w:rsid w:val="393C6ED0"/>
    <w:rsid w:val="393F251C"/>
    <w:rsid w:val="394F5BA6"/>
    <w:rsid w:val="39551D3F"/>
    <w:rsid w:val="39561614"/>
    <w:rsid w:val="396B3311"/>
    <w:rsid w:val="39785A2E"/>
    <w:rsid w:val="398B437E"/>
    <w:rsid w:val="39902D77"/>
    <w:rsid w:val="399F745E"/>
    <w:rsid w:val="39A24982"/>
    <w:rsid w:val="39A910BC"/>
    <w:rsid w:val="39A93E39"/>
    <w:rsid w:val="39B06F76"/>
    <w:rsid w:val="39B34CB8"/>
    <w:rsid w:val="39B76556"/>
    <w:rsid w:val="39BA1BA2"/>
    <w:rsid w:val="39BD1693"/>
    <w:rsid w:val="39C3537C"/>
    <w:rsid w:val="39C52C0D"/>
    <w:rsid w:val="39CE38A0"/>
    <w:rsid w:val="39D30EB6"/>
    <w:rsid w:val="39D709A6"/>
    <w:rsid w:val="39E11825"/>
    <w:rsid w:val="39E62997"/>
    <w:rsid w:val="39ED1F78"/>
    <w:rsid w:val="39EE7A9E"/>
    <w:rsid w:val="39FC665F"/>
    <w:rsid w:val="3A014D73"/>
    <w:rsid w:val="3A033549"/>
    <w:rsid w:val="3A065CA2"/>
    <w:rsid w:val="3A0B4AF4"/>
    <w:rsid w:val="3A26548A"/>
    <w:rsid w:val="3A2F07E2"/>
    <w:rsid w:val="3A39340F"/>
    <w:rsid w:val="3A3E4582"/>
    <w:rsid w:val="3A3E6C77"/>
    <w:rsid w:val="3A3F02FA"/>
    <w:rsid w:val="3A520D14"/>
    <w:rsid w:val="3A5C2699"/>
    <w:rsid w:val="3A612966"/>
    <w:rsid w:val="3A744A0A"/>
    <w:rsid w:val="3A7461F5"/>
    <w:rsid w:val="3A791A5E"/>
    <w:rsid w:val="3A866D96"/>
    <w:rsid w:val="3A92151B"/>
    <w:rsid w:val="3AA06EC0"/>
    <w:rsid w:val="3AA82343"/>
    <w:rsid w:val="3AA83F52"/>
    <w:rsid w:val="3AAC3BE1"/>
    <w:rsid w:val="3AB424E8"/>
    <w:rsid w:val="3AC663AD"/>
    <w:rsid w:val="3AC70A1B"/>
    <w:rsid w:val="3AD44EE6"/>
    <w:rsid w:val="3AD70075"/>
    <w:rsid w:val="3ADF570E"/>
    <w:rsid w:val="3AE27603"/>
    <w:rsid w:val="3AE45843"/>
    <w:rsid w:val="3AE8273F"/>
    <w:rsid w:val="3AE87A27"/>
    <w:rsid w:val="3AEB4FA5"/>
    <w:rsid w:val="3AED42CD"/>
    <w:rsid w:val="3AFB1312"/>
    <w:rsid w:val="3AFE712A"/>
    <w:rsid w:val="3B040577"/>
    <w:rsid w:val="3B0F23C2"/>
    <w:rsid w:val="3B1879E9"/>
    <w:rsid w:val="3B196D9D"/>
    <w:rsid w:val="3B1A3241"/>
    <w:rsid w:val="3B1F0857"/>
    <w:rsid w:val="3B2E1447"/>
    <w:rsid w:val="3B3360B0"/>
    <w:rsid w:val="3B351E28"/>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7F12F6"/>
    <w:rsid w:val="3B892174"/>
    <w:rsid w:val="3BAE5737"/>
    <w:rsid w:val="3BB16FD5"/>
    <w:rsid w:val="3BB9336F"/>
    <w:rsid w:val="3BBA3B64"/>
    <w:rsid w:val="3BC1190E"/>
    <w:rsid w:val="3BC27434"/>
    <w:rsid w:val="3BC74A4B"/>
    <w:rsid w:val="3BC907C3"/>
    <w:rsid w:val="3BD52C18"/>
    <w:rsid w:val="3BE15D91"/>
    <w:rsid w:val="3BF905BC"/>
    <w:rsid w:val="3BFD221A"/>
    <w:rsid w:val="3C017F5D"/>
    <w:rsid w:val="3C05702E"/>
    <w:rsid w:val="3C11517C"/>
    <w:rsid w:val="3C137C90"/>
    <w:rsid w:val="3C145EE2"/>
    <w:rsid w:val="3C15722F"/>
    <w:rsid w:val="3C22096C"/>
    <w:rsid w:val="3C2F4ACA"/>
    <w:rsid w:val="3C3416BF"/>
    <w:rsid w:val="3C452863"/>
    <w:rsid w:val="3C455B7B"/>
    <w:rsid w:val="3C522566"/>
    <w:rsid w:val="3C652620"/>
    <w:rsid w:val="3C691CF2"/>
    <w:rsid w:val="3C747405"/>
    <w:rsid w:val="3C7B5562"/>
    <w:rsid w:val="3C7C3A87"/>
    <w:rsid w:val="3C7D61AA"/>
    <w:rsid w:val="3C812E4B"/>
    <w:rsid w:val="3C915ADC"/>
    <w:rsid w:val="3C926E07"/>
    <w:rsid w:val="3C9708C1"/>
    <w:rsid w:val="3C9F32D2"/>
    <w:rsid w:val="3CA64660"/>
    <w:rsid w:val="3CA8487C"/>
    <w:rsid w:val="3CAF0DC4"/>
    <w:rsid w:val="3CB94393"/>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1D0DC6"/>
    <w:rsid w:val="3D324146"/>
    <w:rsid w:val="3D3D3216"/>
    <w:rsid w:val="3D3D6AF8"/>
    <w:rsid w:val="3D4223AD"/>
    <w:rsid w:val="3D472B15"/>
    <w:rsid w:val="3D491BBB"/>
    <w:rsid w:val="3D4A5933"/>
    <w:rsid w:val="3D4A76E1"/>
    <w:rsid w:val="3D595B76"/>
    <w:rsid w:val="3D6D517E"/>
    <w:rsid w:val="3D7423FD"/>
    <w:rsid w:val="3D7604D6"/>
    <w:rsid w:val="3D7824A0"/>
    <w:rsid w:val="3D7A6218"/>
    <w:rsid w:val="3D7B3D3F"/>
    <w:rsid w:val="3D7D00DC"/>
    <w:rsid w:val="3D7E0E7E"/>
    <w:rsid w:val="3D826B73"/>
    <w:rsid w:val="3D8F1598"/>
    <w:rsid w:val="3D98044D"/>
    <w:rsid w:val="3DA02290"/>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19736B"/>
    <w:rsid w:val="3F204B9E"/>
    <w:rsid w:val="3F21430D"/>
    <w:rsid w:val="3F2521B4"/>
    <w:rsid w:val="3F4E563E"/>
    <w:rsid w:val="3F5070B9"/>
    <w:rsid w:val="3F5860E5"/>
    <w:rsid w:val="3F5B7984"/>
    <w:rsid w:val="3F6525B0"/>
    <w:rsid w:val="3F6727CC"/>
    <w:rsid w:val="3F6A406B"/>
    <w:rsid w:val="3F6B5A48"/>
    <w:rsid w:val="3F6E52AC"/>
    <w:rsid w:val="3F762A0F"/>
    <w:rsid w:val="3F76656C"/>
    <w:rsid w:val="3F85693A"/>
    <w:rsid w:val="3F930CBA"/>
    <w:rsid w:val="3F9904AC"/>
    <w:rsid w:val="3F9B4224"/>
    <w:rsid w:val="3FA070A0"/>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A339B"/>
    <w:rsid w:val="401B4533"/>
    <w:rsid w:val="401D2E8B"/>
    <w:rsid w:val="401E7FAE"/>
    <w:rsid w:val="40291830"/>
    <w:rsid w:val="402E5098"/>
    <w:rsid w:val="40477F08"/>
    <w:rsid w:val="404C551E"/>
    <w:rsid w:val="405745EF"/>
    <w:rsid w:val="405C39B3"/>
    <w:rsid w:val="40610FCA"/>
    <w:rsid w:val="406311E6"/>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C8729B"/>
    <w:rsid w:val="40D24A7A"/>
    <w:rsid w:val="40D31E9E"/>
    <w:rsid w:val="40DF4137"/>
    <w:rsid w:val="40E86356"/>
    <w:rsid w:val="40EF2A79"/>
    <w:rsid w:val="40F25B1B"/>
    <w:rsid w:val="40FD24BE"/>
    <w:rsid w:val="410C2D75"/>
    <w:rsid w:val="410D1152"/>
    <w:rsid w:val="41110C42"/>
    <w:rsid w:val="41120516"/>
    <w:rsid w:val="41175B2C"/>
    <w:rsid w:val="41202C33"/>
    <w:rsid w:val="412752AA"/>
    <w:rsid w:val="41285F8B"/>
    <w:rsid w:val="41366F69"/>
    <w:rsid w:val="41377F7D"/>
    <w:rsid w:val="413B7A6D"/>
    <w:rsid w:val="413E755D"/>
    <w:rsid w:val="41466412"/>
    <w:rsid w:val="41480B4D"/>
    <w:rsid w:val="4151103E"/>
    <w:rsid w:val="41540B2E"/>
    <w:rsid w:val="415B3C6B"/>
    <w:rsid w:val="415D5C35"/>
    <w:rsid w:val="41611082"/>
    <w:rsid w:val="416C231C"/>
    <w:rsid w:val="416C69B7"/>
    <w:rsid w:val="41872CB2"/>
    <w:rsid w:val="418B1335"/>
    <w:rsid w:val="41966C29"/>
    <w:rsid w:val="41984EBF"/>
    <w:rsid w:val="41A05B22"/>
    <w:rsid w:val="41A208E6"/>
    <w:rsid w:val="41A35612"/>
    <w:rsid w:val="41A37141"/>
    <w:rsid w:val="41A43864"/>
    <w:rsid w:val="41B45A71"/>
    <w:rsid w:val="41B96BE3"/>
    <w:rsid w:val="41BB0BAE"/>
    <w:rsid w:val="41C061C4"/>
    <w:rsid w:val="41DD6D76"/>
    <w:rsid w:val="41DE6C3F"/>
    <w:rsid w:val="41E06866"/>
    <w:rsid w:val="41E16D4C"/>
    <w:rsid w:val="41E47950"/>
    <w:rsid w:val="41EA4FEF"/>
    <w:rsid w:val="41FA16D6"/>
    <w:rsid w:val="4200466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26BD9"/>
    <w:rsid w:val="42470693"/>
    <w:rsid w:val="42507548"/>
    <w:rsid w:val="4258222A"/>
    <w:rsid w:val="426B4382"/>
    <w:rsid w:val="42707BEA"/>
    <w:rsid w:val="427342EC"/>
    <w:rsid w:val="427C5579"/>
    <w:rsid w:val="427C658F"/>
    <w:rsid w:val="428A37DB"/>
    <w:rsid w:val="42905B96"/>
    <w:rsid w:val="42916F69"/>
    <w:rsid w:val="42937435"/>
    <w:rsid w:val="42997141"/>
    <w:rsid w:val="429B74ED"/>
    <w:rsid w:val="429F5DD9"/>
    <w:rsid w:val="42A72EE0"/>
    <w:rsid w:val="42A87384"/>
    <w:rsid w:val="42AE0712"/>
    <w:rsid w:val="42B911C3"/>
    <w:rsid w:val="42B94836"/>
    <w:rsid w:val="42BC698B"/>
    <w:rsid w:val="42C45840"/>
    <w:rsid w:val="42C817D4"/>
    <w:rsid w:val="42CF714A"/>
    <w:rsid w:val="42D9753D"/>
    <w:rsid w:val="42DA1507"/>
    <w:rsid w:val="42DE2DA6"/>
    <w:rsid w:val="42E16FF9"/>
    <w:rsid w:val="42F44377"/>
    <w:rsid w:val="42F56341"/>
    <w:rsid w:val="43034954"/>
    <w:rsid w:val="43065E58"/>
    <w:rsid w:val="430B40A0"/>
    <w:rsid w:val="43144A19"/>
    <w:rsid w:val="43217136"/>
    <w:rsid w:val="43241AC1"/>
    <w:rsid w:val="43252782"/>
    <w:rsid w:val="432946F8"/>
    <w:rsid w:val="432A1217"/>
    <w:rsid w:val="432A5FEB"/>
    <w:rsid w:val="432A7D99"/>
    <w:rsid w:val="43307E11"/>
    <w:rsid w:val="433237B2"/>
    <w:rsid w:val="43340C18"/>
    <w:rsid w:val="4339622E"/>
    <w:rsid w:val="433B1FA6"/>
    <w:rsid w:val="434442C8"/>
    <w:rsid w:val="43452E25"/>
    <w:rsid w:val="435018A1"/>
    <w:rsid w:val="43503578"/>
    <w:rsid w:val="43543068"/>
    <w:rsid w:val="435E7A42"/>
    <w:rsid w:val="43601A0D"/>
    <w:rsid w:val="436F1C50"/>
    <w:rsid w:val="437B6846"/>
    <w:rsid w:val="438C3708"/>
    <w:rsid w:val="43911BC6"/>
    <w:rsid w:val="439F229A"/>
    <w:rsid w:val="43A044FF"/>
    <w:rsid w:val="43A35D9D"/>
    <w:rsid w:val="43A63197"/>
    <w:rsid w:val="43B9111D"/>
    <w:rsid w:val="43C006FD"/>
    <w:rsid w:val="43C901B0"/>
    <w:rsid w:val="43D61CCF"/>
    <w:rsid w:val="43D67F21"/>
    <w:rsid w:val="43DB72E5"/>
    <w:rsid w:val="43F72CC5"/>
    <w:rsid w:val="440203D8"/>
    <w:rsid w:val="44110F59"/>
    <w:rsid w:val="44174B0E"/>
    <w:rsid w:val="44240C8C"/>
    <w:rsid w:val="442F041A"/>
    <w:rsid w:val="442F13DF"/>
    <w:rsid w:val="4435582D"/>
    <w:rsid w:val="44375106"/>
    <w:rsid w:val="44392A3A"/>
    <w:rsid w:val="444E5D09"/>
    <w:rsid w:val="4453331F"/>
    <w:rsid w:val="446E0735"/>
    <w:rsid w:val="447946C2"/>
    <w:rsid w:val="447A4194"/>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C2C73"/>
    <w:rsid w:val="44BC4E15"/>
    <w:rsid w:val="44BD4C3D"/>
    <w:rsid w:val="44BD69EB"/>
    <w:rsid w:val="44C4421D"/>
    <w:rsid w:val="44CB1108"/>
    <w:rsid w:val="44CD4598"/>
    <w:rsid w:val="44D0671E"/>
    <w:rsid w:val="44D949F1"/>
    <w:rsid w:val="44D97CC8"/>
    <w:rsid w:val="44DD41A3"/>
    <w:rsid w:val="44E4041B"/>
    <w:rsid w:val="44E4666D"/>
    <w:rsid w:val="44F05012"/>
    <w:rsid w:val="44F4256A"/>
    <w:rsid w:val="44F920D0"/>
    <w:rsid w:val="45040E37"/>
    <w:rsid w:val="45054A10"/>
    <w:rsid w:val="45054D39"/>
    <w:rsid w:val="45113714"/>
    <w:rsid w:val="45132AAF"/>
    <w:rsid w:val="45157D14"/>
    <w:rsid w:val="4517434D"/>
    <w:rsid w:val="45255158"/>
    <w:rsid w:val="452A22D2"/>
    <w:rsid w:val="452B429C"/>
    <w:rsid w:val="45383F3C"/>
    <w:rsid w:val="45386828"/>
    <w:rsid w:val="45440EBA"/>
    <w:rsid w:val="454964D0"/>
    <w:rsid w:val="454F1EDE"/>
    <w:rsid w:val="454F3AE7"/>
    <w:rsid w:val="45504AAF"/>
    <w:rsid w:val="45505C97"/>
    <w:rsid w:val="4550785F"/>
    <w:rsid w:val="45521829"/>
    <w:rsid w:val="4555747A"/>
    <w:rsid w:val="45594965"/>
    <w:rsid w:val="4565155C"/>
    <w:rsid w:val="45684AE6"/>
    <w:rsid w:val="456F23DB"/>
    <w:rsid w:val="4574354D"/>
    <w:rsid w:val="4576093C"/>
    <w:rsid w:val="457E617A"/>
    <w:rsid w:val="45815C6A"/>
    <w:rsid w:val="458B0897"/>
    <w:rsid w:val="459260C9"/>
    <w:rsid w:val="45A00B19"/>
    <w:rsid w:val="45B46040"/>
    <w:rsid w:val="45B7081F"/>
    <w:rsid w:val="45B918A8"/>
    <w:rsid w:val="45C30031"/>
    <w:rsid w:val="45C538A4"/>
    <w:rsid w:val="45C6230C"/>
    <w:rsid w:val="45CC5137"/>
    <w:rsid w:val="45D3296A"/>
    <w:rsid w:val="45E00BE3"/>
    <w:rsid w:val="45EA1A61"/>
    <w:rsid w:val="45EA380F"/>
    <w:rsid w:val="45EF0E26"/>
    <w:rsid w:val="45F14B9E"/>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37607"/>
    <w:rsid w:val="46592743"/>
    <w:rsid w:val="466435C2"/>
    <w:rsid w:val="4668303D"/>
    <w:rsid w:val="467001B9"/>
    <w:rsid w:val="46737CA9"/>
    <w:rsid w:val="467632F5"/>
    <w:rsid w:val="46845629"/>
    <w:rsid w:val="46853538"/>
    <w:rsid w:val="468604DF"/>
    <w:rsid w:val="468C2B19"/>
    <w:rsid w:val="468C638D"/>
    <w:rsid w:val="469D6AD4"/>
    <w:rsid w:val="469F5CBE"/>
    <w:rsid w:val="46A2058E"/>
    <w:rsid w:val="46A41C10"/>
    <w:rsid w:val="46A71700"/>
    <w:rsid w:val="46B51F2C"/>
    <w:rsid w:val="46B67B95"/>
    <w:rsid w:val="46C6602A"/>
    <w:rsid w:val="46D63D94"/>
    <w:rsid w:val="46ED1809"/>
    <w:rsid w:val="46F32B98"/>
    <w:rsid w:val="46F41115"/>
    <w:rsid w:val="46FD7572"/>
    <w:rsid w:val="47022DDB"/>
    <w:rsid w:val="47024B89"/>
    <w:rsid w:val="4705380E"/>
    <w:rsid w:val="47060B1D"/>
    <w:rsid w:val="47090A75"/>
    <w:rsid w:val="471E5E67"/>
    <w:rsid w:val="47266AC9"/>
    <w:rsid w:val="472D2D5A"/>
    <w:rsid w:val="47393FAB"/>
    <w:rsid w:val="473C0BAA"/>
    <w:rsid w:val="473F5DDD"/>
    <w:rsid w:val="474156B1"/>
    <w:rsid w:val="474451A1"/>
    <w:rsid w:val="47541C62"/>
    <w:rsid w:val="4766659B"/>
    <w:rsid w:val="477137B3"/>
    <w:rsid w:val="47730D59"/>
    <w:rsid w:val="477558AD"/>
    <w:rsid w:val="47794E4B"/>
    <w:rsid w:val="477C1F4A"/>
    <w:rsid w:val="477E2FF2"/>
    <w:rsid w:val="478F0B12"/>
    <w:rsid w:val="47912301"/>
    <w:rsid w:val="47961EA1"/>
    <w:rsid w:val="479E2B03"/>
    <w:rsid w:val="47A61541"/>
    <w:rsid w:val="47A83982"/>
    <w:rsid w:val="47B42327"/>
    <w:rsid w:val="47B440D5"/>
    <w:rsid w:val="47B63383"/>
    <w:rsid w:val="47BE6D02"/>
    <w:rsid w:val="47C51615"/>
    <w:rsid w:val="47CA1B4A"/>
    <w:rsid w:val="47CD33E9"/>
    <w:rsid w:val="47D66741"/>
    <w:rsid w:val="47D66E97"/>
    <w:rsid w:val="47D74267"/>
    <w:rsid w:val="47DC187E"/>
    <w:rsid w:val="47DE73A4"/>
    <w:rsid w:val="47E04ECA"/>
    <w:rsid w:val="47E349BA"/>
    <w:rsid w:val="48084421"/>
    <w:rsid w:val="480C5CBF"/>
    <w:rsid w:val="480D7C89"/>
    <w:rsid w:val="480F3A01"/>
    <w:rsid w:val="48102B8B"/>
    <w:rsid w:val="481C1C7A"/>
    <w:rsid w:val="48221970"/>
    <w:rsid w:val="482873DF"/>
    <w:rsid w:val="4832149E"/>
    <w:rsid w:val="483671E0"/>
    <w:rsid w:val="48382F58"/>
    <w:rsid w:val="483D69C3"/>
    <w:rsid w:val="48422CAA"/>
    <w:rsid w:val="484239F0"/>
    <w:rsid w:val="48425B85"/>
    <w:rsid w:val="48427933"/>
    <w:rsid w:val="48457423"/>
    <w:rsid w:val="484F52BC"/>
    <w:rsid w:val="48594227"/>
    <w:rsid w:val="486E2920"/>
    <w:rsid w:val="486F05FF"/>
    <w:rsid w:val="48711FC6"/>
    <w:rsid w:val="487A69FC"/>
    <w:rsid w:val="487D6A75"/>
    <w:rsid w:val="487F2935"/>
    <w:rsid w:val="48840FF6"/>
    <w:rsid w:val="488436EE"/>
    <w:rsid w:val="488C0D87"/>
    <w:rsid w:val="488E4926"/>
    <w:rsid w:val="489A017E"/>
    <w:rsid w:val="48A4239B"/>
    <w:rsid w:val="48A94A29"/>
    <w:rsid w:val="48A95C04"/>
    <w:rsid w:val="48AB33C2"/>
    <w:rsid w:val="48AE6D76"/>
    <w:rsid w:val="48B63E7D"/>
    <w:rsid w:val="48BE63E9"/>
    <w:rsid w:val="48C4125B"/>
    <w:rsid w:val="48D10CB7"/>
    <w:rsid w:val="48D34A2F"/>
    <w:rsid w:val="48F86243"/>
    <w:rsid w:val="48FA3211"/>
    <w:rsid w:val="48FE0BF8"/>
    <w:rsid w:val="4901159C"/>
    <w:rsid w:val="490C6E6F"/>
    <w:rsid w:val="4917600A"/>
    <w:rsid w:val="491868E5"/>
    <w:rsid w:val="491A0531"/>
    <w:rsid w:val="491A265E"/>
    <w:rsid w:val="491A4E7A"/>
    <w:rsid w:val="491C4628"/>
    <w:rsid w:val="49294E43"/>
    <w:rsid w:val="49296D45"/>
    <w:rsid w:val="492C2215"/>
    <w:rsid w:val="49311755"/>
    <w:rsid w:val="4933371F"/>
    <w:rsid w:val="493354CD"/>
    <w:rsid w:val="493A4AAE"/>
    <w:rsid w:val="493F3E72"/>
    <w:rsid w:val="49402257"/>
    <w:rsid w:val="49441489"/>
    <w:rsid w:val="494F67AB"/>
    <w:rsid w:val="495A6EFE"/>
    <w:rsid w:val="495D7F48"/>
    <w:rsid w:val="496070A7"/>
    <w:rsid w:val="496D6C31"/>
    <w:rsid w:val="4972249A"/>
    <w:rsid w:val="497907C1"/>
    <w:rsid w:val="49861AA1"/>
    <w:rsid w:val="4989333F"/>
    <w:rsid w:val="498B5309"/>
    <w:rsid w:val="49935F6C"/>
    <w:rsid w:val="49940EDE"/>
    <w:rsid w:val="49971F00"/>
    <w:rsid w:val="49995C78"/>
    <w:rsid w:val="499C3073"/>
    <w:rsid w:val="49A32653"/>
    <w:rsid w:val="49A85EBB"/>
    <w:rsid w:val="49AD3523"/>
    <w:rsid w:val="49B3517A"/>
    <w:rsid w:val="49B44860"/>
    <w:rsid w:val="49D433EE"/>
    <w:rsid w:val="49D547D7"/>
    <w:rsid w:val="49DB003F"/>
    <w:rsid w:val="49DD7423"/>
    <w:rsid w:val="49EE3C79"/>
    <w:rsid w:val="49F20EE5"/>
    <w:rsid w:val="49F66C27"/>
    <w:rsid w:val="4A015BA5"/>
    <w:rsid w:val="4A0C0D60"/>
    <w:rsid w:val="4A11580F"/>
    <w:rsid w:val="4A1B15C8"/>
    <w:rsid w:val="4A225C6E"/>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743C5"/>
    <w:rsid w:val="4AAE5753"/>
    <w:rsid w:val="4AB60164"/>
    <w:rsid w:val="4ABB39CC"/>
    <w:rsid w:val="4ABD08DC"/>
    <w:rsid w:val="4AC40AD3"/>
    <w:rsid w:val="4AC42881"/>
    <w:rsid w:val="4ACC3EEE"/>
    <w:rsid w:val="4AD127C8"/>
    <w:rsid w:val="4AD131F0"/>
    <w:rsid w:val="4AD14F9E"/>
    <w:rsid w:val="4ADB406F"/>
    <w:rsid w:val="4ADF3B5F"/>
    <w:rsid w:val="4AE42F23"/>
    <w:rsid w:val="4AEC002A"/>
    <w:rsid w:val="4AF9521E"/>
    <w:rsid w:val="4B037E2A"/>
    <w:rsid w:val="4B124C0F"/>
    <w:rsid w:val="4B223A4B"/>
    <w:rsid w:val="4B242DE5"/>
    <w:rsid w:val="4B2701C1"/>
    <w:rsid w:val="4B307F16"/>
    <w:rsid w:val="4B3117D6"/>
    <w:rsid w:val="4B364C4C"/>
    <w:rsid w:val="4B425E9C"/>
    <w:rsid w:val="4B470A5C"/>
    <w:rsid w:val="4B4B2FA2"/>
    <w:rsid w:val="4B5856BF"/>
    <w:rsid w:val="4B5A4F93"/>
    <w:rsid w:val="4B5F25AA"/>
    <w:rsid w:val="4B655548"/>
    <w:rsid w:val="4B7A02A7"/>
    <w:rsid w:val="4B83273C"/>
    <w:rsid w:val="4B863FDA"/>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2F98"/>
    <w:rsid w:val="4BDA60D4"/>
    <w:rsid w:val="4BE86A43"/>
    <w:rsid w:val="4C082C41"/>
    <w:rsid w:val="4C092FFA"/>
    <w:rsid w:val="4C0F5D7E"/>
    <w:rsid w:val="4C143200"/>
    <w:rsid w:val="4C1D6881"/>
    <w:rsid w:val="4C207F8B"/>
    <w:rsid w:val="4C3B7578"/>
    <w:rsid w:val="4C3E48B5"/>
    <w:rsid w:val="4C40062D"/>
    <w:rsid w:val="4C4F261E"/>
    <w:rsid w:val="4C530B9E"/>
    <w:rsid w:val="4C5821AD"/>
    <w:rsid w:val="4C63256E"/>
    <w:rsid w:val="4C742085"/>
    <w:rsid w:val="4C771B75"/>
    <w:rsid w:val="4C800A2A"/>
    <w:rsid w:val="4C904488"/>
    <w:rsid w:val="4C91592D"/>
    <w:rsid w:val="4C951AA7"/>
    <w:rsid w:val="4C9A70C7"/>
    <w:rsid w:val="4C9E35A6"/>
    <w:rsid w:val="4CBE77A4"/>
    <w:rsid w:val="4CC60DB4"/>
    <w:rsid w:val="4CC72AFC"/>
    <w:rsid w:val="4CCA547A"/>
    <w:rsid w:val="4CCF19B1"/>
    <w:rsid w:val="4CF03E01"/>
    <w:rsid w:val="4CF17B79"/>
    <w:rsid w:val="4CFA4C80"/>
    <w:rsid w:val="4CFB2B99"/>
    <w:rsid w:val="4D043409"/>
    <w:rsid w:val="4D072EF9"/>
    <w:rsid w:val="4D094EC3"/>
    <w:rsid w:val="4D176CDD"/>
    <w:rsid w:val="4D176F21"/>
    <w:rsid w:val="4D1B69A4"/>
    <w:rsid w:val="4D1D5A08"/>
    <w:rsid w:val="4D21045F"/>
    <w:rsid w:val="4D255D1B"/>
    <w:rsid w:val="4D267823"/>
    <w:rsid w:val="4D2770F7"/>
    <w:rsid w:val="4D4D5BFF"/>
    <w:rsid w:val="4D567A2A"/>
    <w:rsid w:val="4D587B0F"/>
    <w:rsid w:val="4D5A74CD"/>
    <w:rsid w:val="4D5B4FF3"/>
    <w:rsid w:val="4D5E3823"/>
    <w:rsid w:val="4D6B1C95"/>
    <w:rsid w:val="4D6C4F3F"/>
    <w:rsid w:val="4D7367E0"/>
    <w:rsid w:val="4D741C78"/>
    <w:rsid w:val="4D814A59"/>
    <w:rsid w:val="4D865650"/>
    <w:rsid w:val="4D8C54DC"/>
    <w:rsid w:val="4D8E53C8"/>
    <w:rsid w:val="4D901140"/>
    <w:rsid w:val="4D924EB8"/>
    <w:rsid w:val="4D9409C9"/>
    <w:rsid w:val="4D956757"/>
    <w:rsid w:val="4D9A561E"/>
    <w:rsid w:val="4DA66D09"/>
    <w:rsid w:val="4DAD60E5"/>
    <w:rsid w:val="4DB017E2"/>
    <w:rsid w:val="4DC112FA"/>
    <w:rsid w:val="4DC31516"/>
    <w:rsid w:val="4DDD70BE"/>
    <w:rsid w:val="4DE44FE8"/>
    <w:rsid w:val="4DE65204"/>
    <w:rsid w:val="4DE66FB2"/>
    <w:rsid w:val="4DE82D2A"/>
    <w:rsid w:val="4DED20EF"/>
    <w:rsid w:val="4DF36049"/>
    <w:rsid w:val="4E0A0EF3"/>
    <w:rsid w:val="4E192EE4"/>
    <w:rsid w:val="4E1C29D4"/>
    <w:rsid w:val="4E2E44B5"/>
    <w:rsid w:val="4E3221F7"/>
    <w:rsid w:val="4E3E294A"/>
    <w:rsid w:val="4E4A7541"/>
    <w:rsid w:val="4E4C150B"/>
    <w:rsid w:val="4E5122A9"/>
    <w:rsid w:val="4E5B174E"/>
    <w:rsid w:val="4E5F37F4"/>
    <w:rsid w:val="4E6525CD"/>
    <w:rsid w:val="4E6A7BE3"/>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26F09"/>
    <w:rsid w:val="4FA669F9"/>
    <w:rsid w:val="4FAC303A"/>
    <w:rsid w:val="4FB54E8E"/>
    <w:rsid w:val="4FB70C06"/>
    <w:rsid w:val="4FBA06F6"/>
    <w:rsid w:val="4FC155E1"/>
    <w:rsid w:val="4FC6507C"/>
    <w:rsid w:val="4FC82B2E"/>
    <w:rsid w:val="4FCB2904"/>
    <w:rsid w:val="4FCB6460"/>
    <w:rsid w:val="4FCD042A"/>
    <w:rsid w:val="4FD55530"/>
    <w:rsid w:val="4FF260E2"/>
    <w:rsid w:val="4FFC486B"/>
    <w:rsid w:val="500100D3"/>
    <w:rsid w:val="50096F88"/>
    <w:rsid w:val="500D6A78"/>
    <w:rsid w:val="500E27F0"/>
    <w:rsid w:val="500F2DC6"/>
    <w:rsid w:val="500F511D"/>
    <w:rsid w:val="501A73E7"/>
    <w:rsid w:val="501C4F0D"/>
    <w:rsid w:val="50292CB4"/>
    <w:rsid w:val="502C5162"/>
    <w:rsid w:val="5032028D"/>
    <w:rsid w:val="50324731"/>
    <w:rsid w:val="50340D81"/>
    <w:rsid w:val="50377F99"/>
    <w:rsid w:val="50483F54"/>
    <w:rsid w:val="50607B05"/>
    <w:rsid w:val="50666188"/>
    <w:rsid w:val="50685BF3"/>
    <w:rsid w:val="506D5166"/>
    <w:rsid w:val="507018C7"/>
    <w:rsid w:val="50747D2C"/>
    <w:rsid w:val="507927A8"/>
    <w:rsid w:val="50901457"/>
    <w:rsid w:val="50965BAE"/>
    <w:rsid w:val="50A13664"/>
    <w:rsid w:val="50AB003F"/>
    <w:rsid w:val="50C57042"/>
    <w:rsid w:val="50C92A33"/>
    <w:rsid w:val="50CE4A5A"/>
    <w:rsid w:val="50CF01D2"/>
    <w:rsid w:val="50D954C3"/>
    <w:rsid w:val="50E10C5A"/>
    <w:rsid w:val="50F733A8"/>
    <w:rsid w:val="50FA66E7"/>
    <w:rsid w:val="50FB11BA"/>
    <w:rsid w:val="50FD2FC0"/>
    <w:rsid w:val="50FD4D3F"/>
    <w:rsid w:val="50FF7A5A"/>
    <w:rsid w:val="510460CD"/>
    <w:rsid w:val="510A120A"/>
    <w:rsid w:val="510A745C"/>
    <w:rsid w:val="510B1AC2"/>
    <w:rsid w:val="510F4A72"/>
    <w:rsid w:val="511126A2"/>
    <w:rsid w:val="51116092"/>
    <w:rsid w:val="51316796"/>
    <w:rsid w:val="51387B25"/>
    <w:rsid w:val="513E60D4"/>
    <w:rsid w:val="514566E6"/>
    <w:rsid w:val="514C35D0"/>
    <w:rsid w:val="514E559A"/>
    <w:rsid w:val="51510956"/>
    <w:rsid w:val="5151508A"/>
    <w:rsid w:val="515B3813"/>
    <w:rsid w:val="51600E2A"/>
    <w:rsid w:val="516473EA"/>
    <w:rsid w:val="516C5EF8"/>
    <w:rsid w:val="517C08CB"/>
    <w:rsid w:val="51840FBC"/>
    <w:rsid w:val="51873568"/>
    <w:rsid w:val="519311FF"/>
    <w:rsid w:val="519530DD"/>
    <w:rsid w:val="51976F41"/>
    <w:rsid w:val="51A60F32"/>
    <w:rsid w:val="51BA7D9C"/>
    <w:rsid w:val="51C25640"/>
    <w:rsid w:val="51CA4B82"/>
    <w:rsid w:val="51CE0489"/>
    <w:rsid w:val="51D57A6A"/>
    <w:rsid w:val="51D72F2C"/>
    <w:rsid w:val="51DA0BDC"/>
    <w:rsid w:val="51E14E3C"/>
    <w:rsid w:val="51E6025E"/>
    <w:rsid w:val="51E63A25"/>
    <w:rsid w:val="51ED5E1F"/>
    <w:rsid w:val="52140592"/>
    <w:rsid w:val="521C7446"/>
    <w:rsid w:val="52320A18"/>
    <w:rsid w:val="52350508"/>
    <w:rsid w:val="52354064"/>
    <w:rsid w:val="523F62C5"/>
    <w:rsid w:val="52436B86"/>
    <w:rsid w:val="52466271"/>
    <w:rsid w:val="524B1ADA"/>
    <w:rsid w:val="525C3CE7"/>
    <w:rsid w:val="525E6503"/>
    <w:rsid w:val="525E7A5F"/>
    <w:rsid w:val="52707792"/>
    <w:rsid w:val="52727066"/>
    <w:rsid w:val="52750905"/>
    <w:rsid w:val="527A5F1B"/>
    <w:rsid w:val="52910DFD"/>
    <w:rsid w:val="529A036B"/>
    <w:rsid w:val="52A336C4"/>
    <w:rsid w:val="52A47F2C"/>
    <w:rsid w:val="52A86F2C"/>
    <w:rsid w:val="52AA1A33"/>
    <w:rsid w:val="52AA4A52"/>
    <w:rsid w:val="52BF7DD2"/>
    <w:rsid w:val="52C5058C"/>
    <w:rsid w:val="52CD6993"/>
    <w:rsid w:val="52D41ACF"/>
    <w:rsid w:val="52E066C6"/>
    <w:rsid w:val="52E8557B"/>
    <w:rsid w:val="52F12681"/>
    <w:rsid w:val="52F45CCD"/>
    <w:rsid w:val="52FD6150"/>
    <w:rsid w:val="52FE3C2E"/>
    <w:rsid w:val="5304233A"/>
    <w:rsid w:val="531145A8"/>
    <w:rsid w:val="5311687F"/>
    <w:rsid w:val="53163E96"/>
    <w:rsid w:val="531B14AC"/>
    <w:rsid w:val="53226CDE"/>
    <w:rsid w:val="532366DF"/>
    <w:rsid w:val="532A414D"/>
    <w:rsid w:val="532F6D06"/>
    <w:rsid w:val="53334A48"/>
    <w:rsid w:val="53373E0C"/>
    <w:rsid w:val="53373E56"/>
    <w:rsid w:val="533F163E"/>
    <w:rsid w:val="53430F31"/>
    <w:rsid w:val="534529CD"/>
    <w:rsid w:val="534F1156"/>
    <w:rsid w:val="53537313"/>
    <w:rsid w:val="53591FD4"/>
    <w:rsid w:val="535D3873"/>
    <w:rsid w:val="536632F4"/>
    <w:rsid w:val="536E3CD2"/>
    <w:rsid w:val="53733096"/>
    <w:rsid w:val="53741F9D"/>
    <w:rsid w:val="537B68F8"/>
    <w:rsid w:val="538057B3"/>
    <w:rsid w:val="53832BD5"/>
    <w:rsid w:val="538771E8"/>
    <w:rsid w:val="5389478E"/>
    <w:rsid w:val="538D7111"/>
    <w:rsid w:val="538E1DAE"/>
    <w:rsid w:val="53991C45"/>
    <w:rsid w:val="539C0A6E"/>
    <w:rsid w:val="539F20DD"/>
    <w:rsid w:val="53A05E55"/>
    <w:rsid w:val="53AE0572"/>
    <w:rsid w:val="53BA0EDC"/>
    <w:rsid w:val="53C03E02"/>
    <w:rsid w:val="53C74089"/>
    <w:rsid w:val="53D224B3"/>
    <w:rsid w:val="53D8114B"/>
    <w:rsid w:val="53DA0EE7"/>
    <w:rsid w:val="53DB7228"/>
    <w:rsid w:val="53F15CD4"/>
    <w:rsid w:val="53F71F19"/>
    <w:rsid w:val="54024CD1"/>
    <w:rsid w:val="54053DBE"/>
    <w:rsid w:val="540C7047"/>
    <w:rsid w:val="54135C95"/>
    <w:rsid w:val="541859EC"/>
    <w:rsid w:val="541A5C08"/>
    <w:rsid w:val="5435198C"/>
    <w:rsid w:val="543C16DA"/>
    <w:rsid w:val="5452714F"/>
    <w:rsid w:val="54535FB0"/>
    <w:rsid w:val="547445A3"/>
    <w:rsid w:val="547868A6"/>
    <w:rsid w:val="547C241E"/>
    <w:rsid w:val="54817F20"/>
    <w:rsid w:val="54890697"/>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4FF12D2"/>
    <w:rsid w:val="550D12C8"/>
    <w:rsid w:val="55102B67"/>
    <w:rsid w:val="551709E9"/>
    <w:rsid w:val="551B1885"/>
    <w:rsid w:val="551C775D"/>
    <w:rsid w:val="55264138"/>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27CD7"/>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E322E1"/>
    <w:rsid w:val="56F269C8"/>
    <w:rsid w:val="56FC15F5"/>
    <w:rsid w:val="57016832"/>
    <w:rsid w:val="570A3D11"/>
    <w:rsid w:val="57106E4E"/>
    <w:rsid w:val="571A0E83"/>
    <w:rsid w:val="572052E3"/>
    <w:rsid w:val="57233025"/>
    <w:rsid w:val="572611F8"/>
    <w:rsid w:val="57263A45"/>
    <w:rsid w:val="572D17AE"/>
    <w:rsid w:val="573A203E"/>
    <w:rsid w:val="573B29D0"/>
    <w:rsid w:val="573C5E95"/>
    <w:rsid w:val="574865E8"/>
    <w:rsid w:val="574F6E88"/>
    <w:rsid w:val="575907F5"/>
    <w:rsid w:val="575E2B2D"/>
    <w:rsid w:val="575F07F3"/>
    <w:rsid w:val="576378C6"/>
    <w:rsid w:val="57645EB8"/>
    <w:rsid w:val="578115C5"/>
    <w:rsid w:val="57844563"/>
    <w:rsid w:val="57877110"/>
    <w:rsid w:val="578A6709"/>
    <w:rsid w:val="578D66F1"/>
    <w:rsid w:val="579B2BBB"/>
    <w:rsid w:val="57A70754"/>
    <w:rsid w:val="57A71560"/>
    <w:rsid w:val="57AA4E5A"/>
    <w:rsid w:val="57BD0D84"/>
    <w:rsid w:val="57C2283E"/>
    <w:rsid w:val="57C47138"/>
    <w:rsid w:val="57CB607D"/>
    <w:rsid w:val="57E650FB"/>
    <w:rsid w:val="57E722A5"/>
    <w:rsid w:val="57EC6F82"/>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3758"/>
    <w:rsid w:val="58C96998"/>
    <w:rsid w:val="58CB5722"/>
    <w:rsid w:val="58D00F8B"/>
    <w:rsid w:val="58DA5965"/>
    <w:rsid w:val="58EB7AAF"/>
    <w:rsid w:val="590645DA"/>
    <w:rsid w:val="590824D3"/>
    <w:rsid w:val="590F329A"/>
    <w:rsid w:val="59154BEF"/>
    <w:rsid w:val="591C3800"/>
    <w:rsid w:val="591C41D0"/>
    <w:rsid w:val="592117E6"/>
    <w:rsid w:val="592B065B"/>
    <w:rsid w:val="592B4413"/>
    <w:rsid w:val="592D018B"/>
    <w:rsid w:val="59376914"/>
    <w:rsid w:val="593C03CE"/>
    <w:rsid w:val="593C17F4"/>
    <w:rsid w:val="59457283"/>
    <w:rsid w:val="59484FC5"/>
    <w:rsid w:val="595A5BCE"/>
    <w:rsid w:val="595B4CF8"/>
    <w:rsid w:val="59605E6B"/>
    <w:rsid w:val="596207AC"/>
    <w:rsid w:val="597436C4"/>
    <w:rsid w:val="597A220D"/>
    <w:rsid w:val="59843C2A"/>
    <w:rsid w:val="59A2321B"/>
    <w:rsid w:val="59A514D2"/>
    <w:rsid w:val="59DE1485"/>
    <w:rsid w:val="59F2049D"/>
    <w:rsid w:val="59F27755"/>
    <w:rsid w:val="59F75FE7"/>
    <w:rsid w:val="59FE0BAD"/>
    <w:rsid w:val="5A0354BA"/>
    <w:rsid w:val="5A040EEC"/>
    <w:rsid w:val="5A074538"/>
    <w:rsid w:val="5A105AE3"/>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CE5056"/>
    <w:rsid w:val="5AD52888"/>
    <w:rsid w:val="5AD54636"/>
    <w:rsid w:val="5AD563E4"/>
    <w:rsid w:val="5AE05F3C"/>
    <w:rsid w:val="5AE40D1D"/>
    <w:rsid w:val="5AEC309D"/>
    <w:rsid w:val="5AF00910"/>
    <w:rsid w:val="5AF54CD9"/>
    <w:rsid w:val="5B0D2022"/>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EC60DC"/>
    <w:rsid w:val="5BFE012D"/>
    <w:rsid w:val="5C0A23C6"/>
    <w:rsid w:val="5C1949F7"/>
    <w:rsid w:val="5C1A77B4"/>
    <w:rsid w:val="5C1C12D8"/>
    <w:rsid w:val="5C205D85"/>
    <w:rsid w:val="5C33715E"/>
    <w:rsid w:val="5C4C26D6"/>
    <w:rsid w:val="5C622DF1"/>
    <w:rsid w:val="5C6914DA"/>
    <w:rsid w:val="5C6C5A31"/>
    <w:rsid w:val="5C6E089F"/>
    <w:rsid w:val="5C70057D"/>
    <w:rsid w:val="5C78444A"/>
    <w:rsid w:val="5C7B3F53"/>
    <w:rsid w:val="5C7C094B"/>
    <w:rsid w:val="5C7F0CFE"/>
    <w:rsid w:val="5C846314"/>
    <w:rsid w:val="5C891B7C"/>
    <w:rsid w:val="5C904CB9"/>
    <w:rsid w:val="5CA00C74"/>
    <w:rsid w:val="5CA2679A"/>
    <w:rsid w:val="5CA97B29"/>
    <w:rsid w:val="5CAD396D"/>
    <w:rsid w:val="5CAD75CF"/>
    <w:rsid w:val="5CBC3478"/>
    <w:rsid w:val="5CBC5AAE"/>
    <w:rsid w:val="5CC1185D"/>
    <w:rsid w:val="5CCA0FB2"/>
    <w:rsid w:val="5CCE3A33"/>
    <w:rsid w:val="5CDC08DA"/>
    <w:rsid w:val="5CDD33AE"/>
    <w:rsid w:val="5CE46DB3"/>
    <w:rsid w:val="5CE60D7D"/>
    <w:rsid w:val="5CE768A3"/>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8F4F70"/>
    <w:rsid w:val="5D9407D9"/>
    <w:rsid w:val="5D9555C5"/>
    <w:rsid w:val="5D9D6B16"/>
    <w:rsid w:val="5D9F0F2C"/>
    <w:rsid w:val="5D9F2CDA"/>
    <w:rsid w:val="5D9F6BA2"/>
    <w:rsid w:val="5DA17E81"/>
    <w:rsid w:val="5DA23103"/>
    <w:rsid w:val="5DAB5B22"/>
    <w:rsid w:val="5DB878AC"/>
    <w:rsid w:val="5DBA51ED"/>
    <w:rsid w:val="5DBC388C"/>
    <w:rsid w:val="5DBF512A"/>
    <w:rsid w:val="5DCB1D21"/>
    <w:rsid w:val="5DCB3ACF"/>
    <w:rsid w:val="5DCF7A63"/>
    <w:rsid w:val="5DD230AF"/>
    <w:rsid w:val="5DD2766C"/>
    <w:rsid w:val="5DD62B9F"/>
    <w:rsid w:val="5DDD322E"/>
    <w:rsid w:val="5DDE648A"/>
    <w:rsid w:val="5DE87A06"/>
    <w:rsid w:val="5DF50B4C"/>
    <w:rsid w:val="5DF66800"/>
    <w:rsid w:val="5E190CDE"/>
    <w:rsid w:val="5E1E62F4"/>
    <w:rsid w:val="5E255EF1"/>
    <w:rsid w:val="5E2A3511"/>
    <w:rsid w:val="5E3B2A02"/>
    <w:rsid w:val="5E421FE3"/>
    <w:rsid w:val="5E47584B"/>
    <w:rsid w:val="5E532442"/>
    <w:rsid w:val="5E5F0BEC"/>
    <w:rsid w:val="5E6F08FE"/>
    <w:rsid w:val="5E7128C8"/>
    <w:rsid w:val="5E76511E"/>
    <w:rsid w:val="5E7B72A3"/>
    <w:rsid w:val="5E84084D"/>
    <w:rsid w:val="5E873E9A"/>
    <w:rsid w:val="5E880EEE"/>
    <w:rsid w:val="5E940365"/>
    <w:rsid w:val="5EA44A4C"/>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160083"/>
    <w:rsid w:val="5F1F6461"/>
    <w:rsid w:val="5F225246"/>
    <w:rsid w:val="5F230066"/>
    <w:rsid w:val="5F296CFF"/>
    <w:rsid w:val="5F2D2C93"/>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A57AC"/>
    <w:rsid w:val="5F7C6122"/>
    <w:rsid w:val="5F85016E"/>
    <w:rsid w:val="5F9745B0"/>
    <w:rsid w:val="5F9E6D95"/>
    <w:rsid w:val="5FB76A00"/>
    <w:rsid w:val="5FC1162D"/>
    <w:rsid w:val="5FC353A5"/>
    <w:rsid w:val="5FD17AC2"/>
    <w:rsid w:val="5FD749AD"/>
    <w:rsid w:val="5FE01AB3"/>
    <w:rsid w:val="5FF05A6E"/>
    <w:rsid w:val="5FF137C3"/>
    <w:rsid w:val="5FFB4B3F"/>
    <w:rsid w:val="60123C37"/>
    <w:rsid w:val="601E1A8A"/>
    <w:rsid w:val="6028345A"/>
    <w:rsid w:val="602A2D2E"/>
    <w:rsid w:val="60375FC5"/>
    <w:rsid w:val="603F0748"/>
    <w:rsid w:val="60455DBA"/>
    <w:rsid w:val="604A517F"/>
    <w:rsid w:val="6051475F"/>
    <w:rsid w:val="6054424F"/>
    <w:rsid w:val="60563B24"/>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96106"/>
    <w:rsid w:val="609A104B"/>
    <w:rsid w:val="609B3C2C"/>
    <w:rsid w:val="609D1752"/>
    <w:rsid w:val="60A26D69"/>
    <w:rsid w:val="60A30D33"/>
    <w:rsid w:val="60A52CFD"/>
    <w:rsid w:val="60A968B8"/>
    <w:rsid w:val="60AF3851"/>
    <w:rsid w:val="60B3541A"/>
    <w:rsid w:val="60B42F40"/>
    <w:rsid w:val="60C969EB"/>
    <w:rsid w:val="60CC1D90"/>
    <w:rsid w:val="60D61108"/>
    <w:rsid w:val="60DF7FBD"/>
    <w:rsid w:val="60EC26DA"/>
    <w:rsid w:val="60EC4488"/>
    <w:rsid w:val="60F026A0"/>
    <w:rsid w:val="60F63558"/>
    <w:rsid w:val="60FF41BB"/>
    <w:rsid w:val="61007F33"/>
    <w:rsid w:val="61045C75"/>
    <w:rsid w:val="61073070"/>
    <w:rsid w:val="610761B7"/>
    <w:rsid w:val="61082472"/>
    <w:rsid w:val="610C0686"/>
    <w:rsid w:val="610C68D8"/>
    <w:rsid w:val="61153112"/>
    <w:rsid w:val="611539DF"/>
    <w:rsid w:val="611A7247"/>
    <w:rsid w:val="611F172B"/>
    <w:rsid w:val="611F2AAF"/>
    <w:rsid w:val="612877BC"/>
    <w:rsid w:val="6136215C"/>
    <w:rsid w:val="613E7553"/>
    <w:rsid w:val="6142054C"/>
    <w:rsid w:val="61594380"/>
    <w:rsid w:val="615F10FE"/>
    <w:rsid w:val="615F2EAC"/>
    <w:rsid w:val="615F4C5A"/>
    <w:rsid w:val="6160324A"/>
    <w:rsid w:val="61614E76"/>
    <w:rsid w:val="61650869"/>
    <w:rsid w:val="616B4126"/>
    <w:rsid w:val="61705F7C"/>
    <w:rsid w:val="617167E5"/>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DF5D9B"/>
    <w:rsid w:val="61E425AB"/>
    <w:rsid w:val="61EA269E"/>
    <w:rsid w:val="61F77CA9"/>
    <w:rsid w:val="61F93300"/>
    <w:rsid w:val="6202723B"/>
    <w:rsid w:val="62092E18"/>
    <w:rsid w:val="620A72BB"/>
    <w:rsid w:val="620C2F1B"/>
    <w:rsid w:val="622173D3"/>
    <w:rsid w:val="6226471C"/>
    <w:rsid w:val="62285A57"/>
    <w:rsid w:val="622A6491"/>
    <w:rsid w:val="622D2FAA"/>
    <w:rsid w:val="623E0D13"/>
    <w:rsid w:val="62410803"/>
    <w:rsid w:val="624D53FA"/>
    <w:rsid w:val="625B3673"/>
    <w:rsid w:val="62615FEA"/>
    <w:rsid w:val="62622F5E"/>
    <w:rsid w:val="6263717B"/>
    <w:rsid w:val="62683FE2"/>
    <w:rsid w:val="626B7D0D"/>
    <w:rsid w:val="626D0FDF"/>
    <w:rsid w:val="6272454C"/>
    <w:rsid w:val="627961EF"/>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763E4"/>
    <w:rsid w:val="62B92A90"/>
    <w:rsid w:val="62BB2364"/>
    <w:rsid w:val="62C1796B"/>
    <w:rsid w:val="62C725D4"/>
    <w:rsid w:val="62D6719E"/>
    <w:rsid w:val="62D82B5B"/>
    <w:rsid w:val="62D847B6"/>
    <w:rsid w:val="62D96C8E"/>
    <w:rsid w:val="62DD362F"/>
    <w:rsid w:val="62E01518"/>
    <w:rsid w:val="62E53885"/>
    <w:rsid w:val="62FA10DE"/>
    <w:rsid w:val="62FB09B2"/>
    <w:rsid w:val="62FC7B06"/>
    <w:rsid w:val="630C6C6F"/>
    <w:rsid w:val="63141A74"/>
    <w:rsid w:val="631E5BA5"/>
    <w:rsid w:val="63260E96"/>
    <w:rsid w:val="632B573B"/>
    <w:rsid w:val="632F02FD"/>
    <w:rsid w:val="633151E2"/>
    <w:rsid w:val="633955D1"/>
    <w:rsid w:val="633D53C7"/>
    <w:rsid w:val="634D34D4"/>
    <w:rsid w:val="63611187"/>
    <w:rsid w:val="63754843"/>
    <w:rsid w:val="63806E68"/>
    <w:rsid w:val="63865A9E"/>
    <w:rsid w:val="63952BB5"/>
    <w:rsid w:val="639A5E34"/>
    <w:rsid w:val="63B119F7"/>
    <w:rsid w:val="63BA261B"/>
    <w:rsid w:val="63BC73E8"/>
    <w:rsid w:val="63C17E4E"/>
    <w:rsid w:val="63CC396A"/>
    <w:rsid w:val="63CE60C7"/>
    <w:rsid w:val="63D23E09"/>
    <w:rsid w:val="63D52D78"/>
    <w:rsid w:val="63D731CD"/>
    <w:rsid w:val="63DC790D"/>
    <w:rsid w:val="63E1404C"/>
    <w:rsid w:val="63E337FB"/>
    <w:rsid w:val="63E458EA"/>
    <w:rsid w:val="63E6217C"/>
    <w:rsid w:val="63E9714C"/>
    <w:rsid w:val="63EB6C79"/>
    <w:rsid w:val="63F7386F"/>
    <w:rsid w:val="63FE1550"/>
    <w:rsid w:val="63FF0976"/>
    <w:rsid w:val="640B2E77"/>
    <w:rsid w:val="640F0BB9"/>
    <w:rsid w:val="6410048D"/>
    <w:rsid w:val="642108EC"/>
    <w:rsid w:val="642A59F3"/>
    <w:rsid w:val="642E6B65"/>
    <w:rsid w:val="643979E4"/>
    <w:rsid w:val="644366BF"/>
    <w:rsid w:val="644B3444"/>
    <w:rsid w:val="64505303"/>
    <w:rsid w:val="645111D2"/>
    <w:rsid w:val="646D58E0"/>
    <w:rsid w:val="647927F9"/>
    <w:rsid w:val="64847F0B"/>
    <w:rsid w:val="648C220A"/>
    <w:rsid w:val="648E1784"/>
    <w:rsid w:val="648F5856"/>
    <w:rsid w:val="64986CAA"/>
    <w:rsid w:val="649D4417"/>
    <w:rsid w:val="64B17EC2"/>
    <w:rsid w:val="64BA216D"/>
    <w:rsid w:val="64BB2B8D"/>
    <w:rsid w:val="64BF56D9"/>
    <w:rsid w:val="64C37BF6"/>
    <w:rsid w:val="64C9520C"/>
    <w:rsid w:val="64CA4AE0"/>
    <w:rsid w:val="64CD45D0"/>
    <w:rsid w:val="64D140C0"/>
    <w:rsid w:val="64D23995"/>
    <w:rsid w:val="64D43BB1"/>
    <w:rsid w:val="64D4595F"/>
    <w:rsid w:val="64DD6884"/>
    <w:rsid w:val="64E5191A"/>
    <w:rsid w:val="64F14763"/>
    <w:rsid w:val="64F225B2"/>
    <w:rsid w:val="64F471A3"/>
    <w:rsid w:val="64F953C5"/>
    <w:rsid w:val="64FF5BCA"/>
    <w:rsid w:val="650571F3"/>
    <w:rsid w:val="65110712"/>
    <w:rsid w:val="65135FC2"/>
    <w:rsid w:val="65164B3A"/>
    <w:rsid w:val="65165F77"/>
    <w:rsid w:val="65183A9D"/>
    <w:rsid w:val="652106FC"/>
    <w:rsid w:val="65222B6E"/>
    <w:rsid w:val="65270184"/>
    <w:rsid w:val="6535464F"/>
    <w:rsid w:val="65387C9C"/>
    <w:rsid w:val="653B52BE"/>
    <w:rsid w:val="6549634D"/>
    <w:rsid w:val="656652B8"/>
    <w:rsid w:val="656767D3"/>
    <w:rsid w:val="657373C5"/>
    <w:rsid w:val="657D36E6"/>
    <w:rsid w:val="65921AA2"/>
    <w:rsid w:val="659F2C7D"/>
    <w:rsid w:val="65AB66C0"/>
    <w:rsid w:val="65AB7778"/>
    <w:rsid w:val="65B25CA0"/>
    <w:rsid w:val="65B93B3D"/>
    <w:rsid w:val="65D04378"/>
    <w:rsid w:val="65D605E8"/>
    <w:rsid w:val="65DD1960"/>
    <w:rsid w:val="65F362B8"/>
    <w:rsid w:val="65FF0AD1"/>
    <w:rsid w:val="660679FF"/>
    <w:rsid w:val="6609788A"/>
    <w:rsid w:val="66106E6A"/>
    <w:rsid w:val="66240220"/>
    <w:rsid w:val="66277FF7"/>
    <w:rsid w:val="662C0B13"/>
    <w:rsid w:val="662D5327"/>
    <w:rsid w:val="662E4007"/>
    <w:rsid w:val="662F0FDA"/>
    <w:rsid w:val="664A237C"/>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DD8"/>
    <w:rsid w:val="66F81F24"/>
    <w:rsid w:val="67006681"/>
    <w:rsid w:val="67092027"/>
    <w:rsid w:val="67103466"/>
    <w:rsid w:val="671357D7"/>
    <w:rsid w:val="671464E6"/>
    <w:rsid w:val="671B7875"/>
    <w:rsid w:val="673504EF"/>
    <w:rsid w:val="673D3C8F"/>
    <w:rsid w:val="673D77EB"/>
    <w:rsid w:val="67550AE6"/>
    <w:rsid w:val="675859D1"/>
    <w:rsid w:val="6764121C"/>
    <w:rsid w:val="67674868"/>
    <w:rsid w:val="67713939"/>
    <w:rsid w:val="6775711A"/>
    <w:rsid w:val="67786A75"/>
    <w:rsid w:val="6782148E"/>
    <w:rsid w:val="678278F4"/>
    <w:rsid w:val="67892A30"/>
    <w:rsid w:val="678C0773"/>
    <w:rsid w:val="678E364A"/>
    <w:rsid w:val="67967D6E"/>
    <w:rsid w:val="679A2E90"/>
    <w:rsid w:val="679F6B13"/>
    <w:rsid w:val="67A61834"/>
    <w:rsid w:val="67AC671F"/>
    <w:rsid w:val="67AE2497"/>
    <w:rsid w:val="67AE693B"/>
    <w:rsid w:val="67B33F51"/>
    <w:rsid w:val="67C24194"/>
    <w:rsid w:val="67C77AFB"/>
    <w:rsid w:val="67DD4B2A"/>
    <w:rsid w:val="67DD79B6"/>
    <w:rsid w:val="67DF1901"/>
    <w:rsid w:val="67E1461B"/>
    <w:rsid w:val="67E67E83"/>
    <w:rsid w:val="680227E3"/>
    <w:rsid w:val="680756EB"/>
    <w:rsid w:val="680E2F36"/>
    <w:rsid w:val="681F15E7"/>
    <w:rsid w:val="68212C69"/>
    <w:rsid w:val="682B1D3A"/>
    <w:rsid w:val="6837248C"/>
    <w:rsid w:val="683A360D"/>
    <w:rsid w:val="683D5975"/>
    <w:rsid w:val="6841330B"/>
    <w:rsid w:val="68452682"/>
    <w:rsid w:val="684828EC"/>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43ADD"/>
    <w:rsid w:val="68B76F6F"/>
    <w:rsid w:val="68B86FA3"/>
    <w:rsid w:val="68B97345"/>
    <w:rsid w:val="68C041DB"/>
    <w:rsid w:val="68C161FA"/>
    <w:rsid w:val="68CA1553"/>
    <w:rsid w:val="68D26C4D"/>
    <w:rsid w:val="68D97D65"/>
    <w:rsid w:val="68DD28B2"/>
    <w:rsid w:val="68DD2925"/>
    <w:rsid w:val="68DD74D8"/>
    <w:rsid w:val="68E048D2"/>
    <w:rsid w:val="68FE11F2"/>
    <w:rsid w:val="690F51B7"/>
    <w:rsid w:val="69237AB2"/>
    <w:rsid w:val="69252E07"/>
    <w:rsid w:val="69256789"/>
    <w:rsid w:val="692844CB"/>
    <w:rsid w:val="692C3FBB"/>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AE49D0"/>
    <w:rsid w:val="69B1626F"/>
    <w:rsid w:val="69E95A08"/>
    <w:rsid w:val="69EA352F"/>
    <w:rsid w:val="69EB1780"/>
    <w:rsid w:val="69EC5884"/>
    <w:rsid w:val="69EC72A7"/>
    <w:rsid w:val="6A0171F6"/>
    <w:rsid w:val="6A042842"/>
    <w:rsid w:val="6A050368"/>
    <w:rsid w:val="6A0A0231"/>
    <w:rsid w:val="6A0B3BD1"/>
    <w:rsid w:val="6A1567FD"/>
    <w:rsid w:val="6A164324"/>
    <w:rsid w:val="6A1C481A"/>
    <w:rsid w:val="6A2151A2"/>
    <w:rsid w:val="6A294057"/>
    <w:rsid w:val="6A2D585D"/>
    <w:rsid w:val="6A2E7F6E"/>
    <w:rsid w:val="6A3656CE"/>
    <w:rsid w:val="6A3749C6"/>
    <w:rsid w:val="6A3B63DF"/>
    <w:rsid w:val="6A4946F9"/>
    <w:rsid w:val="6A5D1F52"/>
    <w:rsid w:val="6A66663F"/>
    <w:rsid w:val="6A667059"/>
    <w:rsid w:val="6A701C86"/>
    <w:rsid w:val="6A7245A8"/>
    <w:rsid w:val="6A8B4D12"/>
    <w:rsid w:val="6A9043A3"/>
    <w:rsid w:val="6A9736B6"/>
    <w:rsid w:val="6A997972"/>
    <w:rsid w:val="6AAC47D0"/>
    <w:rsid w:val="6AAD0439"/>
    <w:rsid w:val="6AB37396"/>
    <w:rsid w:val="6ADB5443"/>
    <w:rsid w:val="6ADF6E0B"/>
    <w:rsid w:val="6AE6019A"/>
    <w:rsid w:val="6AEF34F2"/>
    <w:rsid w:val="6AFE3735"/>
    <w:rsid w:val="6B0F149F"/>
    <w:rsid w:val="6B113469"/>
    <w:rsid w:val="6B152CE6"/>
    <w:rsid w:val="6B1E4C20"/>
    <w:rsid w:val="6B1E7934"/>
    <w:rsid w:val="6B252A70"/>
    <w:rsid w:val="6B2C2051"/>
    <w:rsid w:val="6B3134EF"/>
    <w:rsid w:val="6B397FE0"/>
    <w:rsid w:val="6B3E1D84"/>
    <w:rsid w:val="6B4A697B"/>
    <w:rsid w:val="6B4D0219"/>
    <w:rsid w:val="6B563571"/>
    <w:rsid w:val="6B6C4B43"/>
    <w:rsid w:val="6B6C68F1"/>
    <w:rsid w:val="6B737BEB"/>
    <w:rsid w:val="6B7632CC"/>
    <w:rsid w:val="6B7E03D2"/>
    <w:rsid w:val="6B86601F"/>
    <w:rsid w:val="6B907123"/>
    <w:rsid w:val="6B9A16B0"/>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905E4"/>
    <w:rsid w:val="6C0A1D90"/>
    <w:rsid w:val="6C1068F5"/>
    <w:rsid w:val="6C156F89"/>
    <w:rsid w:val="6C167D41"/>
    <w:rsid w:val="6C185B57"/>
    <w:rsid w:val="6C1A634D"/>
    <w:rsid w:val="6C1F3963"/>
    <w:rsid w:val="6C21592D"/>
    <w:rsid w:val="6C256AA0"/>
    <w:rsid w:val="6C3116E2"/>
    <w:rsid w:val="6C327B3B"/>
    <w:rsid w:val="6C3513D9"/>
    <w:rsid w:val="6C36217B"/>
    <w:rsid w:val="6C3D64DF"/>
    <w:rsid w:val="6C4438F4"/>
    <w:rsid w:val="6C5A499B"/>
    <w:rsid w:val="6C5D448C"/>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C011E"/>
    <w:rsid w:val="6D673814"/>
    <w:rsid w:val="6D761CA9"/>
    <w:rsid w:val="6D7D4DE5"/>
    <w:rsid w:val="6D8048D6"/>
    <w:rsid w:val="6D855A48"/>
    <w:rsid w:val="6D8A305E"/>
    <w:rsid w:val="6D8C5028"/>
    <w:rsid w:val="6D995997"/>
    <w:rsid w:val="6DA24C20"/>
    <w:rsid w:val="6DA560EA"/>
    <w:rsid w:val="6DB850B3"/>
    <w:rsid w:val="6DBE53FE"/>
    <w:rsid w:val="6DC02F24"/>
    <w:rsid w:val="6DCA3DA3"/>
    <w:rsid w:val="6DCC7B1B"/>
    <w:rsid w:val="6DCF3167"/>
    <w:rsid w:val="6DD8026E"/>
    <w:rsid w:val="6DDF6AD5"/>
    <w:rsid w:val="6DEE7A91"/>
    <w:rsid w:val="6DF25C05"/>
    <w:rsid w:val="6DFD14D4"/>
    <w:rsid w:val="6E0252EB"/>
    <w:rsid w:val="6E054DDB"/>
    <w:rsid w:val="6E0636F3"/>
    <w:rsid w:val="6E2214E9"/>
    <w:rsid w:val="6E2E4332"/>
    <w:rsid w:val="6E2E7E8E"/>
    <w:rsid w:val="6E301E58"/>
    <w:rsid w:val="6E436356"/>
    <w:rsid w:val="6E492F1A"/>
    <w:rsid w:val="6E4C0C5C"/>
    <w:rsid w:val="6E5047C8"/>
    <w:rsid w:val="6E565636"/>
    <w:rsid w:val="6E591F79"/>
    <w:rsid w:val="6E5B1928"/>
    <w:rsid w:val="6E5D0DF3"/>
    <w:rsid w:val="6E5D5B9B"/>
    <w:rsid w:val="6E63173E"/>
    <w:rsid w:val="6E6E472E"/>
    <w:rsid w:val="6E7206C2"/>
    <w:rsid w:val="6E781A51"/>
    <w:rsid w:val="6E7837FF"/>
    <w:rsid w:val="6E810905"/>
    <w:rsid w:val="6E867CCA"/>
    <w:rsid w:val="6E8738B8"/>
    <w:rsid w:val="6E8F40A5"/>
    <w:rsid w:val="6E963C85"/>
    <w:rsid w:val="6E9A783A"/>
    <w:rsid w:val="6E9C2DAC"/>
    <w:rsid w:val="6E9F2B3A"/>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561264"/>
    <w:rsid w:val="6F6941B6"/>
    <w:rsid w:val="6F6F69B0"/>
    <w:rsid w:val="6F7064BD"/>
    <w:rsid w:val="6F7264A0"/>
    <w:rsid w:val="6F727EF4"/>
    <w:rsid w:val="6F771D08"/>
    <w:rsid w:val="6F7C5682"/>
    <w:rsid w:val="6F8166E3"/>
    <w:rsid w:val="6F880045"/>
    <w:rsid w:val="6F8B1310"/>
    <w:rsid w:val="6F8C57B4"/>
    <w:rsid w:val="6F9739F5"/>
    <w:rsid w:val="6F9B59F7"/>
    <w:rsid w:val="6FA523D2"/>
    <w:rsid w:val="6FAC19B2"/>
    <w:rsid w:val="6FB24AEE"/>
    <w:rsid w:val="6FC52A74"/>
    <w:rsid w:val="6FCD36D6"/>
    <w:rsid w:val="6FDB5DF3"/>
    <w:rsid w:val="6FE32EFA"/>
    <w:rsid w:val="6FEE1FCA"/>
    <w:rsid w:val="6FF944CB"/>
    <w:rsid w:val="6FFD045F"/>
    <w:rsid w:val="7002794D"/>
    <w:rsid w:val="70062C74"/>
    <w:rsid w:val="70076381"/>
    <w:rsid w:val="700C2D66"/>
    <w:rsid w:val="700E441B"/>
    <w:rsid w:val="701337DF"/>
    <w:rsid w:val="701C0B7D"/>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22DB5"/>
    <w:rsid w:val="70A408DB"/>
    <w:rsid w:val="70AB7EBB"/>
    <w:rsid w:val="70B71A4B"/>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B2708"/>
    <w:rsid w:val="71290DE0"/>
    <w:rsid w:val="713003C1"/>
    <w:rsid w:val="7130224D"/>
    <w:rsid w:val="71325EE7"/>
    <w:rsid w:val="713734FD"/>
    <w:rsid w:val="714A4664"/>
    <w:rsid w:val="714A76D4"/>
    <w:rsid w:val="714D2D21"/>
    <w:rsid w:val="71500A63"/>
    <w:rsid w:val="71502811"/>
    <w:rsid w:val="716122C9"/>
    <w:rsid w:val="7168479B"/>
    <w:rsid w:val="716A38D3"/>
    <w:rsid w:val="716B764B"/>
    <w:rsid w:val="716D5171"/>
    <w:rsid w:val="71755DD4"/>
    <w:rsid w:val="71791D68"/>
    <w:rsid w:val="717E56EC"/>
    <w:rsid w:val="718129CA"/>
    <w:rsid w:val="718B3849"/>
    <w:rsid w:val="719A7E36"/>
    <w:rsid w:val="719B5CA9"/>
    <w:rsid w:val="71A5490B"/>
    <w:rsid w:val="71AA20F6"/>
    <w:rsid w:val="71BE3C1E"/>
    <w:rsid w:val="71C56D5B"/>
    <w:rsid w:val="71C64881"/>
    <w:rsid w:val="71CA4371"/>
    <w:rsid w:val="71CB1E97"/>
    <w:rsid w:val="71D92806"/>
    <w:rsid w:val="71E03B95"/>
    <w:rsid w:val="720009F5"/>
    <w:rsid w:val="72001B41"/>
    <w:rsid w:val="72082C14"/>
    <w:rsid w:val="720E0625"/>
    <w:rsid w:val="720E0702"/>
    <w:rsid w:val="720E1013"/>
    <w:rsid w:val="72102360"/>
    <w:rsid w:val="72203F91"/>
    <w:rsid w:val="72227D09"/>
    <w:rsid w:val="72237D08"/>
    <w:rsid w:val="72254EA7"/>
    <w:rsid w:val="72283418"/>
    <w:rsid w:val="7229553C"/>
    <w:rsid w:val="72307D49"/>
    <w:rsid w:val="7231619E"/>
    <w:rsid w:val="724A3778"/>
    <w:rsid w:val="725325B9"/>
    <w:rsid w:val="72563E57"/>
    <w:rsid w:val="72636FD7"/>
    <w:rsid w:val="726C58D8"/>
    <w:rsid w:val="727D13E4"/>
    <w:rsid w:val="728409C4"/>
    <w:rsid w:val="729B5D0E"/>
    <w:rsid w:val="72A5093A"/>
    <w:rsid w:val="72AF5315"/>
    <w:rsid w:val="72B131C6"/>
    <w:rsid w:val="72BB0214"/>
    <w:rsid w:val="72C25048"/>
    <w:rsid w:val="72C45265"/>
    <w:rsid w:val="72D354A8"/>
    <w:rsid w:val="72D37256"/>
    <w:rsid w:val="72EB27F1"/>
    <w:rsid w:val="72EE05EF"/>
    <w:rsid w:val="72EE67B4"/>
    <w:rsid w:val="72F86CBC"/>
    <w:rsid w:val="72FC6E58"/>
    <w:rsid w:val="73012015"/>
    <w:rsid w:val="730837AD"/>
    <w:rsid w:val="730F2856"/>
    <w:rsid w:val="73153192"/>
    <w:rsid w:val="73215481"/>
    <w:rsid w:val="73247AB1"/>
    <w:rsid w:val="7329331A"/>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0E35"/>
    <w:rsid w:val="73B46EE8"/>
    <w:rsid w:val="73B9469D"/>
    <w:rsid w:val="73BA7561"/>
    <w:rsid w:val="73BC23E0"/>
    <w:rsid w:val="73BF6063"/>
    <w:rsid w:val="73C418BB"/>
    <w:rsid w:val="73D41640"/>
    <w:rsid w:val="73D426C8"/>
    <w:rsid w:val="73D43285"/>
    <w:rsid w:val="73DC038C"/>
    <w:rsid w:val="73E72559"/>
    <w:rsid w:val="73F05BE5"/>
    <w:rsid w:val="73F456D6"/>
    <w:rsid w:val="74031DBD"/>
    <w:rsid w:val="74063606"/>
    <w:rsid w:val="740C6EC3"/>
    <w:rsid w:val="741464E0"/>
    <w:rsid w:val="74185868"/>
    <w:rsid w:val="7419513C"/>
    <w:rsid w:val="741B0EB4"/>
    <w:rsid w:val="74220495"/>
    <w:rsid w:val="742C30C1"/>
    <w:rsid w:val="7434271A"/>
    <w:rsid w:val="74474788"/>
    <w:rsid w:val="74480466"/>
    <w:rsid w:val="744D3038"/>
    <w:rsid w:val="744E30B7"/>
    <w:rsid w:val="745F3497"/>
    <w:rsid w:val="74620891"/>
    <w:rsid w:val="74716D26"/>
    <w:rsid w:val="74734442"/>
    <w:rsid w:val="747E1443"/>
    <w:rsid w:val="747F71E4"/>
    <w:rsid w:val="74836A59"/>
    <w:rsid w:val="748C2944"/>
    <w:rsid w:val="748F01F5"/>
    <w:rsid w:val="749A2DE8"/>
    <w:rsid w:val="749B1FF5"/>
    <w:rsid w:val="749D5D6D"/>
    <w:rsid w:val="749D7B1B"/>
    <w:rsid w:val="74A569D0"/>
    <w:rsid w:val="74A94712"/>
    <w:rsid w:val="74AB4753"/>
    <w:rsid w:val="74B3733F"/>
    <w:rsid w:val="74BB61F3"/>
    <w:rsid w:val="74BB7047"/>
    <w:rsid w:val="74C13807"/>
    <w:rsid w:val="74C762A4"/>
    <w:rsid w:val="74CF1C9F"/>
    <w:rsid w:val="74DC4AE7"/>
    <w:rsid w:val="74DD43BC"/>
    <w:rsid w:val="74E279D7"/>
    <w:rsid w:val="74EC45FF"/>
    <w:rsid w:val="74F040EF"/>
    <w:rsid w:val="74F31E31"/>
    <w:rsid w:val="74FC01B7"/>
    <w:rsid w:val="750A2CD7"/>
    <w:rsid w:val="75167F2B"/>
    <w:rsid w:val="751853F4"/>
    <w:rsid w:val="751D2AF0"/>
    <w:rsid w:val="75385A96"/>
    <w:rsid w:val="7544268D"/>
    <w:rsid w:val="754601B3"/>
    <w:rsid w:val="75475CD9"/>
    <w:rsid w:val="75483F2B"/>
    <w:rsid w:val="754B3A1B"/>
    <w:rsid w:val="755C1784"/>
    <w:rsid w:val="756E14B8"/>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361FD5"/>
    <w:rsid w:val="7641097A"/>
    <w:rsid w:val="76426BCC"/>
    <w:rsid w:val="76432944"/>
    <w:rsid w:val="76445D7A"/>
    <w:rsid w:val="764B35A7"/>
    <w:rsid w:val="765406AD"/>
    <w:rsid w:val="76564426"/>
    <w:rsid w:val="76574DC9"/>
    <w:rsid w:val="765B5DF4"/>
    <w:rsid w:val="765E152C"/>
    <w:rsid w:val="76652273"/>
    <w:rsid w:val="76664C8D"/>
    <w:rsid w:val="76796366"/>
    <w:rsid w:val="7682346D"/>
    <w:rsid w:val="768D3BBF"/>
    <w:rsid w:val="76904267"/>
    <w:rsid w:val="76910AF0"/>
    <w:rsid w:val="7691545E"/>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1F6F0D"/>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47413"/>
    <w:rsid w:val="77A66839"/>
    <w:rsid w:val="77AD35FB"/>
    <w:rsid w:val="77B830F0"/>
    <w:rsid w:val="77B91110"/>
    <w:rsid w:val="77B92EBE"/>
    <w:rsid w:val="77BA09E4"/>
    <w:rsid w:val="77BE6726"/>
    <w:rsid w:val="77BF7F00"/>
    <w:rsid w:val="77C6382D"/>
    <w:rsid w:val="77D83BF3"/>
    <w:rsid w:val="77DA1086"/>
    <w:rsid w:val="77DC6BAC"/>
    <w:rsid w:val="77E31BB3"/>
    <w:rsid w:val="77F42A27"/>
    <w:rsid w:val="77F55EC0"/>
    <w:rsid w:val="77F85183"/>
    <w:rsid w:val="77FC0FFD"/>
    <w:rsid w:val="77FC2DAB"/>
    <w:rsid w:val="77FE3D94"/>
    <w:rsid w:val="78003FA4"/>
    <w:rsid w:val="78145988"/>
    <w:rsid w:val="78177BE5"/>
    <w:rsid w:val="78210A63"/>
    <w:rsid w:val="782151C7"/>
    <w:rsid w:val="78284000"/>
    <w:rsid w:val="7831514A"/>
    <w:rsid w:val="783A666A"/>
    <w:rsid w:val="784E31E5"/>
    <w:rsid w:val="78511348"/>
    <w:rsid w:val="78544995"/>
    <w:rsid w:val="785E5813"/>
    <w:rsid w:val="786372CE"/>
    <w:rsid w:val="78670B6C"/>
    <w:rsid w:val="786C5ECD"/>
    <w:rsid w:val="78932B61"/>
    <w:rsid w:val="789977BD"/>
    <w:rsid w:val="789E20B4"/>
    <w:rsid w:val="78A05039"/>
    <w:rsid w:val="78AE17AF"/>
    <w:rsid w:val="78B638A1"/>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A1DDD"/>
    <w:rsid w:val="793B2DF6"/>
    <w:rsid w:val="794121CF"/>
    <w:rsid w:val="79464C25"/>
    <w:rsid w:val="794B3FEA"/>
    <w:rsid w:val="794C7D62"/>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B30D7"/>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D4434"/>
    <w:rsid w:val="7A6F5299"/>
    <w:rsid w:val="7A847DB3"/>
    <w:rsid w:val="7A8732A6"/>
    <w:rsid w:val="7A8D0632"/>
    <w:rsid w:val="7A9E639B"/>
    <w:rsid w:val="7AA22819"/>
    <w:rsid w:val="7AA8546C"/>
    <w:rsid w:val="7AAA4D40"/>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5F3D7C"/>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546E1"/>
    <w:rsid w:val="7BFC5A6F"/>
    <w:rsid w:val="7BFC781D"/>
    <w:rsid w:val="7C0466D2"/>
    <w:rsid w:val="7C06244A"/>
    <w:rsid w:val="7C136915"/>
    <w:rsid w:val="7C1508DF"/>
    <w:rsid w:val="7C173A56"/>
    <w:rsid w:val="7C1F1589"/>
    <w:rsid w:val="7C2823C0"/>
    <w:rsid w:val="7C2E19A1"/>
    <w:rsid w:val="7C3C2310"/>
    <w:rsid w:val="7C3E7E36"/>
    <w:rsid w:val="7C3F7AEE"/>
    <w:rsid w:val="7C4B55D7"/>
    <w:rsid w:val="7C605FFE"/>
    <w:rsid w:val="7C6333F8"/>
    <w:rsid w:val="7C6636B6"/>
    <w:rsid w:val="7C680059"/>
    <w:rsid w:val="7C6B49A3"/>
    <w:rsid w:val="7C703D67"/>
    <w:rsid w:val="7C7062F5"/>
    <w:rsid w:val="7C72226B"/>
    <w:rsid w:val="7C7C37F2"/>
    <w:rsid w:val="7C7D7BE7"/>
    <w:rsid w:val="7C7E0232"/>
    <w:rsid w:val="7C7E2A90"/>
    <w:rsid w:val="7C817D22"/>
    <w:rsid w:val="7C861E06"/>
    <w:rsid w:val="7C896BD7"/>
    <w:rsid w:val="7CA0464C"/>
    <w:rsid w:val="7CA73C2D"/>
    <w:rsid w:val="7CB41EA6"/>
    <w:rsid w:val="7CB46A32"/>
    <w:rsid w:val="7CBE2D25"/>
    <w:rsid w:val="7CBE4AD3"/>
    <w:rsid w:val="7CC06A9D"/>
    <w:rsid w:val="7CC66965"/>
    <w:rsid w:val="7CCD4D16"/>
    <w:rsid w:val="7CD62C03"/>
    <w:rsid w:val="7CEF2EDE"/>
    <w:rsid w:val="7CF60710"/>
    <w:rsid w:val="7CFE43FC"/>
    <w:rsid w:val="7D0050EB"/>
    <w:rsid w:val="7D10125B"/>
    <w:rsid w:val="7D124E1E"/>
    <w:rsid w:val="7D157C49"/>
    <w:rsid w:val="7D180687"/>
    <w:rsid w:val="7D1B3CD3"/>
    <w:rsid w:val="7D1E1A15"/>
    <w:rsid w:val="7D3445AB"/>
    <w:rsid w:val="7D35091E"/>
    <w:rsid w:val="7D382AD7"/>
    <w:rsid w:val="7D3E79C1"/>
    <w:rsid w:val="7D407BDD"/>
    <w:rsid w:val="7D4C6582"/>
    <w:rsid w:val="7D4F1BCF"/>
    <w:rsid w:val="7D4F7E21"/>
    <w:rsid w:val="7D5D253D"/>
    <w:rsid w:val="7D7004C3"/>
    <w:rsid w:val="7D80622C"/>
    <w:rsid w:val="7D871368"/>
    <w:rsid w:val="7D873EDA"/>
    <w:rsid w:val="7D883850"/>
    <w:rsid w:val="7D8C0A7A"/>
    <w:rsid w:val="7DA243F4"/>
    <w:rsid w:val="7DA261A2"/>
    <w:rsid w:val="7DB14637"/>
    <w:rsid w:val="7DBA34EC"/>
    <w:rsid w:val="7DBD2FDC"/>
    <w:rsid w:val="7DD16A88"/>
    <w:rsid w:val="7DD34BB2"/>
    <w:rsid w:val="7DD56578"/>
    <w:rsid w:val="7DDD767C"/>
    <w:rsid w:val="7DE12051"/>
    <w:rsid w:val="7DEC6514"/>
    <w:rsid w:val="7DFC32FA"/>
    <w:rsid w:val="7E01736D"/>
    <w:rsid w:val="7E064983"/>
    <w:rsid w:val="7E0B1F99"/>
    <w:rsid w:val="7E1846B6"/>
    <w:rsid w:val="7E1A21DD"/>
    <w:rsid w:val="7E21356B"/>
    <w:rsid w:val="7E301A00"/>
    <w:rsid w:val="7E350DC4"/>
    <w:rsid w:val="7E3522E4"/>
    <w:rsid w:val="7E3A462D"/>
    <w:rsid w:val="7E464D80"/>
    <w:rsid w:val="7E527BC8"/>
    <w:rsid w:val="7E551467"/>
    <w:rsid w:val="7E551C72"/>
    <w:rsid w:val="7E5D7BC6"/>
    <w:rsid w:val="7E617E0B"/>
    <w:rsid w:val="7E646727"/>
    <w:rsid w:val="7E696CC0"/>
    <w:rsid w:val="7E7C69F3"/>
    <w:rsid w:val="7E8A55B4"/>
    <w:rsid w:val="7E916A99"/>
    <w:rsid w:val="7EA15932"/>
    <w:rsid w:val="7EA32D16"/>
    <w:rsid w:val="7EAF6DC9"/>
    <w:rsid w:val="7EB05101"/>
    <w:rsid w:val="7EB0669D"/>
    <w:rsid w:val="7EB92883"/>
    <w:rsid w:val="7EBC7738"/>
    <w:rsid w:val="7EC02A55"/>
    <w:rsid w:val="7ED06D3F"/>
    <w:rsid w:val="7ED76320"/>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23E3B"/>
    <w:rsid w:val="7F696111"/>
    <w:rsid w:val="7F6F47AA"/>
    <w:rsid w:val="7F6F6558"/>
    <w:rsid w:val="7F761695"/>
    <w:rsid w:val="7F7B314F"/>
    <w:rsid w:val="7F8244DD"/>
    <w:rsid w:val="7F82628B"/>
    <w:rsid w:val="7F853FCE"/>
    <w:rsid w:val="7F991CFF"/>
    <w:rsid w:val="7F9F5A2A"/>
    <w:rsid w:val="7FAF619A"/>
    <w:rsid w:val="7FBF68EA"/>
    <w:rsid w:val="7FC34B98"/>
    <w:rsid w:val="7FD05249"/>
    <w:rsid w:val="7FD6482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22</Pages>
  <Words>15521</Words>
  <Characters>19068</Characters>
  <Lines>0</Lines>
  <Paragraphs>0</Paragraphs>
  <TotalTime>2</TotalTime>
  <ScaleCrop>false</ScaleCrop>
  <LinksUpToDate>false</LinksUpToDate>
  <CharactersWithSpaces>22765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2023-05-22T10:43:36Z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71EEDD50C4C64FED97FBAB956B86D431_13</vt:lpwstr>
  </property>
  <property fmtid="{D5CDD505-2E9C-101B-9397-08002B2CF9AE}" pid="5" name="commondata">
    <vt:lpwstr>eyJjb3VudCI6NDAzLCJoZGlkIjoiNjdhMTMwNDYzZWIwOTU0NDRlYjIzNmI5NWQ1MzBlYjAiLCJ1c2VyQ291bnQiOjQwM30=</vt:lpwstr>
  </property>
</Properties>
</file>